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821" w14:textId="77777777" w:rsidR="009456C9" w:rsidRDefault="009456C9" w:rsidP="000E7D31">
      <w:bookmarkStart w:id="0" w:name="_Hlk198206628"/>
      <w:r>
        <w:rPr>
          <w:noProof/>
          <w:color w:val="FFFFFF"/>
          <w:spacing w:val="-8"/>
        </w:rPr>
        <mc:AlternateContent>
          <mc:Choice Requires="wps">
            <w:drawing>
              <wp:anchor distT="0" distB="0" distL="114300" distR="114300" simplePos="0" relativeHeight="487594496" behindDoc="0" locked="1" layoutInCell="1" allowOverlap="1" wp14:anchorId="09685B59" wp14:editId="67B553A2">
                <wp:simplePos x="0" y="0"/>
                <wp:positionH relativeFrom="column">
                  <wp:posOffset>654050</wp:posOffset>
                </wp:positionH>
                <wp:positionV relativeFrom="paragraph">
                  <wp:posOffset>3784600</wp:posOffset>
                </wp:positionV>
                <wp:extent cx="6375600" cy="507600"/>
                <wp:effectExtent l="0" t="0" r="25400" b="26035"/>
                <wp:wrapNone/>
                <wp:docPr id="2500507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600" cy="50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1834B" w14:textId="1F479AEF" w:rsidR="009456C9" w:rsidRPr="009456C9" w:rsidRDefault="00613AC3" w:rsidP="009456C9">
                            <w:pPr>
                              <w:jc w:val="center"/>
                              <w:rPr>
                                <w:b/>
                                <w:bCs/>
                                <w:color w:val="1E3773"/>
                                <w:sz w:val="40"/>
                                <w:szCs w:val="40"/>
                              </w:rPr>
                            </w:pPr>
                            <w:r w:rsidRPr="00613AC3">
                              <w:rPr>
                                <w:b/>
                                <w:bCs/>
                                <w:color w:val="1E3773"/>
                                <w:sz w:val="40"/>
                                <w:szCs w:val="40"/>
                              </w:rPr>
                              <w:t>UC09-SSW-UT-NTE-N002-000019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85B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.5pt;margin-top:298pt;width:502pt;height:39.95pt;z-index:4875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" fillcolor="white [3201]" strokeweight=".5pt">
                <v:textbox>
                  <w:txbxContent>
                    <w:p w14:paraId="7AD1834B" w14:textId="1F479AEF" w:rsidR="009456C9" w:rsidRPr="009456C9" w:rsidRDefault="00613AC3" w:rsidP="009456C9">
                      <w:pPr>
                        <w:jc w:val="center"/>
                        <w:rPr>
                          <w:b/>
                          <w:bCs/>
                          <w:color w:val="1E3773"/>
                          <w:sz w:val="40"/>
                          <w:szCs w:val="40"/>
                        </w:rPr>
                      </w:pPr>
                      <w:r w:rsidRPr="00613AC3">
                        <w:rPr>
                          <w:b/>
                          <w:bCs/>
                          <w:color w:val="1E3773"/>
                          <w:sz w:val="40"/>
                          <w:szCs w:val="40"/>
                        </w:rPr>
                        <w:t>UC09-SSW-UT-NTE-N002-000019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456C9">
        <w:rPr>
          <w:noProof/>
          <w:color w:val="FFFFFF"/>
          <w:spacing w:val="-8"/>
        </w:rPr>
        <mc:AlternateContent>
          <mc:Choice Requires="wps">
            <w:drawing>
              <wp:inline distT="0" distB="0" distL="0" distR="0" wp14:anchorId="7A178348" wp14:editId="390E03D1">
                <wp:extent cx="7534275" cy="4686300"/>
                <wp:effectExtent l="0" t="0" r="28575" b="1905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686300"/>
                        </a:xfrm>
                        <a:prstGeom prst="rect">
                          <a:avLst/>
                        </a:prstGeom>
                        <a:solidFill>
                          <a:srgbClr val="1E377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9A6BB" w14:textId="77777777" w:rsidR="009456C9" w:rsidRPr="00404241" w:rsidRDefault="009456C9" w:rsidP="00404241">
                            <w:pPr>
                              <w:ind w:right="397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15E4BF9" w14:textId="1D2055D1" w:rsidR="009456C9" w:rsidRDefault="00404241" w:rsidP="00404241">
                            <w:pPr>
                              <w:spacing w:after="360"/>
                              <w:ind w:left="350" w:right="397" w:firstLine="370"/>
                              <w:rPr>
                                <w:b/>
                                <w:bCs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3B3F5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10E2C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8769E" w:rsidRPr="0098769E">
                              <w:rPr>
                                <w:noProof/>
                                <w:color w:val="424546"/>
                                <w:spacing w:val="-6"/>
                              </w:rPr>
                              <w:drawing>
                                <wp:inline distT="0" distB="0" distL="0" distR="0" wp14:anchorId="7C88F1B6" wp14:editId="2CADDB90">
                                  <wp:extent cx="1303133" cy="731583"/>
                                  <wp:effectExtent l="0" t="0" r="0" b="0"/>
                                  <wp:docPr id="171336438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3364385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3133" cy="7315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sdt>
                            <w:sdtPr>
                              <w:rPr>
                                <w:color w:val="FFFFFF"/>
                                <w:spacing w:val="-8"/>
                              </w:rPr>
                              <w:id w:val="-991941907"/>
                            </w:sdtPr>
                            <w:sdtEndPr>
                              <w:rPr>
                                <w:spacing w:val="-24"/>
                                <w:sz w:val="72"/>
                                <w:szCs w:val="72"/>
                              </w:rPr>
                            </w:sdtEndPr>
                            <w:sdtContent>
                              <w:p w14:paraId="1995427C" w14:textId="7C76ECDB" w:rsidR="009456C9" w:rsidRPr="006806B2" w:rsidRDefault="006806B2" w:rsidP="006806B2">
                                <w:pPr>
                                  <w:pStyle w:val="Title"/>
                                  <w:spacing w:line="211" w:lineRule="auto"/>
                                  <w:ind w:left="1440"/>
                                  <w:rPr>
                                    <w:color w:val="FFFFFF"/>
                                    <w:spacing w:val="-8"/>
                                    <w:sz w:val="72"/>
                                    <w:szCs w:val="72"/>
                                  </w:rPr>
                                </w:pPr>
                                <w:r w:rsidRPr="006806B2">
                                  <w:rPr>
                                    <w:color w:val="FFFFFF"/>
                                    <w:spacing w:val="-8"/>
                                    <w:sz w:val="72"/>
                                    <w:szCs w:val="72"/>
                                  </w:rPr>
                                  <w:t>Notice of water main diversion works – A453 Sutton Road</w:t>
                                </w:r>
                              </w:p>
                            </w:sdtContent>
                          </w:sdt>
                          <w:p w14:paraId="0E245D47" w14:textId="77777777" w:rsidR="009456C9" w:rsidRPr="009456C9" w:rsidRDefault="009456C9" w:rsidP="009456C9">
                            <w:pPr>
                              <w:ind w:right="397"/>
                              <w:rPr>
                                <w:b/>
                                <w:bCs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78348" id="Text Box 2" o:spid="_x0000_s1027" type="#_x0000_t202" style="width:593.25pt;height:3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" fillcolor="#1e3773">
                <v:textbox>
                  <w:txbxContent>
                    <w:p w14:paraId="6359A6BB" w14:textId="77777777" w:rsidR="009456C9" w:rsidRPr="00404241" w:rsidRDefault="009456C9" w:rsidP="00404241">
                      <w:pPr>
                        <w:ind w:right="397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15E4BF9" w14:textId="1D2055D1" w:rsidR="009456C9" w:rsidRDefault="00404241" w:rsidP="00404241">
                      <w:pPr>
                        <w:spacing w:after="360"/>
                        <w:ind w:left="350" w:right="397" w:firstLine="370"/>
                        <w:rPr>
                          <w:b/>
                          <w:bCs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 w:rsidR="003B3F5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810E2C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98769E" w:rsidRPr="0098769E">
                        <w:rPr>
                          <w:noProof/>
                          <w:color w:val="424546"/>
                          <w:spacing w:val="-6"/>
                        </w:rPr>
                        <w:drawing>
                          <wp:inline distT="0" distB="0" distL="0" distR="0" wp14:anchorId="7C88F1B6" wp14:editId="2CADDB90">
                            <wp:extent cx="1303133" cy="731583"/>
                            <wp:effectExtent l="0" t="0" r="0" b="0"/>
                            <wp:docPr id="171336438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3364385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3133" cy="7315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sdt>
                      <w:sdtPr>
                        <w:rPr>
                          <w:color w:val="FFFFFF"/>
                          <w:spacing w:val="-8"/>
                        </w:rPr>
                        <w:id w:val="-991941907"/>
                      </w:sdtPr>
                      <w:sdtEndPr>
                        <w:rPr>
                          <w:spacing w:val="-24"/>
                          <w:sz w:val="72"/>
                          <w:szCs w:val="72"/>
                        </w:rPr>
                      </w:sdtEndPr>
                      <w:sdtContent>
                        <w:p w14:paraId="1995427C" w14:textId="7C76ECDB" w:rsidR="009456C9" w:rsidRPr="006806B2" w:rsidRDefault="006806B2" w:rsidP="006806B2">
                          <w:pPr>
                            <w:pStyle w:val="Title"/>
                            <w:spacing w:line="211" w:lineRule="auto"/>
                            <w:ind w:left="1440"/>
                            <w:rPr>
                              <w:color w:val="FFFFFF"/>
                              <w:spacing w:val="-8"/>
                              <w:sz w:val="72"/>
                              <w:szCs w:val="72"/>
                            </w:rPr>
                          </w:pPr>
                          <w:r w:rsidRPr="006806B2">
                            <w:rPr>
                              <w:color w:val="FFFFFF"/>
                              <w:spacing w:val="-8"/>
                              <w:sz w:val="72"/>
                              <w:szCs w:val="72"/>
                            </w:rPr>
                            <w:t>Notice of water main diversion works – A453 Sutton Road</w:t>
                          </w:r>
                        </w:p>
                      </w:sdtContent>
                    </w:sdt>
                    <w:p w14:paraId="0E245D47" w14:textId="77777777" w:rsidR="009456C9" w:rsidRPr="009456C9" w:rsidRDefault="009456C9" w:rsidP="009456C9">
                      <w:pPr>
                        <w:ind w:right="397"/>
                        <w:rPr>
                          <w:b/>
                          <w:bCs/>
                          <w:sz w:val="84"/>
                          <w:szCs w:val="8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48704478" w14:textId="77777777" w:rsidR="000A717F" w:rsidRDefault="000A717F" w:rsidP="000E7D31">
      <w:pPr>
        <w:pStyle w:val="BodyText"/>
        <w:spacing w:before="7"/>
        <w:rPr>
          <w:b/>
          <w:sz w:val="16"/>
        </w:rPr>
      </w:pPr>
    </w:p>
    <w:p w14:paraId="15FF7834" w14:textId="77777777" w:rsidR="00C95D3C" w:rsidRDefault="00C95D3C" w:rsidP="000E7D31">
      <w:pPr>
        <w:pStyle w:val="BodyText"/>
        <w:rPr>
          <w:b/>
          <w:sz w:val="20"/>
        </w:rPr>
        <w:sectPr w:rsidR="00C95D3C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sdt>
      <w:sdtPr>
        <w:rPr>
          <w:color w:val="1E4078"/>
          <w:spacing w:val="-2"/>
        </w:rPr>
        <w:id w:val="2039777072"/>
        <w:lock w:val="sdtContentLocked"/>
        <w:placeholder>
          <w:docPart w:val="903B771631E1492BA4815C4A09A78EF4"/>
        </w:placeholder>
      </w:sdtPr>
      <w:sdtContent>
        <w:p w14:paraId="04B316BF" w14:textId="77777777" w:rsidR="000A717F" w:rsidRDefault="00794851" w:rsidP="000E7D31">
          <w:pPr>
            <w:pStyle w:val="Heading1"/>
            <w:spacing w:before="115"/>
            <w:ind w:left="0"/>
          </w:pPr>
          <w:r>
            <w:rPr>
              <w:color w:val="1E4078"/>
              <w:spacing w:val="-2"/>
            </w:rPr>
            <w:t>Location</w:t>
          </w:r>
        </w:p>
      </w:sdtContent>
    </w:sdt>
    <w:sdt>
      <w:sdtPr>
        <w:rPr>
          <w:color w:val="424546"/>
          <w:spacing w:val="-7"/>
        </w:rPr>
        <w:id w:val="829033497"/>
        <w:placeholder>
          <w:docPart w:val="903B771631E1492BA4815C4A09A78EF4"/>
        </w:placeholder>
      </w:sdtPr>
      <w:sdtEndPr>
        <w:rPr>
          <w:spacing w:val="-2"/>
        </w:rPr>
      </w:sdtEndPr>
      <w:sdtContent>
        <w:p w14:paraId="657C452C" w14:textId="49032F56" w:rsidR="000A717F" w:rsidRDefault="009F7A98" w:rsidP="000E7D31">
          <w:pPr>
            <w:pStyle w:val="BodyText"/>
            <w:spacing w:before="21"/>
          </w:pPr>
          <w:r w:rsidRPr="009F7A98">
            <w:rPr>
              <w:color w:val="424546"/>
              <w:spacing w:val="-7"/>
            </w:rPr>
            <w:t>A453 Sutton Road, Drayton Bassett, Tamworth, B78 3DZ</w:t>
          </w:r>
          <w:r w:rsidR="00FD10A4">
            <w:rPr>
              <w:color w:val="424546"/>
              <w:spacing w:val="-7"/>
            </w:rPr>
            <w:t>.</w:t>
          </w:r>
        </w:p>
      </w:sdtContent>
    </w:sdt>
    <w:p w14:paraId="6B769421" w14:textId="77777777" w:rsidR="000A717F" w:rsidRDefault="000A717F" w:rsidP="000E7D31">
      <w:pPr>
        <w:pStyle w:val="BodyText"/>
        <w:spacing w:before="40"/>
      </w:pPr>
    </w:p>
    <w:sdt>
      <w:sdtPr>
        <w:rPr>
          <w:color w:val="1E4078"/>
          <w:spacing w:val="-2"/>
        </w:rPr>
        <w:id w:val="-1824344820"/>
        <w:lock w:val="sdtContentLocked"/>
        <w:placeholder>
          <w:docPart w:val="903B771631E1492BA4815C4A09A78EF4"/>
        </w:placeholder>
      </w:sdtPr>
      <w:sdtContent>
        <w:p w14:paraId="3F1DAC73" w14:textId="77777777" w:rsidR="000A717F" w:rsidRDefault="00794851" w:rsidP="000E7D31">
          <w:pPr>
            <w:pStyle w:val="Heading1"/>
            <w:ind w:left="0"/>
          </w:pPr>
          <w:r>
            <w:rPr>
              <w:color w:val="1E4078"/>
              <w:spacing w:val="-2"/>
            </w:rPr>
            <w:t>Duration</w:t>
          </w:r>
        </w:p>
      </w:sdtContent>
    </w:sdt>
    <w:sdt>
      <w:sdtPr>
        <w:rPr>
          <w:color w:val="424546"/>
          <w:spacing w:val="-6"/>
        </w:rPr>
        <w:id w:val="1498774089"/>
        <w:placeholder>
          <w:docPart w:val="903B771631E1492BA4815C4A09A78EF4"/>
        </w:placeholder>
      </w:sdtPr>
      <w:sdtEndPr>
        <w:rPr>
          <w:spacing w:val="0"/>
        </w:rPr>
      </w:sdtEndPr>
      <w:sdtContent>
        <w:p w14:paraId="706D985B" w14:textId="64DBE3D2" w:rsidR="00EC0310" w:rsidRPr="00282F8C" w:rsidRDefault="009F7A98" w:rsidP="000E7D31">
          <w:pPr>
            <w:pStyle w:val="BodyText"/>
            <w:spacing w:before="21"/>
            <w:rPr>
              <w:color w:val="424546"/>
            </w:rPr>
          </w:pPr>
          <w:r>
            <w:rPr>
              <w:color w:val="424546"/>
              <w:spacing w:val="-6"/>
            </w:rPr>
            <w:t xml:space="preserve">Works will commence on </w:t>
          </w:r>
          <w:r w:rsidR="00824A57">
            <w:rPr>
              <w:color w:val="424546"/>
              <w:spacing w:val="-6"/>
            </w:rPr>
            <w:t>26</w:t>
          </w:r>
          <w:r w:rsidR="003F0321">
            <w:rPr>
              <w:color w:val="424546"/>
              <w:spacing w:val="-6"/>
              <w:vertAlign w:val="superscript"/>
            </w:rPr>
            <w:t xml:space="preserve"> </w:t>
          </w:r>
          <w:r>
            <w:rPr>
              <w:color w:val="424546"/>
              <w:spacing w:val="-6"/>
            </w:rPr>
            <w:t>October 2026 and will be completed in December 2026.</w:t>
          </w:r>
        </w:p>
      </w:sdtContent>
    </w:sdt>
    <w:p w14:paraId="377AE06F" w14:textId="77777777" w:rsidR="000A717F" w:rsidRDefault="000A717F" w:rsidP="000E7D31">
      <w:pPr>
        <w:pStyle w:val="BodyText"/>
        <w:spacing w:before="19"/>
      </w:pPr>
    </w:p>
    <w:sdt>
      <w:sdtPr>
        <w:rPr>
          <w:color w:val="1E4078"/>
          <w:spacing w:val="-6"/>
        </w:rPr>
        <w:id w:val="1843197543"/>
        <w:lock w:val="sdtContentLocked"/>
        <w:placeholder>
          <w:docPart w:val="903B771631E1492BA4815C4A09A78EF4"/>
        </w:placeholder>
      </w:sdtPr>
      <w:sdtContent>
        <w:p w14:paraId="0000C218" w14:textId="77777777" w:rsidR="000A717F" w:rsidRDefault="00794851" w:rsidP="000E7D31">
          <w:pPr>
            <w:pStyle w:val="Heading1"/>
            <w:ind w:left="0"/>
          </w:pPr>
          <w:r>
            <w:rPr>
              <w:color w:val="1E4078"/>
              <w:spacing w:val="-6"/>
            </w:rPr>
            <w:t>What</w:t>
          </w:r>
          <w:r>
            <w:rPr>
              <w:color w:val="1E4078"/>
              <w:spacing w:val="-10"/>
            </w:rPr>
            <w:t xml:space="preserve"> </w:t>
          </w:r>
          <w:r>
            <w:rPr>
              <w:color w:val="1E4078"/>
              <w:spacing w:val="-6"/>
            </w:rPr>
            <w:t>we</w:t>
          </w:r>
          <w:r>
            <w:rPr>
              <w:color w:val="1E4078"/>
              <w:spacing w:val="-10"/>
            </w:rPr>
            <w:t xml:space="preserve"> </w:t>
          </w:r>
          <w:r>
            <w:rPr>
              <w:color w:val="1E4078"/>
              <w:spacing w:val="-6"/>
            </w:rPr>
            <w:t>are</w:t>
          </w:r>
          <w:r>
            <w:rPr>
              <w:color w:val="1E4078"/>
              <w:spacing w:val="-10"/>
            </w:rPr>
            <w:t xml:space="preserve"> </w:t>
          </w:r>
          <w:r>
            <w:rPr>
              <w:color w:val="1E4078"/>
              <w:spacing w:val="-6"/>
            </w:rPr>
            <w:t>doing</w:t>
          </w:r>
        </w:p>
      </w:sdtContent>
    </w:sdt>
    <w:p w14:paraId="35A6F880" w14:textId="77777777" w:rsidR="009F7A98" w:rsidRPr="009F7A98" w:rsidRDefault="009F7A98" w:rsidP="009F7A98">
      <w:pPr>
        <w:pStyle w:val="BodyText"/>
        <w:spacing w:before="18"/>
        <w:rPr>
          <w:color w:val="424546"/>
          <w:spacing w:val="-6"/>
        </w:rPr>
      </w:pPr>
      <w:r w:rsidRPr="009F7A98">
        <w:rPr>
          <w:color w:val="424546"/>
          <w:spacing w:val="-6"/>
        </w:rPr>
        <w:t>South Staffs Water will be diverting an existing water main along the A453, Sutton Road.</w:t>
      </w:r>
    </w:p>
    <w:p w14:paraId="40B5D841" w14:textId="77777777" w:rsidR="009F7A98" w:rsidRDefault="009F7A98" w:rsidP="009F7A98">
      <w:pPr>
        <w:pStyle w:val="BodyText"/>
        <w:spacing w:before="18"/>
      </w:pPr>
    </w:p>
    <w:sdt>
      <w:sdtPr>
        <w:rPr>
          <w:color w:val="1E4078"/>
          <w:spacing w:val="-6"/>
        </w:rPr>
        <w:id w:val="-1899346974"/>
        <w:lock w:val="sdtContentLocked"/>
        <w:placeholder>
          <w:docPart w:val="903B771631E1492BA4815C4A09A78EF4"/>
        </w:placeholder>
      </w:sdtPr>
      <w:sdtContent>
        <w:p w14:paraId="75135FA4" w14:textId="77777777" w:rsidR="000A717F" w:rsidRDefault="00794851" w:rsidP="000E7D31">
          <w:pPr>
            <w:pStyle w:val="Heading1"/>
            <w:spacing w:before="1"/>
            <w:ind w:left="0"/>
          </w:pPr>
          <w:r>
            <w:rPr>
              <w:color w:val="1E4078"/>
              <w:spacing w:val="-6"/>
            </w:rPr>
            <w:t>What</w:t>
          </w:r>
          <w:r>
            <w:rPr>
              <w:color w:val="1E4078"/>
              <w:spacing w:val="-10"/>
            </w:rPr>
            <w:t xml:space="preserve"> </w:t>
          </w:r>
          <w:r>
            <w:rPr>
              <w:color w:val="1E4078"/>
              <w:spacing w:val="-6"/>
            </w:rPr>
            <w:t>to</w:t>
          </w:r>
          <w:r>
            <w:rPr>
              <w:color w:val="1E4078"/>
              <w:spacing w:val="-10"/>
            </w:rPr>
            <w:t xml:space="preserve"> </w:t>
          </w:r>
          <w:r>
            <w:rPr>
              <w:color w:val="1E4078"/>
              <w:spacing w:val="-6"/>
            </w:rPr>
            <w:t>expect</w:t>
          </w:r>
        </w:p>
      </w:sdtContent>
    </w:sdt>
    <w:sdt>
      <w:sdtPr>
        <w:rPr>
          <w:color w:val="424546"/>
          <w:spacing w:val="-6"/>
        </w:rPr>
        <w:id w:val="-1112657029"/>
        <w:placeholder>
          <w:docPart w:val="8C1B8D9CDA634ADB877E56840BE8C1B4"/>
        </w:placeholder>
      </w:sdtPr>
      <w:sdtEndPr>
        <w:rPr>
          <w:spacing w:val="0"/>
        </w:rPr>
      </w:sdtEndPr>
      <w:sdtContent>
        <w:p w14:paraId="194C56CC" w14:textId="54B9BC92" w:rsidR="009F7A98" w:rsidRDefault="009F7A98" w:rsidP="009F7A98">
          <w:pPr>
            <w:pStyle w:val="BodyText"/>
            <w:spacing w:before="18"/>
            <w:rPr>
              <w:color w:val="424546"/>
              <w:spacing w:val="-6"/>
            </w:rPr>
          </w:pPr>
          <w:r>
            <w:rPr>
              <w:color w:val="424546"/>
              <w:spacing w:val="-6"/>
            </w:rPr>
            <w:t xml:space="preserve">The </w:t>
          </w:r>
          <w:r w:rsidRPr="009F7A98">
            <w:rPr>
              <w:color w:val="424546"/>
              <w:spacing w:val="-6"/>
            </w:rPr>
            <w:t>work will be completed off</w:t>
          </w:r>
          <w:r w:rsidR="00E15322">
            <w:rPr>
              <w:color w:val="424546"/>
              <w:spacing w:val="-6"/>
            </w:rPr>
            <w:t xml:space="preserve"> the</w:t>
          </w:r>
          <w:r w:rsidRPr="009F7A98">
            <w:rPr>
              <w:color w:val="424546"/>
              <w:spacing w:val="-6"/>
            </w:rPr>
            <w:t xml:space="preserve"> highway in areas of land already fenced off for ongoing HS2 works.</w:t>
          </w:r>
          <w:r w:rsidR="0098769E" w:rsidRPr="0098769E">
            <w:rPr>
              <w:noProof/>
            </w:rPr>
            <w:t xml:space="preserve"> </w:t>
          </w:r>
        </w:p>
        <w:p w14:paraId="714A6555" w14:textId="77777777" w:rsidR="009F7A98" w:rsidRDefault="009F7A98" w:rsidP="009F7A98">
          <w:pPr>
            <w:pStyle w:val="BodyText"/>
            <w:spacing w:before="18"/>
            <w:rPr>
              <w:color w:val="424546"/>
              <w:spacing w:val="-6"/>
            </w:rPr>
          </w:pPr>
        </w:p>
        <w:p w14:paraId="034916C9" w14:textId="447B458B" w:rsidR="00EC0310" w:rsidRDefault="00E15322" w:rsidP="000E7D31">
          <w:pPr>
            <w:pStyle w:val="BodyText"/>
            <w:spacing w:before="21" w:line="256" w:lineRule="auto"/>
            <w:ind w:right="23"/>
            <w:rPr>
              <w:color w:val="424546"/>
            </w:rPr>
          </w:pPr>
          <w:r>
            <w:rPr>
              <w:color w:val="424546"/>
            </w:rPr>
            <w:t>This work</w:t>
          </w:r>
          <w:r w:rsidR="009F7A98" w:rsidRPr="009F7A98">
            <w:rPr>
              <w:color w:val="424546"/>
            </w:rPr>
            <w:t xml:space="preserve"> will not </w:t>
          </w:r>
          <w:r w:rsidRPr="009F7A98">
            <w:rPr>
              <w:color w:val="424546"/>
            </w:rPr>
            <w:t>have</w:t>
          </w:r>
          <w:r w:rsidR="009F7A98" w:rsidRPr="009F7A98">
            <w:rPr>
              <w:color w:val="424546"/>
            </w:rPr>
            <w:t xml:space="preserve"> </w:t>
          </w:r>
          <w:r w:rsidR="0055100A">
            <w:rPr>
              <w:color w:val="424546"/>
            </w:rPr>
            <w:t xml:space="preserve">an impact on </w:t>
          </w:r>
          <w:r w:rsidR="009F7A98" w:rsidRPr="009F7A98">
            <w:rPr>
              <w:color w:val="424546"/>
            </w:rPr>
            <w:t xml:space="preserve">traffic </w:t>
          </w:r>
          <w:r w:rsidR="009F7A98">
            <w:rPr>
              <w:color w:val="424546"/>
            </w:rPr>
            <w:t>in the area.</w:t>
          </w:r>
        </w:p>
        <w:p w14:paraId="2BBF08E3" w14:textId="77777777" w:rsidR="00FA30C5" w:rsidRDefault="00FA30C5" w:rsidP="000E7D31">
          <w:pPr>
            <w:pStyle w:val="BodyText"/>
            <w:spacing w:before="21" w:line="256" w:lineRule="auto"/>
            <w:ind w:right="23"/>
            <w:rPr>
              <w:color w:val="424546"/>
            </w:rPr>
          </w:pPr>
        </w:p>
        <w:p w14:paraId="4E5C7442" w14:textId="6A35248A" w:rsidR="00FA30C5" w:rsidRPr="00EC0310" w:rsidRDefault="00FA30C5" w:rsidP="000E7D31">
          <w:pPr>
            <w:pStyle w:val="BodyText"/>
            <w:spacing w:before="21" w:line="256" w:lineRule="auto"/>
            <w:ind w:right="23"/>
            <w:rPr>
              <w:color w:val="424546"/>
            </w:rPr>
          </w:pPr>
          <w:r>
            <w:rPr>
              <w:color w:val="424546"/>
            </w:rPr>
            <w:t xml:space="preserve">Access to any properties potentially affected by the works will be maintained throughout. </w:t>
          </w:r>
        </w:p>
      </w:sdtContent>
    </w:sdt>
    <w:p w14:paraId="25FBC868" w14:textId="77777777" w:rsidR="00FD10A4" w:rsidRDefault="00FD10A4" w:rsidP="000E7D31">
      <w:pPr>
        <w:pStyle w:val="BodyText"/>
        <w:spacing w:line="256" w:lineRule="auto"/>
      </w:pPr>
      <w:r>
        <w:rPr>
          <w:color w:val="424546"/>
          <w:spacing w:val="-6"/>
          <w:position w:val="-3"/>
        </w:rPr>
        <w:br w:type="column"/>
      </w:r>
      <w:sdt>
        <w:sdtPr>
          <w:rPr>
            <w:color w:val="424546"/>
            <w:spacing w:val="-6"/>
            <w:position w:val="-3"/>
          </w:rPr>
          <w:id w:val="1545712116"/>
          <w:lock w:val="sdtContentLocked"/>
          <w:placeholder>
            <w:docPart w:val="903B771631E1492BA4815C4A09A78EF4"/>
          </w:placeholder>
        </w:sdtPr>
        <w:sdtEndPr>
          <w:rPr>
            <w:spacing w:val="0"/>
            <w:position w:val="0"/>
          </w:rPr>
        </w:sdtEndPr>
        <w:sdtContent>
          <w:r>
            <w:rPr>
              <w:color w:val="424546"/>
            </w:rPr>
            <w:t>We</w:t>
          </w:r>
          <w:r>
            <w:rPr>
              <w:color w:val="424546"/>
              <w:spacing w:val="-15"/>
            </w:rPr>
            <w:t xml:space="preserve"> </w:t>
          </w:r>
          <w:r>
            <w:rPr>
              <w:color w:val="424546"/>
            </w:rPr>
            <w:t>are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</w:rPr>
            <w:t>committed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</w:rPr>
            <w:t>to</w:t>
          </w:r>
          <w:r>
            <w:rPr>
              <w:color w:val="424546"/>
              <w:spacing w:val="-15"/>
            </w:rPr>
            <w:t xml:space="preserve"> </w:t>
          </w:r>
          <w:r>
            <w:rPr>
              <w:color w:val="424546"/>
            </w:rPr>
            <w:t>keeping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</w:rPr>
            <w:t>you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</w:rPr>
            <w:t xml:space="preserve">informed </w:t>
          </w:r>
          <w:r>
            <w:rPr>
              <w:color w:val="424546"/>
              <w:spacing w:val="-6"/>
            </w:rPr>
            <w:t>about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work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on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HS2.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This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includes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ensuring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 xml:space="preserve">you </w:t>
          </w:r>
          <w:r>
            <w:rPr>
              <w:color w:val="424546"/>
              <w:spacing w:val="-4"/>
            </w:rPr>
            <w:t>know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what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to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expect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and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when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to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expect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it,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4"/>
            </w:rPr>
            <w:t>as well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as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how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we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can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help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you.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Should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>you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4"/>
            </w:rPr>
            <w:t xml:space="preserve">have </w:t>
          </w:r>
          <w:r>
            <w:rPr>
              <w:color w:val="424546"/>
              <w:spacing w:val="-2"/>
            </w:rPr>
            <w:t>any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>questions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>or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>concerns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>about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>our</w:t>
          </w:r>
          <w:r>
            <w:rPr>
              <w:color w:val="424546"/>
              <w:spacing w:val="-10"/>
            </w:rPr>
            <w:t xml:space="preserve"> </w:t>
          </w:r>
          <w:r>
            <w:rPr>
              <w:color w:val="424546"/>
              <w:spacing w:val="-2"/>
            </w:rPr>
            <w:t xml:space="preserve">works </w:t>
          </w:r>
          <w:r>
            <w:rPr>
              <w:color w:val="424546"/>
            </w:rPr>
            <w:t>you can contact us by:</w:t>
          </w:r>
        </w:sdtContent>
      </w:sdt>
    </w:p>
    <w:sdt>
      <w:sdtPr>
        <w:rPr>
          <w:b/>
          <w:bCs/>
        </w:rPr>
        <w:id w:val="1987510387"/>
        <w:lock w:val="sdtContentLocked"/>
        <w:placeholder>
          <w:docPart w:val="903B771631E1492BA4815C4A09A78EF4"/>
        </w:placeholder>
      </w:sdtPr>
      <w:sdtEndPr>
        <w:rPr>
          <w:color w:val="1E4078"/>
          <w:spacing w:val="-2"/>
        </w:rPr>
      </w:sdtEndPr>
      <w:sdtContent>
        <w:p w14:paraId="4743F7C7" w14:textId="77777777" w:rsidR="00FD10A4" w:rsidRDefault="00F2478E" w:rsidP="000E7D31">
          <w:pPr>
            <w:pStyle w:val="BodyText"/>
          </w:pPr>
          <w:r>
            <w:rPr>
              <w:b/>
              <w:noProof/>
            </w:rPr>
            <mc:AlternateContent>
              <mc:Choice Requires="wpg">
                <w:drawing>
                  <wp:anchor distT="0" distB="0" distL="0" distR="0" simplePos="0" relativeHeight="15729664" behindDoc="0" locked="0" layoutInCell="1" allowOverlap="1" wp14:anchorId="2215E244" wp14:editId="5450DAD8">
                    <wp:simplePos x="0" y="0"/>
                    <wp:positionH relativeFrom="page">
                      <wp:posOffset>3999865</wp:posOffset>
                    </wp:positionH>
                    <wp:positionV relativeFrom="paragraph">
                      <wp:posOffset>169916</wp:posOffset>
                    </wp:positionV>
                    <wp:extent cx="338455" cy="338455"/>
                    <wp:effectExtent l="0" t="0" r="4445" b="4445"/>
                    <wp:wrapNone/>
                    <wp:docPr id="8" name="Group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38455" cy="338455"/>
                              <a:chOff x="0" y="0"/>
                              <a:chExt cx="338455" cy="338455"/>
                            </a:xfrm>
                          </wpg:grpSpPr>
                          <wps:wsp>
                            <wps:cNvPr id="9" name="Graphic 9"/>
                            <wps:cNvSpPr/>
                            <wps:spPr>
                              <a:xfrm>
                                <a:off x="0" y="0"/>
                                <a:ext cx="338455" cy="338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E4078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" name="Image 10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80322" y="80232"/>
                                <a:ext cx="177965" cy="1779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21621B1D" id="Group 8" o:spid="_x0000_s1026" style="position:absolute;margin-left:314.95pt;margin-top:13.4pt;width:26.65pt;height:26.65pt;z-index:15729664;mso-wrap-distance-left:0;mso-wrap-distance-right:0;mso-position-horizontal-relative:page" coordsize="338455,33845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">
                    <v:oval id="Graphic 9" o:spid="_x0000_s1027" style="position:absolute;width:338455;height:338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" fillcolor="#1e4078" stroked="f">
                      <v:textbox inset="0,0,0,0"/>
                    </v:oval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0" o:spid="_x0000_s1028" type="#_x0000_t75" style="position:absolute;left:80322;top:80232;width:177965;height:177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">
                      <v:imagedata r:id="rId13" o:title=""/>
                    </v:shape>
                    <w10:wrap anchorx="page"/>
                  </v:group>
                </w:pict>
              </mc:Fallback>
            </mc:AlternateContent>
          </w:r>
        </w:p>
        <w:p w14:paraId="15856E67" w14:textId="77777777" w:rsidR="00F2478E" w:rsidRDefault="00F604EA" w:rsidP="000E7D31">
          <w:pPr>
            <w:spacing w:after="480"/>
            <w:ind w:firstLine="720"/>
            <w:rPr>
              <w:b/>
            </w:rPr>
          </w:pPr>
          <w:r>
            <w:rPr>
              <w:b/>
              <w:noProof/>
            </w:rPr>
            <mc:AlternateContent>
              <mc:Choice Requires="wpg">
                <w:drawing>
                  <wp:anchor distT="0" distB="0" distL="0" distR="0" simplePos="0" relativeHeight="15728639" behindDoc="0" locked="0" layoutInCell="1" allowOverlap="1" wp14:anchorId="6372686D" wp14:editId="3CE88582">
                    <wp:simplePos x="0" y="0"/>
                    <wp:positionH relativeFrom="column">
                      <wp:align>left</wp:align>
                    </wp:positionH>
                    <wp:positionV relativeFrom="paragraph">
                      <wp:posOffset>427382</wp:posOffset>
                    </wp:positionV>
                    <wp:extent cx="338455" cy="338455"/>
                    <wp:effectExtent l="0" t="0" r="4445" b="4445"/>
                    <wp:wrapNone/>
                    <wp:docPr id="688477673" name="Group 68847767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38455" cy="338455"/>
                              <a:chOff x="0" y="0"/>
                              <a:chExt cx="338455" cy="338455"/>
                            </a:xfrm>
                          </wpg:grpSpPr>
                          <wps:wsp>
                            <wps:cNvPr id="25411562" name="Graphic 9"/>
                            <wps:cNvSpPr/>
                            <wps:spPr>
                              <a:xfrm>
                                <a:off x="0" y="0"/>
                                <a:ext cx="338455" cy="338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E4078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5799143" name="Image 10"/>
                              <pic:cNvPicPr/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9751" y="59661"/>
                                <a:ext cx="219108" cy="21910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4E80E782" id="Group 688477673" o:spid="_x0000_s1026" style="position:absolute;margin-left:0;margin-top:33.65pt;width:26.65pt;height:26.65pt;z-index:15728639;mso-wrap-distance-left:0;mso-wrap-distance-right:0;mso-position-horizontal:left" coordsize="338455,33845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">
                    <v:oval id="Graphic 9" o:spid="_x0000_s1027" style="position:absolute;width:338455;height:338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" fillcolor="#1e4078" stroked="f">
                      <v:textbox inset="0,0,0,0"/>
                    </v:oval>
                    <v:shape id="Image 10" o:spid="_x0000_s1028" type="#_x0000_t75" style="position:absolute;left:59751;top:59661;width:219108;height:219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">
                      <v:imagedata r:id="rId16" o:title=""/>
                    </v:shape>
                  </v:group>
                </w:pict>
              </mc:Fallback>
            </mc:AlternateContent>
          </w:r>
          <w:r w:rsidR="00FD10A4">
            <w:rPr>
              <w:color w:val="424546"/>
              <w:spacing w:val="-6"/>
            </w:rPr>
            <w:t>Freephone</w:t>
          </w:r>
          <w:r w:rsidR="00FD10A4">
            <w:rPr>
              <w:color w:val="424546"/>
              <w:spacing w:val="-15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08081</w:t>
          </w:r>
          <w:r w:rsidR="00FD10A4">
            <w:rPr>
              <w:b/>
              <w:color w:val="1E4078"/>
              <w:spacing w:val="-13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434</w:t>
          </w:r>
          <w:r w:rsidR="00FD10A4">
            <w:rPr>
              <w:b/>
              <w:color w:val="1E4078"/>
              <w:spacing w:val="-12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434</w:t>
          </w:r>
        </w:p>
        <w:p w14:paraId="3AE9287B" w14:textId="77777777" w:rsidR="00F2478E" w:rsidRDefault="00F2478E" w:rsidP="00F604EA">
          <w:pPr>
            <w:spacing w:after="440"/>
            <w:ind w:firstLine="720"/>
            <w:rPr>
              <w:b/>
            </w:rPr>
          </w:pPr>
          <w:r>
            <w:rPr>
              <w:b/>
              <w:noProof/>
            </w:rPr>
            <mc:AlternateContent>
              <mc:Choice Requires="wpg">
                <w:drawing>
                  <wp:anchor distT="0" distB="0" distL="0" distR="0" simplePos="0" relativeHeight="15730176" behindDoc="0" locked="0" layoutInCell="1" allowOverlap="1" wp14:anchorId="637232B8" wp14:editId="3F569B6D">
                    <wp:simplePos x="0" y="0"/>
                    <wp:positionH relativeFrom="page">
                      <wp:posOffset>3999865</wp:posOffset>
                    </wp:positionH>
                    <wp:positionV relativeFrom="paragraph">
                      <wp:posOffset>411109</wp:posOffset>
                    </wp:positionV>
                    <wp:extent cx="339090" cy="339090"/>
                    <wp:effectExtent l="0" t="0" r="3810" b="3810"/>
                    <wp:wrapNone/>
                    <wp:docPr id="12" name="Group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39090" cy="339090"/>
                              <a:chOff x="0" y="0"/>
                              <a:chExt cx="339090" cy="339090"/>
                            </a:xfrm>
                          </wpg:grpSpPr>
                          <wps:wsp>
                            <wps:cNvPr id="13" name="Graphic 13"/>
                            <wps:cNvSpPr/>
                            <wps:spPr>
                              <a:xfrm>
                                <a:off x="0" y="0"/>
                                <a:ext cx="339090" cy="3390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E4078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" name="Image 14"/>
                              <pic:cNvPicPr/>
                            </pic:nvPicPr>
                            <pic:blipFill>
                              <a:blip r:embed="rId17">
                                <a:extLst>
                                  <a:ext uri="{96DAC541-7B7A-43D3-8B79-37D633B846F1}">
                                    <asvg:svgBlip xmlns:asvg="http://schemas.microsoft.com/office/drawing/2016/SVG/main" r:embed="rId18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80063" y="80074"/>
                                <a:ext cx="178498" cy="1784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4BB56F5F" id="Group 12" o:spid="_x0000_s1026" style="position:absolute;margin-left:314.95pt;margin-top:32.35pt;width:26.7pt;height:26.7pt;z-index:15730176;mso-wrap-distance-left:0;mso-wrap-distance-right:0;mso-position-horizontal-relative:page" coordsize="339090,33909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">
                    <v:oval id="Graphic 13" o:spid="_x0000_s1027" style="position:absolute;width:339090;height:339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" fillcolor="#1e4078" stroked="f">
                      <v:textbox inset="0,0,0,0"/>
                    </v:oval>
                    <v:shape id="Image 14" o:spid="_x0000_s1028" type="#_x0000_t75" style="position:absolute;left:80063;top:80074;width:178498;height:17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">
                      <v:imagedata r:id="rId19" o:title=""/>
                    </v:shape>
                    <w10:wrap anchorx="page"/>
                  </v:group>
                </w:pict>
              </mc:Fallback>
            </mc:AlternateContent>
          </w:r>
          <w:r w:rsidR="00FD10A4">
            <w:rPr>
              <w:color w:val="424546"/>
              <w:spacing w:val="-6"/>
            </w:rPr>
            <w:t>Minicom</w:t>
          </w:r>
          <w:r w:rsidR="00FD10A4">
            <w:rPr>
              <w:color w:val="424546"/>
              <w:spacing w:val="-11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08081</w:t>
          </w:r>
          <w:r w:rsidR="00FD10A4">
            <w:rPr>
              <w:b/>
              <w:color w:val="1E4078"/>
              <w:spacing w:val="-12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456</w:t>
          </w:r>
          <w:r w:rsidR="00FD10A4">
            <w:rPr>
              <w:b/>
              <w:color w:val="1E4078"/>
              <w:spacing w:val="-12"/>
            </w:rPr>
            <w:t xml:space="preserve"> </w:t>
          </w:r>
          <w:r w:rsidR="00FD10A4">
            <w:rPr>
              <w:b/>
              <w:color w:val="1E4078"/>
              <w:spacing w:val="-6"/>
            </w:rPr>
            <w:t>472</w:t>
          </w:r>
        </w:p>
        <w:p w14:paraId="1DC2BFF7" w14:textId="77777777" w:rsidR="00F2478E" w:rsidRDefault="00F2478E" w:rsidP="000E7D31">
          <w:pPr>
            <w:spacing w:after="440"/>
            <w:ind w:firstLine="720"/>
            <w:rPr>
              <w:b/>
            </w:rPr>
          </w:pPr>
          <w:r>
            <w:rPr>
              <w:b/>
              <w:noProof/>
            </w:rPr>
            <mc:AlternateContent>
              <mc:Choice Requires="wpg">
                <w:drawing>
                  <wp:anchor distT="0" distB="0" distL="0" distR="0" simplePos="0" relativeHeight="15730688" behindDoc="0" locked="0" layoutInCell="1" allowOverlap="1" wp14:anchorId="2C1AF61B" wp14:editId="78957E35">
                    <wp:simplePos x="0" y="0"/>
                    <wp:positionH relativeFrom="page">
                      <wp:posOffset>3999149</wp:posOffset>
                    </wp:positionH>
                    <wp:positionV relativeFrom="paragraph">
                      <wp:posOffset>458862</wp:posOffset>
                    </wp:positionV>
                    <wp:extent cx="339090" cy="339090"/>
                    <wp:effectExtent l="0" t="0" r="3810" b="3810"/>
                    <wp:wrapNone/>
                    <wp:docPr id="15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39090" cy="339090"/>
                              <a:chOff x="0" y="0"/>
                              <a:chExt cx="339090" cy="339090"/>
                            </a:xfrm>
                          </wpg:grpSpPr>
                          <wps:wsp>
                            <wps:cNvPr id="16" name="Graphic 16"/>
                            <wps:cNvSpPr/>
                            <wps:spPr>
                              <a:xfrm>
                                <a:off x="0" y="0"/>
                                <a:ext cx="339090" cy="3390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E4078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7" name="Image 17"/>
                              <pic:cNvPic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79565" y="72150"/>
                                <a:ext cx="204962" cy="2049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5D225FE4" id="Group 15" o:spid="_x0000_s1026" style="position:absolute;margin-left:314.9pt;margin-top:36.15pt;width:26.7pt;height:26.7pt;z-index:15730688;mso-wrap-distance-left:0;mso-wrap-distance-right:0;mso-position-horizontal-relative:page" coordsize="339090,33909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">
                    <v:oval id="Graphic 16" o:spid="_x0000_s1027" style="position:absolute;width:339090;height:339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" fillcolor="#1e4078" stroked="f">
                      <v:textbox inset="0,0,0,0"/>
                    </v:oval>
                    <v:shape id="Image 17" o:spid="_x0000_s1028" type="#_x0000_t75" style="position:absolute;left:79565;top:72150;width:204962;height:204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">
                      <v:imagedata r:id="rId22" o:title=""/>
                    </v:shape>
                    <w10:wrap anchorx="page"/>
                  </v:group>
                </w:pict>
              </mc:Fallback>
            </mc:AlternateContent>
          </w:r>
          <w:r w:rsidR="00FD10A4">
            <w:rPr>
              <w:color w:val="424546"/>
              <w:spacing w:val="-7"/>
            </w:rPr>
            <w:t xml:space="preserve">Email </w:t>
          </w:r>
          <w:hyperlink r:id="rId23">
            <w:r w:rsidR="00FD10A4">
              <w:rPr>
                <w:b/>
                <w:color w:val="1E4078"/>
                <w:spacing w:val="-2"/>
              </w:rPr>
              <w:t>HS2enquiries@hs2.org.uk</w:t>
            </w:r>
          </w:hyperlink>
        </w:p>
        <w:p w14:paraId="534B32EF" w14:textId="77777777" w:rsidR="00F2478E" w:rsidRPr="00F2478E" w:rsidRDefault="00FD10A4" w:rsidP="00ED365E">
          <w:pPr>
            <w:spacing w:after="440"/>
            <w:ind w:left="720"/>
            <w:rPr>
              <w:b/>
            </w:rPr>
          </w:pPr>
          <w:r>
            <w:rPr>
              <w:color w:val="424546"/>
              <w:spacing w:val="-6"/>
            </w:rPr>
            <w:t>Writing</w:t>
          </w:r>
          <w:r>
            <w:rPr>
              <w:color w:val="424546"/>
              <w:spacing w:val="-13"/>
            </w:rPr>
            <w:t xml:space="preserve"> </w:t>
          </w:r>
          <w:r>
            <w:rPr>
              <w:color w:val="424546"/>
              <w:spacing w:val="-6"/>
            </w:rPr>
            <w:t>to</w:t>
          </w:r>
          <w:r>
            <w:rPr>
              <w:color w:val="424546"/>
              <w:spacing w:val="-13"/>
            </w:rPr>
            <w:t xml:space="preserve"> </w:t>
          </w:r>
          <w:r>
            <w:rPr>
              <w:b/>
              <w:color w:val="1E4078"/>
              <w:spacing w:val="-6"/>
            </w:rPr>
            <w:t>FREEPOST</w:t>
          </w:r>
          <w:r w:rsidR="00F2478E">
            <w:rPr>
              <w:b/>
              <w:color w:val="1E4078"/>
              <w:spacing w:val="-6"/>
            </w:rPr>
            <w:br/>
          </w:r>
          <w:r w:rsidRPr="00F2478E">
            <w:rPr>
              <w:b/>
              <w:bCs/>
              <w:color w:val="1E4078"/>
              <w:spacing w:val="-6"/>
            </w:rPr>
            <w:t>HS2</w:t>
          </w:r>
          <w:r w:rsidRPr="00F2478E">
            <w:rPr>
              <w:b/>
              <w:bCs/>
              <w:color w:val="1E4078"/>
              <w:spacing w:val="-15"/>
            </w:rPr>
            <w:t xml:space="preserve"> </w:t>
          </w:r>
          <w:r w:rsidRPr="00F2478E">
            <w:rPr>
              <w:b/>
              <w:bCs/>
              <w:color w:val="1E4078"/>
              <w:spacing w:val="-6"/>
            </w:rPr>
            <w:t>Community</w:t>
          </w:r>
          <w:r w:rsidRPr="00F2478E">
            <w:rPr>
              <w:b/>
              <w:bCs/>
              <w:color w:val="1E4078"/>
              <w:spacing w:val="-13"/>
            </w:rPr>
            <w:t xml:space="preserve"> </w:t>
          </w:r>
          <w:r w:rsidR="00F2478E" w:rsidRPr="00F2478E">
            <w:rPr>
              <w:b/>
              <w:bCs/>
              <w:color w:val="1E4078"/>
              <w:spacing w:val="-6"/>
            </w:rPr>
            <w:t>Engagement</w:t>
          </w:r>
        </w:p>
        <w:p w14:paraId="06EDCA41" w14:textId="77777777" w:rsidR="00FD10A4" w:rsidRPr="00F2478E" w:rsidRDefault="00ED365E" w:rsidP="000E7D31">
          <w:pPr>
            <w:pStyle w:val="Heading1"/>
            <w:spacing w:before="20"/>
            <w:ind w:left="0" w:firstLine="720"/>
          </w:pPr>
          <w:r>
            <w:rPr>
              <w:b w:val="0"/>
              <w:noProof/>
            </w:rPr>
            <mc:AlternateContent>
              <mc:Choice Requires="wpg">
                <w:drawing>
                  <wp:anchor distT="0" distB="0" distL="0" distR="0" simplePos="0" relativeHeight="15731200" behindDoc="0" locked="0" layoutInCell="1" allowOverlap="1" wp14:anchorId="05944308" wp14:editId="1A17C0C0">
                    <wp:simplePos x="0" y="0"/>
                    <wp:positionH relativeFrom="page">
                      <wp:posOffset>3999865</wp:posOffset>
                    </wp:positionH>
                    <wp:positionV relativeFrom="paragraph">
                      <wp:posOffset>9154</wp:posOffset>
                    </wp:positionV>
                    <wp:extent cx="339090" cy="339090"/>
                    <wp:effectExtent l="0" t="0" r="3810" b="3810"/>
                    <wp:wrapNone/>
                    <wp:docPr id="18" name="Group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39090" cy="339090"/>
                              <a:chOff x="0" y="0"/>
                              <a:chExt cx="339090" cy="339090"/>
                            </a:xfrm>
                          </wpg:grpSpPr>
                          <wps:wsp>
                            <wps:cNvPr id="19" name="Graphic 19"/>
                            <wps:cNvSpPr/>
                            <wps:spPr>
                              <a:xfrm>
                                <a:off x="0" y="0"/>
                                <a:ext cx="339090" cy="339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9090" h="339090">
                                    <a:moveTo>
                                      <a:pt x="169316" y="0"/>
                                    </a:moveTo>
                                    <a:lnTo>
                                      <a:pt x="124305" y="6048"/>
                                    </a:lnTo>
                                    <a:lnTo>
                                      <a:pt x="83859" y="23116"/>
                                    </a:lnTo>
                                    <a:lnTo>
                                      <a:pt x="49591" y="49591"/>
                                    </a:lnTo>
                                    <a:lnTo>
                                      <a:pt x="23116" y="83859"/>
                                    </a:lnTo>
                                    <a:lnTo>
                                      <a:pt x="6048" y="124305"/>
                                    </a:lnTo>
                                    <a:lnTo>
                                      <a:pt x="0" y="169316"/>
                                    </a:lnTo>
                                    <a:lnTo>
                                      <a:pt x="6048" y="214327"/>
                                    </a:lnTo>
                                    <a:lnTo>
                                      <a:pt x="23116" y="254773"/>
                                    </a:lnTo>
                                    <a:lnTo>
                                      <a:pt x="49591" y="289040"/>
                                    </a:lnTo>
                                    <a:lnTo>
                                      <a:pt x="83859" y="315515"/>
                                    </a:lnTo>
                                    <a:lnTo>
                                      <a:pt x="124305" y="332584"/>
                                    </a:lnTo>
                                    <a:lnTo>
                                      <a:pt x="169316" y="338632"/>
                                    </a:lnTo>
                                    <a:lnTo>
                                      <a:pt x="214327" y="332584"/>
                                    </a:lnTo>
                                    <a:lnTo>
                                      <a:pt x="254773" y="315515"/>
                                    </a:lnTo>
                                    <a:lnTo>
                                      <a:pt x="289040" y="289040"/>
                                    </a:lnTo>
                                    <a:lnTo>
                                      <a:pt x="315515" y="254773"/>
                                    </a:lnTo>
                                    <a:lnTo>
                                      <a:pt x="332584" y="214327"/>
                                    </a:lnTo>
                                    <a:lnTo>
                                      <a:pt x="338632" y="169316"/>
                                    </a:lnTo>
                                    <a:lnTo>
                                      <a:pt x="332584" y="124305"/>
                                    </a:lnTo>
                                    <a:lnTo>
                                      <a:pt x="315515" y="83859"/>
                                    </a:lnTo>
                                    <a:lnTo>
                                      <a:pt x="289040" y="49591"/>
                                    </a:lnTo>
                                    <a:lnTo>
                                      <a:pt x="254773" y="23116"/>
                                    </a:lnTo>
                                    <a:lnTo>
                                      <a:pt x="214327" y="6048"/>
                                    </a:lnTo>
                                    <a:lnTo>
                                      <a:pt x="1693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E4078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0" name="Image 20"/>
                              <pic:cNvPicPr/>
                            </pic:nvPicPr>
                            <pic:blipFill>
                              <a:blip r:embed="rId24">
                                <a:extLst>
                                  <a:ext uri="{96DAC541-7B7A-43D3-8B79-37D633B846F1}">
                                    <asvg:svgBlip xmlns:asvg="http://schemas.microsoft.com/office/drawing/2016/SVG/main" r:embed="rId25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79858" y="79861"/>
                                <a:ext cx="178917" cy="1789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ACCA296" id="Group 18" o:spid="_x0000_s1026" style="position:absolute;margin-left:314.95pt;margin-top:.7pt;width:26.7pt;height:26.7pt;z-index:15731200;mso-wrap-distance-left:0;mso-wrap-distance-right:0;mso-position-horizontal-relative:page" coordsize="339090,33909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">
                    <v:shape id="Graphic 19" o:spid="_x0000_s1027" style="position:absolute;width:339090;height:339090;visibility:visible;mso-wrap-style:square;v-text-anchor:top" coordsize="33909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" path="m169316,l124305,6048,83859,23116,49591,49591,23116,83859,6048,124305,,169316r6048,45011l23116,254773r26475,34267l83859,315515r40446,17069l169316,338632r45011,-6048l254773,315515r34267,-26475l315515,254773r17069,-40446l338632,169316r-6048,-45011l315515,83859,289040,49591,254773,23116,214327,6048,169316,xe" fillcolor="#1e4078" stroked="f">
                      <v:path arrowok="t"/>
                    </v:shape>
                    <v:shape id="Image 20" o:spid="_x0000_s1028" type="#_x0000_t75" style="position:absolute;left:79858;top:79861;width:178917;height:178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">
                      <v:imagedata r:id="rId26" o:title=""/>
                    </v:shape>
                    <w10:wrap anchorx="page"/>
                  </v:group>
                </w:pict>
              </mc:Fallback>
            </mc:AlternateContent>
          </w:r>
          <w:r w:rsidR="00FD10A4" w:rsidRPr="00F2478E">
            <w:rPr>
              <w:b w:val="0"/>
              <w:bCs w:val="0"/>
              <w:color w:val="424546"/>
              <w:spacing w:val="-7"/>
            </w:rPr>
            <w:t>Website</w:t>
          </w:r>
          <w:r w:rsidR="00FD10A4">
            <w:rPr>
              <w:color w:val="424546"/>
              <w:spacing w:val="-7"/>
            </w:rPr>
            <w:t xml:space="preserve"> </w:t>
          </w:r>
          <w:hyperlink r:id="rId27">
            <w:r w:rsidR="00FD10A4">
              <w:rPr>
                <w:color w:val="1E4078"/>
                <w:spacing w:val="-2"/>
              </w:rPr>
              <w:t>www.hs2.org.uk</w:t>
            </w:r>
          </w:hyperlink>
        </w:p>
      </w:sdtContent>
    </w:sdt>
    <w:p w14:paraId="6B74C167" w14:textId="77777777" w:rsidR="0004779B" w:rsidRDefault="0004779B" w:rsidP="000E7D31">
      <w:pPr>
        <w:pStyle w:val="BodyText"/>
        <w:tabs>
          <w:tab w:val="left" w:pos="6288"/>
        </w:tabs>
        <w:spacing w:line="303" w:lineRule="exact"/>
        <w:rPr>
          <w:color w:val="424546"/>
          <w:spacing w:val="-6"/>
        </w:rPr>
      </w:pPr>
    </w:p>
    <w:sdt>
      <w:sdtPr>
        <w:rPr>
          <w:color w:val="424546"/>
          <w:spacing w:val="-6"/>
        </w:rPr>
        <w:id w:val="-1955003455"/>
        <w:lock w:val="sdtContentLocked"/>
        <w:placeholder>
          <w:docPart w:val="903B771631E1492BA4815C4A09A78EF4"/>
        </w:placeholder>
      </w:sdtPr>
      <w:sdtEndPr>
        <w:rPr>
          <w:b/>
          <w:color w:val="1E4078"/>
          <w:spacing w:val="-2"/>
        </w:rPr>
      </w:sdtEndPr>
      <w:sdtContent>
        <w:p w14:paraId="792C898C" w14:textId="77777777" w:rsidR="0004779B" w:rsidRDefault="00794851" w:rsidP="000E7D31">
          <w:pPr>
            <w:pStyle w:val="BodyText"/>
            <w:tabs>
              <w:tab w:val="left" w:pos="6288"/>
            </w:tabs>
            <w:spacing w:line="303" w:lineRule="exact"/>
            <w:rPr>
              <w:b/>
              <w:color w:val="1E4078"/>
              <w:spacing w:val="-6"/>
            </w:rPr>
          </w:pPr>
          <w:r>
            <w:rPr>
              <w:color w:val="424546"/>
              <w:spacing w:val="-6"/>
            </w:rPr>
            <w:t>Keep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6"/>
            </w:rPr>
            <w:t>up</w:t>
          </w:r>
          <w:r>
            <w:rPr>
              <w:color w:val="424546"/>
              <w:spacing w:val="-11"/>
            </w:rPr>
            <w:t xml:space="preserve"> </w:t>
          </w:r>
          <w:r>
            <w:rPr>
              <w:color w:val="424546"/>
              <w:spacing w:val="-6"/>
            </w:rPr>
            <w:t>to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6"/>
            </w:rPr>
            <w:t>date</w:t>
          </w:r>
          <w:r>
            <w:rPr>
              <w:color w:val="424546"/>
              <w:spacing w:val="-11"/>
            </w:rPr>
            <w:t xml:space="preserve"> </w:t>
          </w:r>
          <w:r>
            <w:rPr>
              <w:color w:val="424546"/>
              <w:spacing w:val="-6"/>
            </w:rPr>
            <w:t>with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6"/>
            </w:rPr>
            <w:t>what</w:t>
          </w:r>
          <w:r>
            <w:rPr>
              <w:color w:val="424546"/>
              <w:spacing w:val="-11"/>
            </w:rPr>
            <w:t xml:space="preserve"> </w:t>
          </w:r>
          <w:r>
            <w:rPr>
              <w:color w:val="424546"/>
              <w:spacing w:val="-6"/>
            </w:rPr>
            <w:t>is</w:t>
          </w:r>
          <w:r>
            <w:rPr>
              <w:color w:val="424546"/>
              <w:spacing w:val="-11"/>
            </w:rPr>
            <w:t xml:space="preserve"> </w:t>
          </w:r>
          <w:r>
            <w:rPr>
              <w:color w:val="424546"/>
              <w:spacing w:val="-6"/>
            </w:rPr>
            <w:t>happening</w:t>
          </w:r>
          <w:r>
            <w:rPr>
              <w:color w:val="424546"/>
              <w:spacing w:val="-12"/>
            </w:rPr>
            <w:t xml:space="preserve"> </w:t>
          </w:r>
          <w:r>
            <w:rPr>
              <w:color w:val="424546"/>
              <w:spacing w:val="-6"/>
            </w:rPr>
            <w:t>in</w:t>
          </w:r>
          <w:r>
            <w:rPr>
              <w:color w:val="424546"/>
              <w:spacing w:val="-11"/>
            </w:rPr>
            <w:t xml:space="preserve"> </w:t>
          </w:r>
          <w:r>
            <w:rPr>
              <w:color w:val="424546"/>
              <w:spacing w:val="-6"/>
            </w:rPr>
            <w:t>your</w:t>
          </w:r>
          <w:r w:rsidR="003B3F5B">
            <w:rPr>
              <w:color w:val="424546"/>
              <w:spacing w:val="-6"/>
            </w:rPr>
            <w:t xml:space="preserve"> </w:t>
          </w:r>
          <w:r>
            <w:rPr>
              <w:color w:val="424546"/>
              <w:spacing w:val="-6"/>
            </w:rPr>
            <w:t>local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area</w:t>
          </w:r>
          <w:r>
            <w:rPr>
              <w:color w:val="424546"/>
              <w:spacing w:val="-14"/>
            </w:rPr>
            <w:t xml:space="preserve"> </w:t>
          </w:r>
          <w:r>
            <w:rPr>
              <w:color w:val="424546"/>
              <w:spacing w:val="-6"/>
            </w:rPr>
            <w:t>at</w:t>
          </w:r>
          <w:r>
            <w:rPr>
              <w:color w:val="424546"/>
              <w:spacing w:val="4"/>
            </w:rPr>
            <w:t xml:space="preserve"> </w:t>
          </w:r>
          <w:r w:rsidR="003B3F5B">
            <w:rPr>
              <w:color w:val="424546"/>
              <w:spacing w:val="4"/>
            </w:rPr>
            <w:br/>
          </w:r>
          <w:hyperlink r:id="rId28">
            <w:r>
              <w:rPr>
                <w:b/>
                <w:color w:val="1E4078"/>
                <w:spacing w:val="-6"/>
              </w:rPr>
              <w:t>www.hs2.org.uk/in-your-area/</w:t>
            </w:r>
          </w:hyperlink>
          <w:r>
            <w:rPr>
              <w:b/>
              <w:color w:val="1E4078"/>
              <w:spacing w:val="-6"/>
            </w:rPr>
            <w:t xml:space="preserve"> </w:t>
          </w:r>
        </w:p>
        <w:p w14:paraId="3CA5A6E3" w14:textId="77777777" w:rsidR="000A717F" w:rsidRDefault="00794851" w:rsidP="000E7D31">
          <w:pPr>
            <w:pStyle w:val="BodyText"/>
            <w:tabs>
              <w:tab w:val="left" w:pos="6288"/>
            </w:tabs>
            <w:spacing w:line="303" w:lineRule="exact"/>
            <w:rPr>
              <w:b/>
            </w:rPr>
          </w:pPr>
          <w:r>
            <w:rPr>
              <w:b/>
              <w:color w:val="1E4078"/>
              <w:spacing w:val="-2"/>
            </w:rPr>
            <w:t>in-your-area-map/</w:t>
          </w:r>
        </w:p>
      </w:sdtContent>
    </w:sdt>
    <w:p w14:paraId="3A002303" w14:textId="77777777" w:rsidR="000E7D31" w:rsidRDefault="000E7D31" w:rsidP="000E7D31">
      <w:pPr>
        <w:spacing w:line="256" w:lineRule="auto"/>
        <w:rPr>
          <w:b/>
        </w:rPr>
      </w:pPr>
      <w:r>
        <w:rPr>
          <w:b/>
        </w:rPr>
        <w:br w:type="page"/>
      </w:r>
    </w:p>
    <w:p w14:paraId="324C0E0C" w14:textId="77777777" w:rsidR="0004779B" w:rsidRDefault="0004779B" w:rsidP="000E7D31">
      <w:pPr>
        <w:spacing w:line="256" w:lineRule="auto"/>
        <w:rPr>
          <w:b/>
        </w:rPr>
        <w:sectPr w:rsidR="0004779B" w:rsidSect="000E7D31">
          <w:type w:val="continuous"/>
          <w:pgSz w:w="11910" w:h="16840"/>
          <w:pgMar w:top="0" w:right="1134" w:bottom="278" w:left="1134" w:header="720" w:footer="720" w:gutter="0"/>
          <w:cols w:num="2" w:space="720"/>
        </w:sectPr>
      </w:pPr>
    </w:p>
    <w:sdt>
      <w:sdtPr>
        <w:rPr>
          <w:color w:val="1E4078"/>
          <w:spacing w:val="-6"/>
        </w:rPr>
        <w:id w:val="-26330528"/>
        <w:placeholder>
          <w:docPart w:val="903B771631E1492BA4815C4A09A78EF4"/>
        </w:placeholder>
      </w:sdtPr>
      <w:sdtContent>
        <w:p w14:paraId="2AC3A1AD" w14:textId="77777777" w:rsidR="00D01887" w:rsidRDefault="00D01887" w:rsidP="00ED365E">
          <w:pPr>
            <w:pStyle w:val="Heading1"/>
            <w:spacing w:before="360"/>
            <w:ind w:left="0"/>
            <w:rPr>
              <w:color w:val="1E4078"/>
              <w:spacing w:val="-6"/>
            </w:rPr>
          </w:pPr>
          <w:r w:rsidRPr="00D01887">
            <w:rPr>
              <w:color w:val="1E4078"/>
              <w:spacing w:val="-6"/>
            </w:rPr>
            <w:t>Additional information</w:t>
          </w:r>
        </w:p>
      </w:sdtContent>
    </w:sdt>
    <w:p w14:paraId="2E1E2FFB" w14:textId="55F9DC6E" w:rsidR="00ED365E" w:rsidRDefault="00000000" w:rsidP="006806B2">
      <w:pPr>
        <w:pStyle w:val="BodyText"/>
        <w:spacing w:line="256" w:lineRule="auto"/>
      </w:pPr>
      <w:sdt>
        <w:sdtPr>
          <w:rPr>
            <w:color w:val="424546"/>
            <w:spacing w:val="-4"/>
          </w:rPr>
          <w:id w:val="434949754"/>
          <w:placeholder>
            <w:docPart w:val="903B771631E1492BA4815C4A09A78EF4"/>
          </w:placeholder>
        </w:sdtPr>
        <w:sdtContent>
          <w:r w:rsidR="006806B2" w:rsidRPr="006806B2">
            <w:rPr>
              <w:color w:val="424546"/>
              <w:spacing w:val="-4"/>
            </w:rPr>
            <w:t>To complete the work</w:t>
          </w:r>
          <w:r w:rsidR="008D1584">
            <w:rPr>
              <w:color w:val="424546"/>
              <w:spacing w:val="-4"/>
            </w:rPr>
            <w:t>s</w:t>
          </w:r>
          <w:r w:rsidR="006806B2" w:rsidRPr="006806B2">
            <w:rPr>
              <w:color w:val="424546"/>
              <w:spacing w:val="-4"/>
            </w:rPr>
            <w:t xml:space="preserve"> safely, </w:t>
          </w:r>
          <w:r w:rsidR="008D1584" w:rsidRPr="006806B2">
            <w:rPr>
              <w:color w:val="424546"/>
              <w:spacing w:val="-4"/>
            </w:rPr>
            <w:t>work</w:t>
          </w:r>
          <w:r w:rsidR="008D1584">
            <w:rPr>
              <w:color w:val="424546"/>
              <w:spacing w:val="-4"/>
            </w:rPr>
            <w:t>s</w:t>
          </w:r>
          <w:r w:rsidR="006806B2" w:rsidRPr="006806B2">
            <w:rPr>
              <w:color w:val="424546"/>
              <w:spacing w:val="-4"/>
            </w:rPr>
            <w:t xml:space="preserve"> will be completed off highway</w:t>
          </w:r>
          <w:r w:rsidR="00E15322">
            <w:rPr>
              <w:color w:val="424546"/>
              <w:spacing w:val="-4"/>
            </w:rPr>
            <w:t xml:space="preserve"> </w:t>
          </w:r>
          <w:r w:rsidR="006806B2" w:rsidRPr="006806B2">
            <w:rPr>
              <w:color w:val="424546"/>
              <w:spacing w:val="-4"/>
            </w:rPr>
            <w:t>in areas of land already fenced off for ongoing HS2 works</w:t>
          </w:r>
          <w:r w:rsidR="008D1584">
            <w:rPr>
              <w:color w:val="424546"/>
              <w:spacing w:val="-4"/>
            </w:rPr>
            <w:t xml:space="preserve">, as well as within </w:t>
          </w:r>
          <w:r w:rsidR="008D1584" w:rsidRPr="006806B2">
            <w:rPr>
              <w:color w:val="424546"/>
              <w:spacing w:val="-4"/>
            </w:rPr>
            <w:t>the verge</w:t>
          </w:r>
          <w:r w:rsidR="008D1584">
            <w:rPr>
              <w:color w:val="424546"/>
              <w:spacing w:val="-4"/>
            </w:rPr>
            <w:t xml:space="preserve">s </w:t>
          </w:r>
          <w:r w:rsidR="008D1584" w:rsidRPr="006806B2">
            <w:rPr>
              <w:color w:val="424546"/>
              <w:spacing w:val="-4"/>
            </w:rPr>
            <w:t>of Sutton Road.</w:t>
          </w:r>
        </w:sdtContent>
      </w:sdt>
      <w:r w:rsidR="00D01887" w:rsidRPr="00D01887">
        <w:t xml:space="preserve"> </w:t>
      </w:r>
    </w:p>
    <w:p w14:paraId="57238A9F" w14:textId="77777777" w:rsidR="00ED365E" w:rsidRDefault="00ED365E" w:rsidP="00ED365E">
      <w:pPr>
        <w:pStyle w:val="BodyText"/>
        <w:spacing w:line="256" w:lineRule="auto"/>
        <w:rPr>
          <w:color w:val="1E4078"/>
          <w:spacing w:val="-6"/>
        </w:rPr>
      </w:pPr>
    </w:p>
    <w:p w14:paraId="73081F56" w14:textId="2E81503F" w:rsidR="00ED365E" w:rsidRDefault="00ED365E" w:rsidP="00ED365E">
      <w:pPr>
        <w:pStyle w:val="BodyText"/>
        <w:spacing w:before="21" w:line="256" w:lineRule="auto"/>
        <w:sectPr w:rsidR="00ED365E" w:rsidSect="00633735">
          <w:type w:val="continuous"/>
          <w:pgSz w:w="11910" w:h="16840"/>
          <w:pgMar w:top="1134" w:right="1134" w:bottom="278" w:left="1134" w:header="720" w:footer="720" w:gutter="0"/>
          <w:cols w:space="720"/>
          <w:docGrid w:linePitch="299"/>
        </w:sectPr>
      </w:pPr>
    </w:p>
    <w:p w14:paraId="19A7228D" w14:textId="77777777" w:rsidR="00633735" w:rsidRDefault="00633735" w:rsidP="00ED365E">
      <w:pPr>
        <w:pStyle w:val="BodyText"/>
        <w:spacing w:before="21" w:line="256" w:lineRule="auto"/>
        <w:sectPr w:rsidR="00633735" w:rsidSect="00ED365E">
          <w:type w:val="continuous"/>
          <w:pgSz w:w="11910" w:h="16840"/>
          <w:pgMar w:top="1134" w:right="1134" w:bottom="278" w:left="1134" w:header="720" w:footer="720" w:gutter="0"/>
          <w:cols w:num="2" w:space="720"/>
          <w:docGrid w:linePitch="299"/>
        </w:sectPr>
      </w:pPr>
    </w:p>
    <w:p w14:paraId="3BE53BE3" w14:textId="77777777" w:rsidR="00ED365E" w:rsidRDefault="00ED365E" w:rsidP="00ED365E">
      <w:pPr>
        <w:pStyle w:val="BodyText"/>
        <w:spacing w:before="21" w:line="256" w:lineRule="auto"/>
      </w:pPr>
    </w:p>
    <w:p w14:paraId="643743F0" w14:textId="3107A728" w:rsidR="000A717F" w:rsidRPr="00D01887" w:rsidRDefault="00000000" w:rsidP="00ED365E">
      <w:pPr>
        <w:pStyle w:val="BodyText"/>
        <w:spacing w:before="21" w:line="256" w:lineRule="auto"/>
      </w:pPr>
      <w:sdt>
        <w:sdtPr>
          <w:id w:val="-1955317176"/>
          <w:picture/>
        </w:sdtPr>
        <w:sdtContent>
          <w:r w:rsidR="006806B2">
            <w:rPr>
              <w:noProof/>
            </w:rPr>
            <w:drawing>
              <wp:inline distT="0" distB="0" distL="0" distR="0" wp14:anchorId="43E28C56" wp14:editId="0F446612">
                <wp:extent cx="6076950" cy="5229858"/>
                <wp:effectExtent l="0" t="0" r="0" b="9525"/>
                <wp:docPr id="1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5147" cy="52713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794851">
        <w:rPr>
          <w:noProof/>
          <w:sz w:val="20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06BA8F0" wp14:editId="7B39B646">
                <wp:simplePos x="0" y="0"/>
                <wp:positionH relativeFrom="page">
                  <wp:posOffset>6350</wp:posOffset>
                </wp:positionH>
                <wp:positionV relativeFrom="page">
                  <wp:posOffset>7791449</wp:posOffset>
                </wp:positionV>
                <wp:extent cx="7547609" cy="2894400"/>
                <wp:effectExtent l="0" t="0" r="0" b="127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7609" cy="2894400"/>
                          <a:chOff x="0" y="-1"/>
                          <a:chExt cx="7547609" cy="28944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547609" cy="289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2892425">
                                <a:moveTo>
                                  <a:pt x="7547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1993"/>
                                </a:lnTo>
                                <a:lnTo>
                                  <a:pt x="7547292" y="2891993"/>
                                </a:lnTo>
                                <a:lnTo>
                                  <a:pt x="7547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0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-1"/>
                            <a:ext cx="7545600" cy="289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E9D33" w14:textId="77777777" w:rsidR="000A717F" w:rsidRDefault="000A717F">
                              <w:pPr>
                                <w:spacing w:before="286"/>
                              </w:pPr>
                            </w:p>
                            <w:permStart w:id="107218670" w:edGrp="everyone" w:displacedByCustomXml="next"/>
                            <w:sdt>
                              <w:sdtPr>
                                <w:rPr>
                                  <w:color w:val="FFFFFF"/>
                                  <w:spacing w:val="-6"/>
                                </w:rPr>
                                <w:id w:val="50582338"/>
                                <w:lock w:val="sdtContentLocked"/>
                                <w:placeholder>
                                  <w:docPart w:val="903B771631E1492BA4815C4A09A78EF4"/>
                                </w:placeholder>
                              </w:sdtPr>
                              <w:sdtEndPr>
                                <w:rPr>
                                  <w:rFonts w:ascii="Open Sans SemiBold"/>
                                  <w:b/>
                                  <w:spacing w:val="-8"/>
                                </w:rPr>
                              </w:sdtEndPr>
                              <w:sdtContent>
                                <w:permEnd w:id="107218670" w:displacedByCustomXml="prev"/>
                                <w:p w14:paraId="45F18ED2" w14:textId="77777777" w:rsidR="000A717F" w:rsidRPr="00266383" w:rsidRDefault="00794851">
                                  <w:pPr>
                                    <w:spacing w:line="256" w:lineRule="auto"/>
                                    <w:ind w:left="1060" w:right="960"/>
                                    <w:rPr>
                                      <w:spacing w:val="-4"/>
                                    </w:rPr>
                                  </w:pPr>
                                  <w:r w:rsidRPr="00266383">
                                    <w:rPr>
                                      <w:color w:val="FFFFFF"/>
                                      <w:spacing w:val="-4"/>
                                    </w:rPr>
                                    <w:t>Please contact us if you’d like a free copy of this document in large print, Braille, audio or ‘easy read’ format. You can also contact us for help and information in a different language.</w:t>
                                  </w:r>
                                </w:p>
                                <w:p w14:paraId="5F00F5FD" w14:textId="77777777" w:rsidR="000A717F" w:rsidRPr="00266383" w:rsidRDefault="00794851">
                                  <w:pPr>
                                    <w:spacing w:before="225"/>
                                    <w:ind w:left="1060"/>
                                    <w:rPr>
                                      <w:b/>
                                      <w:spacing w:val="-4"/>
                                    </w:rPr>
                                  </w:pPr>
                                  <w:r w:rsidRPr="00266383">
                                    <w:rPr>
                                      <w:b/>
                                      <w:color w:val="FFFFFF"/>
                                      <w:spacing w:val="-4"/>
                                    </w:rPr>
                                    <w:t>Holding us to account</w:t>
                                  </w:r>
                                </w:p>
                                <w:p w14:paraId="42E9D3BC" w14:textId="77777777" w:rsidR="000A717F" w:rsidRPr="00266383" w:rsidRDefault="00794851">
                                  <w:pPr>
                                    <w:spacing w:before="21" w:line="256" w:lineRule="auto"/>
                                    <w:ind w:left="1060" w:right="960"/>
                                    <w:rPr>
                                      <w:rFonts w:ascii="Open Sans SemiBold"/>
                                      <w:b/>
                                      <w:spacing w:val="-4"/>
                                    </w:rPr>
                                  </w:pPr>
                                  <w:r w:rsidRPr="00266383">
                                    <w:rPr>
                                      <w:color w:val="FFFFFF"/>
                                      <w:spacing w:val="-4"/>
                                    </w:rPr>
                                    <w:t xml:space="preserve">If you are unhappy for any reason, you can make a complaint by contacting our HS2 Helpdesk team. For more information, visit: </w:t>
                                  </w:r>
                                  <w:hyperlink r:id="rId30">
                                    <w:r w:rsidRPr="00266383">
                                      <w:rPr>
                                        <w:b/>
                                        <w:bCs/>
                                        <w:color w:val="FFFFFF"/>
                                        <w:spacing w:val="-4"/>
                                      </w:rPr>
                                      <w:t>www.hs2.org.uk/how-to-complain</w:t>
                                    </w:r>
                                  </w:hyperlink>
                                </w:p>
                                <w:p w14:paraId="1F6CB18F" w14:textId="77777777" w:rsidR="000A717F" w:rsidRPr="00266383" w:rsidRDefault="00794851">
                                  <w:pPr>
                                    <w:spacing w:before="112" w:line="256" w:lineRule="auto"/>
                                    <w:ind w:left="1060" w:right="960"/>
                                    <w:rPr>
                                      <w:spacing w:val="-4"/>
                                    </w:rPr>
                                  </w:pPr>
                                  <w:r w:rsidRPr="00266383">
                                    <w:rPr>
                                      <w:color w:val="FFFFFF"/>
                                      <w:spacing w:val="-4"/>
                                    </w:rPr>
                                    <w:t>We have an independent Residents’ and Construction Commissioner who helps settle disputes and monitors the way in which we manage and respond to complaints about construction.</w:t>
                                  </w:r>
                                </w:p>
                                <w:p w14:paraId="27E481C2" w14:textId="77777777" w:rsidR="000A717F" w:rsidRDefault="00794851">
                                  <w:pPr>
                                    <w:spacing w:line="298" w:lineRule="exact"/>
                                    <w:ind w:left="1060"/>
                                    <w:rPr>
                                      <w:rFonts w:ascii="Open Sans SemiBold"/>
                                      <w:b/>
                                    </w:rPr>
                                  </w:pPr>
                                  <w:r w:rsidRPr="00266383">
                                    <w:rPr>
                                      <w:color w:val="FFFFFF"/>
                                      <w:spacing w:val="-4"/>
                                    </w:rPr>
                                    <w:t xml:space="preserve">For more information visit: </w:t>
                                  </w:r>
                                  <w:r w:rsidR="00F9105A" w:rsidRPr="00266383">
                                    <w:rPr>
                                      <w:b/>
                                      <w:bCs/>
                                      <w:color w:val="FFFFFF"/>
                                      <w:spacing w:val="-4"/>
                                    </w:rPr>
                                    <w:t>www.</w:t>
                                  </w:r>
                                  <w:r w:rsidRPr="00266383">
                                    <w:rPr>
                                      <w:b/>
                                      <w:bCs/>
                                      <w:color w:val="FFFFFF"/>
                                      <w:spacing w:val="-4"/>
                                    </w:rPr>
                                    <w:t>hs2.org.uk/independent-commissioner</w:t>
                                  </w:r>
                                </w:p>
                                <w:permStart w:id="1955947686" w:edGrp="everyone" w:displacedByCustomXml="next"/>
                              </w:sdtContent>
                            </w:sdt>
                            <w:permEnd w:id="1955947686" w:displacedByCustomXml="prev"/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6BA8F0" id="Group 25" o:spid="_x0000_s1028" style="position:absolute;margin-left:.5pt;margin-top:613.5pt;width:594.3pt;height:227.9pt;z-index:15733760;mso-wrap-distance-left:0;mso-wrap-distance-right:0;mso-position-horizontal-relative:page;mso-position-vertical-relative:page;mso-width-relative:margin;mso-height-relative:margin" coordorigin="" coordsize="75476,28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">
                <v:shape id="Graphic 26" o:spid="_x0000_s1029" style="position:absolute;width:75476;height:28924;visibility:visible;mso-wrap-style:square;v-text-anchor:top" coordsize="7547609,289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" path="m7547292,l,,,2891993r7547292,l7547292,xe" fillcolor="#1e4078" stroked="f">
                  <v:path arrowok="t"/>
                </v:shape>
                <v:shape id="Textbox 27" o:spid="_x0000_s1030" type="#_x0000_t202" style="position:absolute;width:75456;height:28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F4E9D33" w14:textId="77777777" w:rsidR="000A717F" w:rsidRDefault="000A717F">
                        <w:pPr>
                          <w:spacing w:before="286"/>
                        </w:pPr>
                      </w:p>
                      <w:permStart w:id="107218670" w:edGrp="everyone" w:displacedByCustomXml="next"/>
                      <w:sdt>
                        <w:sdtPr>
                          <w:rPr>
                            <w:color w:val="FFFFFF"/>
                            <w:spacing w:val="-6"/>
                          </w:rPr>
                          <w:id w:val="50582338"/>
                          <w:lock w:val="sdtContentLocked"/>
                          <w:placeholder>
                            <w:docPart w:val="903B771631E1492BA4815C4A09A78EF4"/>
                          </w:placeholder>
                        </w:sdtPr>
                        <w:sdtEndPr>
                          <w:rPr>
                            <w:rFonts w:ascii="Open Sans SemiBold"/>
                            <w:b/>
                            <w:spacing w:val="-8"/>
                          </w:rPr>
                        </w:sdtEndPr>
                        <w:sdtContent>
                          <w:permEnd w:id="107218670" w:displacedByCustomXml="prev"/>
                          <w:p w14:paraId="45F18ED2" w14:textId="77777777" w:rsidR="000A717F" w:rsidRPr="00266383" w:rsidRDefault="00794851">
                            <w:pPr>
                              <w:spacing w:line="256" w:lineRule="auto"/>
                              <w:ind w:left="1060" w:right="960"/>
                              <w:rPr>
                                <w:spacing w:val="-4"/>
                              </w:rPr>
                            </w:pPr>
                            <w:r w:rsidRPr="00266383">
                              <w:rPr>
                                <w:color w:val="FFFFFF"/>
                                <w:spacing w:val="-4"/>
                              </w:rPr>
                              <w:t>Please contact us if you’d like a free copy of this document in large print, Braille, audio or ‘easy read’ format. You can also contact us for help and information in a different language.</w:t>
                            </w:r>
                          </w:p>
                          <w:p w14:paraId="5F00F5FD" w14:textId="77777777" w:rsidR="000A717F" w:rsidRPr="00266383" w:rsidRDefault="00794851">
                            <w:pPr>
                              <w:spacing w:before="225"/>
                              <w:ind w:left="1060"/>
                              <w:rPr>
                                <w:b/>
                                <w:spacing w:val="-4"/>
                              </w:rPr>
                            </w:pPr>
                            <w:r w:rsidRPr="00266383">
                              <w:rPr>
                                <w:b/>
                                <w:color w:val="FFFFFF"/>
                                <w:spacing w:val="-4"/>
                              </w:rPr>
                              <w:t>Holding us to account</w:t>
                            </w:r>
                          </w:p>
                          <w:p w14:paraId="42E9D3BC" w14:textId="77777777" w:rsidR="000A717F" w:rsidRPr="00266383" w:rsidRDefault="00794851">
                            <w:pPr>
                              <w:spacing w:before="21" w:line="256" w:lineRule="auto"/>
                              <w:ind w:left="1060" w:right="960"/>
                              <w:rPr>
                                <w:rFonts w:ascii="Open Sans SemiBold"/>
                                <w:b/>
                                <w:spacing w:val="-4"/>
                              </w:rPr>
                            </w:pPr>
                            <w:r w:rsidRPr="00266383">
                              <w:rPr>
                                <w:color w:val="FFFFFF"/>
                                <w:spacing w:val="-4"/>
                              </w:rPr>
                              <w:t xml:space="preserve">If you are unhappy for any reason, you can make a complaint by contacting our HS2 Helpdesk team. For more information, visit: </w:t>
                            </w:r>
                            <w:hyperlink r:id="rId31">
                              <w:r w:rsidRPr="00266383">
                                <w:rPr>
                                  <w:b/>
                                  <w:bCs/>
                                  <w:color w:val="FFFFFF"/>
                                  <w:spacing w:val="-4"/>
                                </w:rPr>
                                <w:t>www.hs2.org.uk/how-to-complain</w:t>
                              </w:r>
                            </w:hyperlink>
                          </w:p>
                          <w:p w14:paraId="1F6CB18F" w14:textId="77777777" w:rsidR="000A717F" w:rsidRPr="00266383" w:rsidRDefault="00794851">
                            <w:pPr>
                              <w:spacing w:before="112" w:line="256" w:lineRule="auto"/>
                              <w:ind w:left="1060" w:right="960"/>
                              <w:rPr>
                                <w:spacing w:val="-4"/>
                              </w:rPr>
                            </w:pPr>
                            <w:r w:rsidRPr="00266383">
                              <w:rPr>
                                <w:color w:val="FFFFFF"/>
                                <w:spacing w:val="-4"/>
                              </w:rPr>
                              <w:t>We have an independent Residents’ and Construction Commissioner who helps settle disputes and monitors the way in which we manage and respond to complaints about construction.</w:t>
                            </w:r>
                          </w:p>
                          <w:p w14:paraId="27E481C2" w14:textId="77777777" w:rsidR="000A717F" w:rsidRDefault="00794851">
                            <w:pPr>
                              <w:spacing w:line="298" w:lineRule="exact"/>
                              <w:ind w:left="1060"/>
                              <w:rPr>
                                <w:rFonts w:ascii="Open Sans SemiBold"/>
                                <w:b/>
                              </w:rPr>
                            </w:pPr>
                            <w:r w:rsidRPr="00266383">
                              <w:rPr>
                                <w:color w:val="FFFFFF"/>
                                <w:spacing w:val="-4"/>
                              </w:rPr>
                              <w:t xml:space="preserve">For more information visit: </w:t>
                            </w:r>
                            <w:r w:rsidR="00F9105A" w:rsidRPr="00266383">
                              <w:rPr>
                                <w:b/>
                                <w:bCs/>
                                <w:color w:val="FFFFFF"/>
                                <w:spacing w:val="-4"/>
                              </w:rPr>
                              <w:t>www.</w:t>
                            </w:r>
                            <w:r w:rsidRPr="00266383">
                              <w:rPr>
                                <w:b/>
                                <w:bCs/>
                                <w:color w:val="FFFFFF"/>
                                <w:spacing w:val="-4"/>
                              </w:rPr>
                              <w:t>hs2.org.uk/independent-commissioner</w:t>
                            </w:r>
                          </w:p>
                          <w:permStart w:id="1955947686" w:edGrp="everyone" w:displacedByCustomXml="next"/>
                        </w:sdtContent>
                      </w:sdt>
                      <w:permEnd w:id="1955947686" w:displacedByCustomXml="prev"/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0A717F" w:rsidRPr="00D01887" w:rsidSect="00ED365E">
      <w:type w:val="continuous"/>
      <w:pgSz w:w="11910" w:h="16840"/>
      <w:pgMar w:top="1134" w:right="1134" w:bottom="278" w:left="1134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BC50" w14:textId="77777777" w:rsidR="0086644D" w:rsidRDefault="0086644D" w:rsidP="00653C00">
      <w:r>
        <w:separator/>
      </w:r>
    </w:p>
  </w:endnote>
  <w:endnote w:type="continuationSeparator" w:id="0">
    <w:p w14:paraId="400C1864" w14:textId="77777777" w:rsidR="0086644D" w:rsidRDefault="0086644D" w:rsidP="00653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B77A" w14:textId="77777777" w:rsidR="0086644D" w:rsidRDefault="0086644D" w:rsidP="00653C00">
      <w:r>
        <w:separator/>
      </w:r>
    </w:p>
  </w:footnote>
  <w:footnote w:type="continuationSeparator" w:id="0">
    <w:p w14:paraId="5721D0F4" w14:textId="77777777" w:rsidR="0086644D" w:rsidRDefault="0086644D" w:rsidP="00653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5F"/>
    <w:rsid w:val="0000323C"/>
    <w:rsid w:val="00036F09"/>
    <w:rsid w:val="0004779B"/>
    <w:rsid w:val="0005213C"/>
    <w:rsid w:val="000A717F"/>
    <w:rsid w:val="000E7D31"/>
    <w:rsid w:val="00140067"/>
    <w:rsid w:val="00153D04"/>
    <w:rsid w:val="0016700C"/>
    <w:rsid w:val="00183768"/>
    <w:rsid w:val="001C3C6B"/>
    <w:rsid w:val="002179CF"/>
    <w:rsid w:val="00234273"/>
    <w:rsid w:val="00266383"/>
    <w:rsid w:val="0027156E"/>
    <w:rsid w:val="00282F8C"/>
    <w:rsid w:val="00296A78"/>
    <w:rsid w:val="0038333B"/>
    <w:rsid w:val="003946B2"/>
    <w:rsid w:val="003B3F5B"/>
    <w:rsid w:val="003B4B80"/>
    <w:rsid w:val="003C45E9"/>
    <w:rsid w:val="003C676D"/>
    <w:rsid w:val="003D3ADB"/>
    <w:rsid w:val="003D3B9E"/>
    <w:rsid w:val="003F0321"/>
    <w:rsid w:val="00404241"/>
    <w:rsid w:val="00422C53"/>
    <w:rsid w:val="004260C0"/>
    <w:rsid w:val="004E0D41"/>
    <w:rsid w:val="004F4BF6"/>
    <w:rsid w:val="00524135"/>
    <w:rsid w:val="0055100A"/>
    <w:rsid w:val="0055364F"/>
    <w:rsid w:val="005704BC"/>
    <w:rsid w:val="005B4E19"/>
    <w:rsid w:val="005E3183"/>
    <w:rsid w:val="005F5BD1"/>
    <w:rsid w:val="00613AC3"/>
    <w:rsid w:val="00623415"/>
    <w:rsid w:val="00633735"/>
    <w:rsid w:val="00642965"/>
    <w:rsid w:val="00653C00"/>
    <w:rsid w:val="00667DA4"/>
    <w:rsid w:val="006806B2"/>
    <w:rsid w:val="006A66B9"/>
    <w:rsid w:val="006E2703"/>
    <w:rsid w:val="006E50B0"/>
    <w:rsid w:val="006F4E91"/>
    <w:rsid w:val="00735157"/>
    <w:rsid w:val="00746D5D"/>
    <w:rsid w:val="007503ED"/>
    <w:rsid w:val="00794851"/>
    <w:rsid w:val="00810E2C"/>
    <w:rsid w:val="00824A57"/>
    <w:rsid w:val="0085011D"/>
    <w:rsid w:val="0086644D"/>
    <w:rsid w:val="008810DF"/>
    <w:rsid w:val="008D1584"/>
    <w:rsid w:val="008D718C"/>
    <w:rsid w:val="008D7BC0"/>
    <w:rsid w:val="009456C9"/>
    <w:rsid w:val="00950997"/>
    <w:rsid w:val="00955EA2"/>
    <w:rsid w:val="00974048"/>
    <w:rsid w:val="009769F3"/>
    <w:rsid w:val="009836F8"/>
    <w:rsid w:val="0098769E"/>
    <w:rsid w:val="009A5341"/>
    <w:rsid w:val="009B5FAE"/>
    <w:rsid w:val="009E245F"/>
    <w:rsid w:val="009F7A98"/>
    <w:rsid w:val="00A30D51"/>
    <w:rsid w:val="00A339E7"/>
    <w:rsid w:val="00A52116"/>
    <w:rsid w:val="00A7008D"/>
    <w:rsid w:val="00A82A06"/>
    <w:rsid w:val="00AC38C5"/>
    <w:rsid w:val="00AE2B5A"/>
    <w:rsid w:val="00B02AFE"/>
    <w:rsid w:val="00B10376"/>
    <w:rsid w:val="00B10FC3"/>
    <w:rsid w:val="00B26F3D"/>
    <w:rsid w:val="00B46BDC"/>
    <w:rsid w:val="00B758A4"/>
    <w:rsid w:val="00B914CD"/>
    <w:rsid w:val="00B96F6E"/>
    <w:rsid w:val="00BC0254"/>
    <w:rsid w:val="00BD7699"/>
    <w:rsid w:val="00C44F30"/>
    <w:rsid w:val="00C4656B"/>
    <w:rsid w:val="00C52B1A"/>
    <w:rsid w:val="00C95D3C"/>
    <w:rsid w:val="00CB4C20"/>
    <w:rsid w:val="00CB5740"/>
    <w:rsid w:val="00D01369"/>
    <w:rsid w:val="00D01887"/>
    <w:rsid w:val="00D11CD7"/>
    <w:rsid w:val="00D31BAE"/>
    <w:rsid w:val="00D43E7A"/>
    <w:rsid w:val="00D623CC"/>
    <w:rsid w:val="00DB20AA"/>
    <w:rsid w:val="00DB4D00"/>
    <w:rsid w:val="00DB634B"/>
    <w:rsid w:val="00DE3024"/>
    <w:rsid w:val="00DF2F04"/>
    <w:rsid w:val="00E15322"/>
    <w:rsid w:val="00E20E99"/>
    <w:rsid w:val="00E53002"/>
    <w:rsid w:val="00EC0310"/>
    <w:rsid w:val="00ED365E"/>
    <w:rsid w:val="00EF4E74"/>
    <w:rsid w:val="00F13DB6"/>
    <w:rsid w:val="00F2478E"/>
    <w:rsid w:val="00F25BA0"/>
    <w:rsid w:val="00F347CB"/>
    <w:rsid w:val="00F604EA"/>
    <w:rsid w:val="00F9105A"/>
    <w:rsid w:val="00FA222B"/>
    <w:rsid w:val="00FA30C5"/>
    <w:rsid w:val="00FD10A4"/>
    <w:rsid w:val="00F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95E0A"/>
  <w15:docId w15:val="{EED44BAF-1C7C-4644-B8D7-8B85759A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ind w:left="107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ind w:left="1070" w:right="3461"/>
    </w:pPr>
    <w:rPr>
      <w:b/>
      <w:bCs/>
      <w:sz w:val="84"/>
      <w:szCs w:val="8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FD10A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53C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C00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653C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C00"/>
    <w:rPr>
      <w:rFonts w:ascii="Open Sans" w:eastAsia="Open Sans" w:hAnsi="Open Sans" w:cs="Open Sans"/>
    </w:rPr>
  </w:style>
  <w:style w:type="character" w:customStyle="1" w:styleId="TitleChar">
    <w:name w:val="Title Char"/>
    <w:basedOn w:val="DefaultParagraphFont"/>
    <w:link w:val="Title"/>
    <w:uiPriority w:val="10"/>
    <w:rsid w:val="009456C9"/>
    <w:rPr>
      <w:rFonts w:ascii="Open Sans" w:eastAsia="Open Sans" w:hAnsi="Open Sans" w:cs="Open Sans"/>
      <w:b/>
      <w:bCs/>
      <w:sz w:val="84"/>
      <w:szCs w:val="84"/>
    </w:rPr>
  </w:style>
  <w:style w:type="character" w:styleId="Hyperlink">
    <w:name w:val="Hyperlink"/>
    <w:basedOn w:val="DefaultParagraphFont"/>
    <w:uiPriority w:val="99"/>
    <w:unhideWhenUsed/>
    <w:rsid w:val="003B3F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4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2.sv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5" Type="http://schemas.openxmlformats.org/officeDocument/2006/relationships/image" Target="media/image15.svg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hyperlink" Target="mailto:HS2enquiries@hs2.org.uk" TargetMode="External"/><Relationship Id="rId28" Type="http://schemas.openxmlformats.org/officeDocument/2006/relationships/hyperlink" Target="http://www.hs2.org.uk/in-your-area/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yperlink" Target="http://www.hs2.org.uk/how-to-complai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://www.hs2.org.uk/" TargetMode="External"/><Relationship Id="rId30" Type="http://schemas.openxmlformats.org/officeDocument/2006/relationships/hyperlink" Target="http://www.hs2.org.uk/how-to-complain" TargetMode="External"/><Relationship Id="rId8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2026\260329%20-%20On%20Site%20-%20HS2%20Sutton%20Rd%20Ph2\Civil\20-0%20Flexible%20use\AWN\SCS_AdvanceWorksNotification_Template_2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3B771631E1492BA4815C4A09A78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832B2-599E-4958-AEF2-086393352AF9}"/>
      </w:docPartPr>
      <w:docPartBody>
        <w:p w:rsidR="003E4EEB" w:rsidRDefault="003E4EEB">
          <w:pPr>
            <w:pStyle w:val="903B771631E1492BA4815C4A09A78EF4"/>
          </w:pPr>
          <w:r w:rsidRPr="00025FD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1B8D9CDA634ADB877E56840BE8C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83607-86FE-4BD0-9ED3-BE524BFA0102}"/>
      </w:docPartPr>
      <w:docPartBody>
        <w:p w:rsidR="003E4EEB" w:rsidRDefault="003E4EEB">
          <w:pPr>
            <w:pStyle w:val="8C1B8D9CDA634ADB877E56840BE8C1B4"/>
          </w:pPr>
          <w:r w:rsidRPr="00025FD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EB"/>
    <w:rsid w:val="003026F2"/>
    <w:rsid w:val="003946B2"/>
    <w:rsid w:val="003E4EEB"/>
    <w:rsid w:val="006766F7"/>
    <w:rsid w:val="007E690A"/>
    <w:rsid w:val="009B5FAE"/>
    <w:rsid w:val="00A30D51"/>
    <w:rsid w:val="00AE2B5A"/>
    <w:rsid w:val="00B758A4"/>
    <w:rsid w:val="00D6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903B771631E1492BA4815C4A09A78EF4">
    <w:name w:val="903B771631E1492BA4815C4A09A78EF4"/>
  </w:style>
  <w:style w:type="paragraph" w:customStyle="1" w:styleId="8C1B8D9CDA634ADB877E56840BE8C1B4">
    <w:name w:val="8C1B8D9CDA634ADB877E56840BE8C1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e5dfe6-1706-4b72-9ee2-ab07c3cef907" xsi:nil="true"/>
    <lcf76f155ced4ddcb4097134ff3c332f xmlns="52c25619-dce8-4858-8ca8-4517a0de4051">
      <Terms xmlns="http://schemas.microsoft.com/office/infopath/2007/PartnerControls"/>
    </lcf76f155ced4ddcb4097134ff3c332f>
    <Owner xmlns="52c25619-dce8-4858-8ca8-4517a0de4051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D41D6ABD2BF44A8577E7E70977C24" ma:contentTypeVersion="21" ma:contentTypeDescription="Create a new document." ma:contentTypeScope="" ma:versionID="e6ac628a5452b84abc13dbabe357b268">
  <xsd:schema xmlns:xsd="http://www.w3.org/2001/XMLSchema" xmlns:xs="http://www.w3.org/2001/XMLSchema" xmlns:p="http://schemas.microsoft.com/office/2006/metadata/properties" xmlns:ns2="52c25619-dce8-4858-8ca8-4517a0de4051" xmlns:ns3="3c833385-f152-468b-bcbb-e7a43554f696" xmlns:ns4="6be5dfe6-1706-4b72-9ee2-ab07c3cef907" targetNamespace="http://schemas.microsoft.com/office/2006/metadata/properties" ma:root="true" ma:fieldsID="1a32054d52f4d25115ca56c5d36e225a" ns2:_="" ns3:_="" ns4:_="">
    <xsd:import namespace="52c25619-dce8-4858-8ca8-4517a0de4051"/>
    <xsd:import namespace="3c833385-f152-468b-bcbb-e7a43554f696"/>
    <xsd:import namespace="6be5dfe6-1706-4b72-9ee2-ab07c3cef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Owne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25619-dce8-4858-8ca8-4517a0de4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ea3f29-b9b5-4fd8-8144-7850a058d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Owner" ma:index="24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33385-f152-468b-bcbb-e7a43554f69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5dfe6-1706-4b72-9ee2-ab07c3cef90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2efb71d-1d3e-44d7-8138-dff9de2f4ad0}" ma:internalName="TaxCatchAll" ma:showField="CatchAllData" ma:web="3c833385-f152-468b-bcbb-e7a43554f6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CF632-C6A4-48AD-9E3A-521A3EE0BF52}">
  <ds:schemaRefs>
    <ds:schemaRef ds:uri="http://schemas.microsoft.com/office/2006/metadata/properties"/>
    <ds:schemaRef ds:uri="http://schemas.microsoft.com/office/infopath/2007/PartnerControls"/>
    <ds:schemaRef ds:uri="6be5dfe6-1706-4b72-9ee2-ab07c3cef907"/>
    <ds:schemaRef ds:uri="52c25619-dce8-4858-8ca8-4517a0de4051"/>
  </ds:schemaRefs>
</ds:datastoreItem>
</file>

<file path=customXml/itemProps2.xml><?xml version="1.0" encoding="utf-8"?>
<ds:datastoreItem xmlns:ds="http://schemas.openxmlformats.org/officeDocument/2006/customXml" ds:itemID="{9F4A3B7D-C4EE-41E4-81D4-AAC04E375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BD080-673E-47BA-8D20-BE1FE1A82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25619-dce8-4858-8ca8-4517a0de4051"/>
    <ds:schemaRef ds:uri="3c833385-f152-468b-bcbb-e7a43554f696"/>
    <ds:schemaRef ds:uri="6be5dfe6-1706-4b72-9ee2-ab07c3cef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02DD96-2EB3-4873-B034-D2C99B96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SCS_AdvanceWorksNotification_Template_2pp</Template>
  <TotalTime>14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HS2 Ltd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Wilson</dc:creator>
  <cp:keywords/>
  <dc:description/>
  <cp:lastModifiedBy>McClain Anderson</cp:lastModifiedBy>
  <cp:revision>11</cp:revision>
  <dcterms:created xsi:type="dcterms:W3CDTF">2026-10-06T08:55:00Z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2025-05-15T00:00:00Z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0x0101009D3D41D6ABD2BF44A8577E7E70977C24</vt:lpwstr>
  </property>
  <property fmtid="{D5CDD505-2E9C-101B-9397-08002B2CF9AE}" pid="8" name="MSIP_Label_f096642c-d1fe-41bf-8f27-11aea5289eca_Enabled">
    <vt:lpwstr>true</vt:lpwstr>
  </property>
  <property fmtid="{D5CDD505-2E9C-101B-9397-08002B2CF9AE}" pid="9" name="MSIP_Label_f096642c-d1fe-41bf-8f27-11aea5289eca_SetDate">
    <vt:lpwstr>2025-10-20T15:02:54Z</vt:lpwstr>
  </property>
  <property fmtid="{D5CDD505-2E9C-101B-9397-08002B2CF9AE}" pid="10" name="MSIP_Label_f096642c-d1fe-41bf-8f27-11aea5289eca_Method">
    <vt:lpwstr>Privileged</vt:lpwstr>
  </property>
  <property fmtid="{D5CDD505-2E9C-101B-9397-08002B2CF9AE}" pid="11" name="MSIP_Label_f096642c-d1fe-41bf-8f27-11aea5289eca_Name">
    <vt:lpwstr>UK-Official Only</vt:lpwstr>
  </property>
  <property fmtid="{D5CDD505-2E9C-101B-9397-08002B2CF9AE}" pid="12" name="MSIP_Label_f096642c-d1fe-41bf-8f27-11aea5289eca_SiteId">
    <vt:lpwstr>efe042fe-c4cf-4e6b-a8d4-23234c69c5ec</vt:lpwstr>
  </property>
  <property fmtid="{D5CDD505-2E9C-101B-9397-08002B2CF9AE}" pid="13" name="MSIP_Label_f096642c-d1fe-41bf-8f27-11aea5289eca_ActionId">
    <vt:lpwstr>d516695f-c683-4b83-bc1e-e9278b40a58d</vt:lpwstr>
  </property>
  <property fmtid="{D5CDD505-2E9C-101B-9397-08002B2CF9AE}" pid="14" name="MSIP_Label_f096642c-d1fe-41bf-8f27-11aea5289eca_ContentBits">
    <vt:lpwstr>0</vt:lpwstr>
  </property>
  <property fmtid="{D5CDD505-2E9C-101B-9397-08002B2CF9AE}" pid="15" name="MSIP_Label_f096642c-d1fe-41bf-8f27-11aea5289eca_Tag">
    <vt:lpwstr>50, 0, 1, 1</vt:lpwstr>
  </property>
</Properties>
</file>