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8206628"/>
    <w:p w14:paraId="1A9B97B3" w14:textId="77777777" w:rsidR="009456C9" w:rsidRDefault="009456C9" w:rsidP="000E7D31">
      <w:r>
        <w:rPr>
          <w:noProof/>
          <w:color w:val="FFFFFF"/>
          <w:spacing w:val="-8"/>
        </w:rPr>
        <mc:AlternateContent>
          <mc:Choice Requires="wps">
            <w:drawing>
              <wp:anchor distT="0" distB="0" distL="114300" distR="114300" simplePos="0" relativeHeight="251658246" behindDoc="0" locked="1" layoutInCell="1" allowOverlap="1" wp14:anchorId="1D6A26D3" wp14:editId="33A25885">
                <wp:simplePos x="0" y="0"/>
                <wp:positionH relativeFrom="column">
                  <wp:posOffset>654050</wp:posOffset>
                </wp:positionH>
                <wp:positionV relativeFrom="paragraph">
                  <wp:posOffset>3545840</wp:posOffset>
                </wp:positionV>
                <wp:extent cx="6375400" cy="507365"/>
                <wp:effectExtent l="0" t="0" r="25400" b="26035"/>
                <wp:wrapNone/>
                <wp:docPr id="250050751" name="Text Box 1"/>
                <wp:cNvGraphicFramePr/>
                <a:graphic xmlns:a="http://schemas.openxmlformats.org/drawingml/2006/main">
                  <a:graphicData uri="http://schemas.microsoft.com/office/word/2010/wordprocessingShape">
                    <wps:wsp>
                      <wps:cNvSpPr txBox="1"/>
                      <wps:spPr>
                        <a:xfrm>
                          <a:off x="0" y="0"/>
                          <a:ext cx="6375400" cy="507365"/>
                        </a:xfrm>
                        <a:prstGeom prst="rect">
                          <a:avLst/>
                        </a:prstGeom>
                        <a:solidFill>
                          <a:schemeClr val="lt1"/>
                        </a:solidFill>
                        <a:ln w="6350">
                          <a:solidFill>
                            <a:prstClr val="black"/>
                          </a:solidFill>
                        </a:ln>
                      </wps:spPr>
                      <wps:txbx>
                        <w:txbxContent>
                          <w:sdt>
                            <w:sdtPr>
                              <w:rPr>
                                <w:b/>
                                <w:bCs/>
                                <w:color w:val="1E3773"/>
                                <w:sz w:val="40"/>
                                <w:szCs w:val="40"/>
                              </w:rPr>
                              <w:id w:val="1612630161"/>
                              <w:placeholder>
                                <w:docPart w:val="7E82E6C8FC4C4DFDA3BC9CB26D1E15EE"/>
                              </w:placeholder>
                            </w:sdtPr>
                            <w:sdtContent>
                              <w:p w14:paraId="3BDDA5CC" w14:textId="2A917099" w:rsidR="009456C9" w:rsidRPr="009456C9" w:rsidRDefault="00DB5BD2" w:rsidP="009456C9">
                                <w:pPr>
                                  <w:jc w:val="center"/>
                                  <w:rPr>
                                    <w:b/>
                                    <w:bCs/>
                                    <w:color w:val="1E3773"/>
                                    <w:sz w:val="40"/>
                                    <w:szCs w:val="40"/>
                                  </w:rPr>
                                </w:pPr>
                                <w:r>
                                  <w:rPr>
                                    <w:b/>
                                    <w:bCs/>
                                    <w:color w:val="1E3773"/>
                                    <w:sz w:val="40"/>
                                    <w:szCs w:val="40"/>
                                  </w:rPr>
                                  <w:t>HS2-BBV-</w:t>
                                </w:r>
                                <w:r w:rsidR="008D4955" w:rsidRPr="00E916AF">
                                  <w:rPr>
                                    <w:b/>
                                    <w:bCs/>
                                    <w:color w:val="1E3773"/>
                                    <w:sz w:val="40"/>
                                    <w:szCs w:val="40"/>
                                  </w:rPr>
                                  <w:t>26-</w:t>
                                </w:r>
                                <w:r w:rsidR="00907D6C">
                                  <w:rPr>
                                    <w:b/>
                                    <w:bCs/>
                                    <w:color w:val="1E3773"/>
                                    <w:sz w:val="40"/>
                                    <w:szCs w:val="40"/>
                                  </w:rPr>
                                  <w:t>2668</w:t>
                                </w:r>
                                <w:r w:rsidR="009456C9" w:rsidRPr="009456C9">
                                  <w:rPr>
                                    <w:b/>
                                    <w:bCs/>
                                    <w:color w:val="1E3773"/>
                                    <w:sz w:val="40"/>
                                    <w:szCs w:val="40"/>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shapetype id="_x0000_t202" coordsize="21600,21600" o:spt="202" path="m,l,21600r21600,l21600,xe" w14:anchorId="1D6A26D3">
                <v:stroke joinstyle="miter"/>
                <v:path gradientshapeok="t" o:connecttype="rect"/>
              </v:shapetype>
              <v:shape id="Text Box 1" style="position:absolute;margin-left:51.5pt;margin-top:279.2pt;width:502pt;height:39.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">
                <v:textbox>
                  <w:txbxContent>
                    <w:sdt>
                      <w:sdtPr>
                        <w:rPr>
                          <w:b/>
                          <w:bCs/>
                          <w:color w:val="1E3773"/>
                          <w:sz w:val="40"/>
                          <w:szCs w:val="40"/>
                        </w:rPr>
                        <w:id w:val="1612630161"/>
                        <w:placeholder>
                          <w:docPart w:val="7E82E6C8FC4C4DFDA3BC9CB26D1E15EE"/>
                        </w:placeholder>
                      </w:sdtPr>
                      <w:sdtEndPr/>
                      <w:sdtContent>
                        <w:p w:rsidRPr="009456C9" w:rsidR="009456C9" w:rsidP="009456C9" w:rsidRDefault="00DB5BD2" w14:paraId="3BDDA5CC" w14:textId="2A917099">
                          <w:pPr>
                            <w:jc w:val="center"/>
                            <w:rPr>
                              <w:b/>
                              <w:bCs/>
                              <w:color w:val="1E3773"/>
                              <w:sz w:val="40"/>
                              <w:szCs w:val="40"/>
                            </w:rPr>
                          </w:pPr>
                          <w:r>
                            <w:rPr>
                              <w:b/>
                              <w:bCs/>
                              <w:color w:val="1E3773"/>
                              <w:sz w:val="40"/>
                              <w:szCs w:val="40"/>
                            </w:rPr>
                            <w:t>HS2-BBV-</w:t>
                          </w:r>
                          <w:r w:rsidRPr="00E916AF" w:rsidR="008D4955">
                            <w:rPr>
                              <w:b/>
                              <w:bCs/>
                              <w:color w:val="1E3773"/>
                              <w:sz w:val="40"/>
                              <w:szCs w:val="40"/>
                            </w:rPr>
                            <w:t>26-</w:t>
                          </w:r>
                          <w:r w:rsidR="00907D6C">
                            <w:rPr>
                              <w:b/>
                              <w:bCs/>
                              <w:color w:val="1E3773"/>
                              <w:sz w:val="40"/>
                              <w:szCs w:val="40"/>
                            </w:rPr>
                            <w:t>2668</w:t>
                          </w:r>
                          <w:r w:rsidRPr="009456C9" w:rsidR="009456C9">
                            <w:rPr>
                              <w:b/>
                              <w:bCs/>
                              <w:color w:val="1E3773"/>
                              <w:sz w:val="40"/>
                              <w:szCs w:val="40"/>
                            </w:rPr>
                            <w:t xml:space="preserve"> </w:t>
                          </w:r>
                        </w:p>
                      </w:sdtContent>
                    </w:sdt>
                  </w:txbxContent>
                </v:textbox>
                <w10:anchorlock/>
              </v:shape>
            </w:pict>
          </mc:Fallback>
        </mc:AlternateContent>
      </w:r>
      <w:r w:rsidRPr="009456C9">
        <w:rPr>
          <w:noProof/>
          <w:color w:val="FFFFFF"/>
          <w:spacing w:val="-8"/>
        </w:rPr>
        <mc:AlternateContent>
          <mc:Choice Requires="wps">
            <w:drawing>
              <wp:inline distT="0" distB="0" distL="0" distR="0" wp14:anchorId="5EA664B1" wp14:editId="1126EF64">
                <wp:extent cx="7543800" cy="4190337"/>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4190337"/>
                        </a:xfrm>
                        <a:prstGeom prst="rect">
                          <a:avLst/>
                        </a:prstGeom>
                        <a:solidFill>
                          <a:srgbClr val="1E3773"/>
                        </a:solidFill>
                        <a:ln w="9525">
                          <a:solidFill>
                            <a:srgbClr val="000000"/>
                          </a:solidFill>
                          <a:miter lim="800000"/>
                          <a:headEnd/>
                          <a:tailEnd/>
                        </a:ln>
                      </wps:spPr>
                      <wps:txbx>
                        <w:txbxContent>
                          <w:p w14:paraId="2C1AD7A8" w14:textId="77777777" w:rsidR="009456C9" w:rsidRPr="00404241" w:rsidRDefault="009456C9" w:rsidP="00404241">
                            <w:pPr>
                              <w:ind w:right="397"/>
                              <w:rPr>
                                <w:b/>
                                <w:bCs/>
                                <w:sz w:val="40"/>
                                <w:szCs w:val="40"/>
                              </w:rPr>
                            </w:pPr>
                          </w:p>
                          <w:p w14:paraId="1CD00CE5" w14:textId="77777777" w:rsidR="009456C9" w:rsidRDefault="00404241" w:rsidP="00404241">
                            <w:pPr>
                              <w:spacing w:after="360"/>
                              <w:ind w:left="350" w:right="397" w:firstLine="370"/>
                              <w:rPr>
                                <w:b/>
                                <w:bCs/>
                                <w:sz w:val="84"/>
                                <w:szCs w:val="84"/>
                              </w:rPr>
                            </w:pPr>
                            <w:r>
                              <w:rPr>
                                <w:b/>
                                <w:bCs/>
                                <w:sz w:val="40"/>
                                <w:szCs w:val="40"/>
                              </w:rPr>
                              <w:t xml:space="preserve">  </w:t>
                            </w:r>
                            <w:r w:rsidR="00C064F5">
                              <w:rPr>
                                <w:b/>
                                <w:bCs/>
                                <w:sz w:val="40"/>
                                <w:szCs w:val="40"/>
                              </w:rPr>
                              <w:t xml:space="preserve"> </w:t>
                            </w:r>
                            <w:r w:rsidR="00FC464B">
                              <w:rPr>
                                <w:b/>
                                <w:bCs/>
                                <w:sz w:val="40"/>
                                <w:szCs w:val="40"/>
                              </w:rPr>
                              <w:t xml:space="preserve"> </w:t>
                            </w:r>
                            <w:r>
                              <w:rPr>
                                <w:b/>
                                <w:bCs/>
                                <w:noProof/>
                                <w:sz w:val="84"/>
                                <w:szCs w:val="84"/>
                              </w:rPr>
                              <w:drawing>
                                <wp:inline distT="0" distB="0" distL="0" distR="0" wp14:anchorId="0A7D98CE" wp14:editId="0F5BD64E">
                                  <wp:extent cx="4033827" cy="469495"/>
                                  <wp:effectExtent l="0" t="0" r="5080" b="6985"/>
                                  <wp:docPr id="240277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77243" name="Picture 2"/>
                                          <pic:cNvPicPr/>
                                        </pic:nvPicPr>
                                        <pic:blipFill>
                                          <a:blip r:embed="rId11">
                                            <a:extLst>
                                              <a:ext uri="{96DAC541-7B7A-43D3-8B79-37D633B846F1}">
                                                <asvg:svgBlip xmlns:asvg="http://schemas.microsoft.com/office/drawing/2016/SVG/main" r:embed="rId12"/>
                                              </a:ext>
                                            </a:extLst>
                                          </a:blip>
                                          <a:stretch>
                                            <a:fillRect/>
                                          </a:stretch>
                                        </pic:blipFill>
                                        <pic:spPr>
                                          <a:xfrm>
                                            <a:off x="0" y="0"/>
                                            <a:ext cx="4033827" cy="469495"/>
                                          </a:xfrm>
                                          <a:prstGeom prst="rect">
                                            <a:avLst/>
                                          </a:prstGeom>
                                        </pic:spPr>
                                      </pic:pic>
                                    </a:graphicData>
                                  </a:graphic>
                                </wp:inline>
                              </w:drawing>
                            </w:r>
                          </w:p>
                          <w:sdt>
                            <w:sdtPr>
                              <w:rPr>
                                <w:color w:val="FFFFFF"/>
                                <w:spacing w:val="-8"/>
                                <w:sz w:val="56"/>
                                <w:szCs w:val="56"/>
                              </w:rPr>
                              <w:id w:val="-991941907"/>
                            </w:sdtPr>
                            <w:sdtEndPr>
                              <w:rPr>
                                <w:b w:val="0"/>
                                <w:bCs w:val="0"/>
                                <w:color w:val="auto"/>
                                <w:spacing w:val="0"/>
                                <w:sz w:val="68"/>
                                <w:szCs w:val="68"/>
                              </w:rPr>
                            </w:sdtEndPr>
                            <w:sdtContent>
                              <w:p w14:paraId="219DF695" w14:textId="39A60EAB" w:rsidR="009456C9" w:rsidRPr="001D4044" w:rsidRDefault="00395A49" w:rsidP="00395A49">
                                <w:pPr>
                                  <w:pStyle w:val="Title"/>
                                  <w:spacing w:line="211" w:lineRule="auto"/>
                                  <w:rPr>
                                    <w:b w:val="0"/>
                                    <w:bCs w:val="0"/>
                                    <w:sz w:val="68"/>
                                    <w:szCs w:val="68"/>
                                  </w:rPr>
                                </w:pPr>
                                <w:r w:rsidRPr="00F119B0">
                                  <w:rPr>
                                    <w:color w:val="FFFFFF"/>
                                    <w:spacing w:val="-8"/>
                                    <w:sz w:val="56"/>
                                    <w:szCs w:val="56"/>
                                  </w:rPr>
                                  <w:t>Notice of road closure on B4113 Stoneleigh Road and S</w:t>
                                </w:r>
                                <w:r w:rsidR="00F0443C" w:rsidRPr="00F119B0">
                                  <w:rPr>
                                    <w:color w:val="FFFFFF"/>
                                    <w:spacing w:val="-8"/>
                                    <w:sz w:val="56"/>
                                    <w:szCs w:val="56"/>
                                  </w:rPr>
                                  <w:t>t</w:t>
                                </w:r>
                                <w:r w:rsidRPr="00F119B0">
                                  <w:rPr>
                                    <w:color w:val="FFFFFF"/>
                                    <w:spacing w:val="-8"/>
                                    <w:sz w:val="56"/>
                                    <w:szCs w:val="56"/>
                                  </w:rPr>
                                  <w:t>areton Lane</w:t>
                                </w:r>
                                <w:r w:rsidR="00F06194" w:rsidRPr="00F119B0">
                                  <w:rPr>
                                    <w:color w:val="FFFFFF"/>
                                    <w:spacing w:val="-8"/>
                                    <w:sz w:val="56"/>
                                    <w:szCs w:val="56"/>
                                  </w:rPr>
                                  <w:t xml:space="preserve">, </w:t>
                                </w:r>
                                <w:r w:rsidR="00CD7484" w:rsidRPr="00F119B0">
                                  <w:rPr>
                                    <w:color w:val="FFFFFF"/>
                                    <w:spacing w:val="-8"/>
                                    <w:sz w:val="56"/>
                                    <w:szCs w:val="56"/>
                                  </w:rPr>
                                  <w:t>Stone</w:t>
                                </w:r>
                                <w:r w:rsidR="00F119B0" w:rsidRPr="00F119B0">
                                  <w:rPr>
                                    <w:color w:val="FFFFFF"/>
                                    <w:spacing w:val="-8"/>
                                    <w:sz w:val="56"/>
                                    <w:szCs w:val="56"/>
                                  </w:rPr>
                                  <w:t>leigh</w:t>
                                </w:r>
                              </w:p>
                            </w:sdtContent>
                          </w:sdt>
                        </w:txbxContent>
                      </wps:txbx>
                      <wps:bodyPr rot="0" vert="horz" wrap="square" lIns="91440" tIns="45720" rIns="91440" bIns="45720" anchor="t" anchorCtr="0">
                        <a:noAutofit/>
                      </wps:bodyPr>
                    </wps:wsp>
                  </a:graphicData>
                </a:graphic>
              </wp:inline>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shape id="Text Box 2" style="width:594pt;height:329.95pt;visibility:visible;mso-wrap-style:square;mso-left-percent:-10001;mso-top-percent:-10001;mso-position-horizontal:absolute;mso-position-horizontal-relative:char;mso-position-vertical:absolute;mso-position-vertical-relative:line;mso-left-percent:-10001;mso-top-percent:-10001;v-text-anchor:top" o:spid="_x0000_s1027" fillcolor="#1e377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" w14:anchorId="5EA664B1">
                <v:textbox>
                  <w:txbxContent>
                    <w:p w:rsidRPr="00404241" w:rsidR="009456C9" w:rsidP="00404241" w:rsidRDefault="009456C9" w14:paraId="2C1AD7A8" w14:textId="77777777">
                      <w:pPr>
                        <w:ind w:right="397"/>
                        <w:rPr>
                          <w:b/>
                          <w:bCs/>
                          <w:sz w:val="40"/>
                          <w:szCs w:val="40"/>
                        </w:rPr>
                      </w:pPr>
                    </w:p>
                    <w:p w:rsidR="009456C9" w:rsidP="00404241" w:rsidRDefault="00404241" w14:paraId="1CD00CE5" w14:textId="77777777">
                      <w:pPr>
                        <w:spacing w:after="360"/>
                        <w:ind w:left="350" w:right="397" w:firstLine="370"/>
                        <w:rPr>
                          <w:b/>
                          <w:bCs/>
                          <w:sz w:val="84"/>
                          <w:szCs w:val="84"/>
                        </w:rPr>
                      </w:pPr>
                      <w:r>
                        <w:rPr>
                          <w:b/>
                          <w:bCs/>
                          <w:sz w:val="40"/>
                          <w:szCs w:val="40"/>
                        </w:rPr>
                        <w:t xml:space="preserve">  </w:t>
                      </w:r>
                      <w:r w:rsidR="00C064F5">
                        <w:rPr>
                          <w:b/>
                          <w:bCs/>
                          <w:sz w:val="40"/>
                          <w:szCs w:val="40"/>
                        </w:rPr>
                        <w:t xml:space="preserve"> </w:t>
                      </w:r>
                      <w:r w:rsidR="00FC464B">
                        <w:rPr>
                          <w:b/>
                          <w:bCs/>
                          <w:sz w:val="40"/>
                          <w:szCs w:val="40"/>
                        </w:rPr>
                        <w:t xml:space="preserve"> </w:t>
                      </w:r>
                      <w:r>
                        <w:rPr>
                          <w:b/>
                          <w:bCs/>
                          <w:noProof/>
                          <w:sz w:val="84"/>
                          <w:szCs w:val="84"/>
                        </w:rPr>
                        <w:drawing>
                          <wp:inline distT="0" distB="0" distL="0" distR="0" wp14:anchorId="0A7D98CE" wp14:editId="0F5BD64E">
                            <wp:extent cx="4033827" cy="469495"/>
                            <wp:effectExtent l="0" t="0" r="5080" b="6985"/>
                            <wp:docPr id="240277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77243" name="Picture 2"/>
                                    <pic:cNvPicPr/>
                                  </pic:nvPicPr>
                                  <pic:blipFill>
                                    <a:blip r:embed="rId13">
                                      <a:extLst>
                                        <a:ext uri="{96DAC541-7B7A-43D3-8B79-37D633B846F1}">
                                          <asvg:svgBlip xmlns:asvg="http://schemas.microsoft.com/office/drawing/2016/SVG/main" r:embed="rId14"/>
                                        </a:ext>
                                      </a:extLst>
                                    </a:blip>
                                    <a:stretch>
                                      <a:fillRect/>
                                    </a:stretch>
                                  </pic:blipFill>
                                  <pic:spPr>
                                    <a:xfrm>
                                      <a:off x="0" y="0"/>
                                      <a:ext cx="4033827" cy="469495"/>
                                    </a:xfrm>
                                    <a:prstGeom prst="rect">
                                      <a:avLst/>
                                    </a:prstGeom>
                                  </pic:spPr>
                                </pic:pic>
                              </a:graphicData>
                            </a:graphic>
                          </wp:inline>
                        </w:drawing>
                      </w:r>
                    </w:p>
                    <w:sdt>
                      <w:sdtPr>
                        <w:rPr>
                          <w:color w:val="FFFFFF"/>
                          <w:spacing w:val="-8"/>
                          <w:sz w:val="56"/>
                          <w:szCs w:val="56"/>
                        </w:rPr>
                        <w:id w:val="-991941907"/>
                      </w:sdtPr>
                      <w:sdtEndPr>
                        <w:rPr>
                          <w:b w:val="0"/>
                          <w:bCs w:val="0"/>
                          <w:color w:val="auto"/>
                          <w:spacing w:val="0"/>
                          <w:sz w:val="68"/>
                          <w:szCs w:val="68"/>
                        </w:rPr>
                      </w:sdtEndPr>
                      <w:sdtContent>
                        <w:p w:rsidRPr="001D4044" w:rsidR="009456C9" w:rsidP="00395A49" w:rsidRDefault="00395A49" w14:paraId="219DF695" w14:textId="39A60EAB">
                          <w:pPr>
                            <w:pStyle w:val="Title"/>
                            <w:spacing w:line="211" w:lineRule="auto"/>
                            <w:rPr>
                              <w:b w:val="0"/>
                              <w:bCs w:val="0"/>
                              <w:sz w:val="68"/>
                              <w:szCs w:val="68"/>
                            </w:rPr>
                          </w:pPr>
                          <w:r w:rsidRPr="00F119B0">
                            <w:rPr>
                              <w:color w:val="FFFFFF"/>
                              <w:spacing w:val="-8"/>
                              <w:sz w:val="56"/>
                              <w:szCs w:val="56"/>
                            </w:rPr>
                            <w:t xml:space="preserve">Notice of road closure </w:t>
                          </w:r>
                          <w:proofErr w:type="gramStart"/>
                          <w:r w:rsidRPr="00F119B0">
                            <w:rPr>
                              <w:color w:val="FFFFFF"/>
                              <w:spacing w:val="-8"/>
                              <w:sz w:val="56"/>
                              <w:szCs w:val="56"/>
                            </w:rPr>
                            <w:t>on</w:t>
                          </w:r>
                          <w:proofErr w:type="gramEnd"/>
                          <w:r w:rsidRPr="00F119B0">
                            <w:rPr>
                              <w:color w:val="FFFFFF"/>
                              <w:spacing w:val="-8"/>
                              <w:sz w:val="56"/>
                              <w:szCs w:val="56"/>
                            </w:rPr>
                            <w:t xml:space="preserve"> B4113 Stoneleigh Road and S</w:t>
                          </w:r>
                          <w:r w:rsidRPr="00F119B0" w:rsidR="00F0443C">
                            <w:rPr>
                              <w:color w:val="FFFFFF"/>
                              <w:spacing w:val="-8"/>
                              <w:sz w:val="56"/>
                              <w:szCs w:val="56"/>
                            </w:rPr>
                            <w:t>t</w:t>
                          </w:r>
                          <w:r w:rsidRPr="00F119B0">
                            <w:rPr>
                              <w:color w:val="FFFFFF"/>
                              <w:spacing w:val="-8"/>
                              <w:sz w:val="56"/>
                              <w:szCs w:val="56"/>
                            </w:rPr>
                            <w:t>areton Lane</w:t>
                          </w:r>
                          <w:r w:rsidRPr="00F119B0" w:rsidR="00F06194">
                            <w:rPr>
                              <w:color w:val="FFFFFF"/>
                              <w:spacing w:val="-8"/>
                              <w:sz w:val="56"/>
                              <w:szCs w:val="56"/>
                            </w:rPr>
                            <w:t xml:space="preserve">, </w:t>
                          </w:r>
                          <w:r w:rsidRPr="00F119B0" w:rsidR="00CD7484">
                            <w:rPr>
                              <w:color w:val="FFFFFF"/>
                              <w:spacing w:val="-8"/>
                              <w:sz w:val="56"/>
                              <w:szCs w:val="56"/>
                            </w:rPr>
                            <w:t>Stone</w:t>
                          </w:r>
                          <w:r w:rsidRPr="00F119B0" w:rsidR="00F119B0">
                            <w:rPr>
                              <w:color w:val="FFFFFF"/>
                              <w:spacing w:val="-8"/>
                              <w:sz w:val="56"/>
                              <w:szCs w:val="56"/>
                            </w:rPr>
                            <w:t>leigh</w:t>
                          </w:r>
                        </w:p>
                      </w:sdtContent>
                    </w:sdt>
                  </w:txbxContent>
                </v:textbox>
                <w10:anchorlock/>
              </v:shape>
            </w:pict>
          </mc:Fallback>
        </mc:AlternateContent>
      </w:r>
    </w:p>
    <w:bookmarkEnd w:id="0"/>
    <w:p w14:paraId="5E175C68" w14:textId="77777777" w:rsidR="000A717F" w:rsidRDefault="000A717F" w:rsidP="000E7D31">
      <w:pPr>
        <w:pStyle w:val="BodyText"/>
        <w:spacing w:before="7"/>
        <w:rPr>
          <w:b/>
          <w:sz w:val="16"/>
        </w:rPr>
      </w:pPr>
    </w:p>
    <w:p w14:paraId="4140EC54" w14:textId="77777777" w:rsidR="00C95D3C" w:rsidRDefault="00C95D3C" w:rsidP="000E7D31">
      <w:pPr>
        <w:pStyle w:val="BodyText"/>
        <w:rPr>
          <w:b/>
          <w:sz w:val="20"/>
        </w:rPr>
        <w:sectPr w:rsidR="00C95D3C">
          <w:type w:val="continuous"/>
          <w:pgSz w:w="11910" w:h="16840"/>
          <w:pgMar w:top="0" w:right="0" w:bottom="280" w:left="0" w:header="720" w:footer="720" w:gutter="0"/>
          <w:cols w:space="720"/>
        </w:sectPr>
      </w:pPr>
    </w:p>
    <w:sdt>
      <w:sdtPr>
        <w:rPr>
          <w:color w:val="1E4078"/>
          <w:spacing w:val="-2"/>
        </w:rPr>
        <w:id w:val="2039777072"/>
        <w:lock w:val="sdtContentLocked"/>
        <w:placeholder>
          <w:docPart w:val="7E82E6C8FC4C4DFDA3BC9CB26D1E15EE"/>
        </w:placeholder>
      </w:sdtPr>
      <w:sdtContent>
        <w:p w14:paraId="72B73797" w14:textId="77777777" w:rsidR="000A717F" w:rsidRDefault="00794851" w:rsidP="000E7D31">
          <w:pPr>
            <w:pStyle w:val="Heading1"/>
            <w:spacing w:before="115"/>
            <w:ind w:left="0"/>
          </w:pPr>
          <w:r>
            <w:rPr>
              <w:color w:val="1E4078"/>
              <w:spacing w:val="-2"/>
            </w:rPr>
            <w:t>Location</w:t>
          </w:r>
        </w:p>
      </w:sdtContent>
    </w:sdt>
    <w:sdt>
      <w:sdtPr>
        <w:rPr>
          <w:color w:val="424546"/>
          <w:spacing w:val="-7"/>
        </w:rPr>
        <w:id w:val="829033497"/>
        <w:placeholder>
          <w:docPart w:val="7E82E6C8FC4C4DFDA3BC9CB26D1E15EE"/>
        </w:placeholder>
      </w:sdtPr>
      <w:sdtEndPr>
        <w:rPr>
          <w:spacing w:val="-2"/>
        </w:rPr>
      </w:sdtEndPr>
      <w:sdtContent>
        <w:p w14:paraId="79DC9D54" w14:textId="0F949EB3" w:rsidR="000A717F" w:rsidRDefault="00767DA0" w:rsidP="000E7D31">
          <w:pPr>
            <w:pStyle w:val="BodyText"/>
            <w:spacing w:before="21"/>
          </w:pPr>
          <w:r w:rsidRPr="006C4023">
            <w:rPr>
              <w:color w:val="424546"/>
              <w:spacing w:val="-7"/>
            </w:rPr>
            <w:t>B4113 Stoneleigh Road and Stareton Lane, Stoneleigh</w:t>
          </w:r>
          <w:r w:rsidR="00F03BC1" w:rsidRPr="006C4023">
            <w:rPr>
              <w:color w:val="424546"/>
              <w:spacing w:val="-7"/>
            </w:rPr>
            <w:t>,</w:t>
          </w:r>
          <w:r w:rsidRPr="006C4023">
            <w:rPr>
              <w:color w:val="424546"/>
              <w:spacing w:val="-7"/>
            </w:rPr>
            <w:t xml:space="preserve"> near Stoneleigh Park</w:t>
          </w:r>
        </w:p>
      </w:sdtContent>
    </w:sdt>
    <w:p w14:paraId="1F8C9AED" w14:textId="77777777" w:rsidR="000A717F" w:rsidRDefault="000A717F" w:rsidP="000E7D31">
      <w:pPr>
        <w:pStyle w:val="BodyText"/>
        <w:spacing w:before="40"/>
      </w:pPr>
    </w:p>
    <w:sdt>
      <w:sdtPr>
        <w:rPr>
          <w:color w:val="1E4078"/>
          <w:spacing w:val="-2"/>
        </w:rPr>
        <w:id w:val="-1824344820"/>
        <w:lock w:val="sdtContentLocked"/>
        <w:placeholder>
          <w:docPart w:val="7E82E6C8FC4C4DFDA3BC9CB26D1E15EE"/>
        </w:placeholder>
      </w:sdtPr>
      <w:sdtContent>
        <w:p w14:paraId="70202FDD" w14:textId="77777777" w:rsidR="000A717F" w:rsidRDefault="00794851" w:rsidP="000E7D31">
          <w:pPr>
            <w:pStyle w:val="Heading1"/>
            <w:ind w:left="0"/>
          </w:pPr>
          <w:r>
            <w:rPr>
              <w:color w:val="1E4078"/>
              <w:spacing w:val="-2"/>
            </w:rPr>
            <w:t>Duration</w:t>
          </w:r>
        </w:p>
      </w:sdtContent>
    </w:sdt>
    <w:sdt>
      <w:sdtPr>
        <w:rPr>
          <w:color w:val="424546"/>
          <w:spacing w:val="-6"/>
        </w:rPr>
        <w:id w:val="1498774089"/>
        <w:placeholder>
          <w:docPart w:val="7E82E6C8FC4C4DFDA3BC9CB26D1E15EE"/>
        </w:placeholder>
      </w:sdtPr>
      <w:sdtEndPr>
        <w:rPr>
          <w:spacing w:val="0"/>
        </w:rPr>
      </w:sdtEndPr>
      <w:sdtContent>
        <w:sdt>
          <w:sdtPr>
            <w:rPr>
              <w:color w:val="424546"/>
              <w:spacing w:val="-6"/>
            </w:rPr>
            <w:id w:val="-1151587526"/>
            <w:placeholder>
              <w:docPart w:val="2D28CAC2F34345D8B4CEBF3BA7718B80"/>
            </w:placeholder>
          </w:sdtPr>
          <w:sdtEndPr>
            <w:rPr>
              <w:spacing w:val="0"/>
            </w:rPr>
          </w:sdtEndPr>
          <w:sdtContent>
            <w:p w14:paraId="4DBB1DFD" w14:textId="1D4C2CF1" w:rsidR="005C31CA" w:rsidRPr="00421754" w:rsidRDefault="000325FA" w:rsidP="000E7D31">
              <w:pPr>
                <w:pStyle w:val="BodyText"/>
                <w:spacing w:before="21"/>
                <w:rPr>
                  <w:b/>
                  <w:bCs/>
                  <w:color w:val="424546"/>
                </w:rPr>
              </w:pPr>
              <w:r w:rsidRPr="005B7F1A">
                <w:rPr>
                  <w:color w:val="424546"/>
                  <w:spacing w:val="-6"/>
                </w:rPr>
                <w:t>The road closures will be in place 24 hours a day, seven days a week</w:t>
              </w:r>
              <w:r w:rsidR="00B84FE9" w:rsidRPr="005B7F1A">
                <w:rPr>
                  <w:color w:val="424546"/>
                  <w:spacing w:val="-6"/>
                </w:rPr>
                <w:t>,</w:t>
              </w:r>
              <w:r w:rsidRPr="005B7F1A">
                <w:rPr>
                  <w:color w:val="424546"/>
                  <w:spacing w:val="-6"/>
                </w:rPr>
                <w:t xml:space="preserve"> </w:t>
              </w:r>
              <w:r w:rsidRPr="005B7F1A">
                <w:rPr>
                  <w:b/>
                  <w:bCs/>
                  <w:color w:val="424546"/>
                  <w:spacing w:val="-6"/>
                </w:rPr>
                <w:t xml:space="preserve">from </w:t>
              </w:r>
              <w:r w:rsidR="006C62E4" w:rsidRPr="005B7F1A">
                <w:rPr>
                  <w:b/>
                  <w:bCs/>
                  <w:color w:val="424546"/>
                  <w:spacing w:val="-6"/>
                </w:rPr>
                <w:t xml:space="preserve">Thursday </w:t>
              </w:r>
              <w:r w:rsidR="00713C4B" w:rsidRPr="005B7F1A">
                <w:rPr>
                  <w:b/>
                  <w:bCs/>
                  <w:color w:val="424546"/>
                  <w:spacing w:val="-6"/>
                </w:rPr>
                <w:t>26 November</w:t>
              </w:r>
              <w:r w:rsidR="00003084" w:rsidRPr="005B7F1A">
                <w:rPr>
                  <w:b/>
                  <w:bCs/>
                  <w:color w:val="424546"/>
                  <w:spacing w:val="-6"/>
                </w:rPr>
                <w:t xml:space="preserve"> </w:t>
              </w:r>
              <w:r w:rsidR="00003084" w:rsidRPr="005B7F1A">
                <w:rPr>
                  <w:b/>
                  <w:bCs/>
                  <w:color w:val="424546"/>
                </w:rPr>
                <w:t xml:space="preserve">to </w:t>
              </w:r>
              <w:r w:rsidR="00F91A8D" w:rsidRPr="005B7F1A">
                <w:rPr>
                  <w:b/>
                  <w:bCs/>
                  <w:color w:val="424546"/>
                </w:rPr>
                <w:t>Thursday 24 December 2026</w:t>
              </w:r>
              <w:r w:rsidRPr="00D11193">
                <w:rPr>
                  <w:color w:val="424546"/>
                </w:rPr>
                <w:br/>
              </w:r>
            </w:p>
          </w:sdtContent>
        </w:sdt>
      </w:sdtContent>
    </w:sdt>
    <w:p w14:paraId="308E7742" w14:textId="77777777" w:rsidR="000A717F" w:rsidRDefault="000A717F" w:rsidP="000E7D31">
      <w:pPr>
        <w:pStyle w:val="BodyText"/>
        <w:spacing w:before="19"/>
      </w:pPr>
    </w:p>
    <w:sdt>
      <w:sdtPr>
        <w:rPr>
          <w:color w:val="1E4078"/>
          <w:spacing w:val="-6"/>
        </w:rPr>
        <w:id w:val="1843197543"/>
        <w:lock w:val="sdtContentLocked"/>
        <w:placeholder>
          <w:docPart w:val="7E82E6C8FC4C4DFDA3BC9CB26D1E15EE"/>
        </w:placeholder>
      </w:sdtPr>
      <w:sdtContent>
        <w:p w14:paraId="6481F43E" w14:textId="77777777" w:rsidR="000A717F" w:rsidRDefault="00794851" w:rsidP="000E7D31">
          <w:pPr>
            <w:pStyle w:val="Heading1"/>
            <w:ind w:left="0"/>
          </w:pPr>
          <w:r>
            <w:rPr>
              <w:color w:val="1E4078"/>
              <w:spacing w:val="-6"/>
            </w:rPr>
            <w:t>What</w:t>
          </w:r>
          <w:r>
            <w:rPr>
              <w:color w:val="1E4078"/>
              <w:spacing w:val="-10"/>
            </w:rPr>
            <w:t xml:space="preserve"> </w:t>
          </w:r>
          <w:r>
            <w:rPr>
              <w:color w:val="1E4078"/>
              <w:spacing w:val="-6"/>
            </w:rPr>
            <w:t>we</w:t>
          </w:r>
          <w:r>
            <w:rPr>
              <w:color w:val="1E4078"/>
              <w:spacing w:val="-10"/>
            </w:rPr>
            <w:t xml:space="preserve"> </w:t>
          </w:r>
          <w:r>
            <w:rPr>
              <w:color w:val="1E4078"/>
              <w:spacing w:val="-6"/>
            </w:rPr>
            <w:t>are</w:t>
          </w:r>
          <w:r>
            <w:rPr>
              <w:color w:val="1E4078"/>
              <w:spacing w:val="-10"/>
            </w:rPr>
            <w:t xml:space="preserve"> </w:t>
          </w:r>
          <w:r>
            <w:rPr>
              <w:color w:val="1E4078"/>
              <w:spacing w:val="-6"/>
            </w:rPr>
            <w:t>doing</w:t>
          </w:r>
        </w:p>
      </w:sdtContent>
    </w:sdt>
    <w:sdt>
      <w:sdtPr>
        <w:rPr>
          <w:color w:val="424546"/>
          <w:spacing w:val="-6"/>
        </w:rPr>
        <w:id w:val="464780518"/>
        <w:placeholder>
          <w:docPart w:val="7E82E6C8FC4C4DFDA3BC9CB26D1E15EE"/>
        </w:placeholder>
      </w:sdtPr>
      <w:sdtEndPr>
        <w:rPr>
          <w:spacing w:val="0"/>
          <w:highlight w:val="yellow"/>
        </w:rPr>
      </w:sdtEndPr>
      <w:sdtContent>
        <w:sdt>
          <w:sdtPr>
            <w:rPr>
              <w:color w:val="424546"/>
              <w:spacing w:val="-6"/>
              <w:highlight w:val="yellow"/>
            </w:rPr>
            <w:id w:val="-644584674"/>
            <w:placeholder>
              <w:docPart w:val="1B56BF4AB77742309664722EEFDA6CA1"/>
            </w:placeholder>
          </w:sdtPr>
          <w:sdtEndPr>
            <w:rPr>
              <w:spacing w:val="0"/>
            </w:rPr>
          </w:sdtEndPr>
          <w:sdtContent>
            <w:p w14:paraId="238FC56A" w14:textId="5675608D" w:rsidR="00421754" w:rsidRPr="00900DAB" w:rsidRDefault="008727E5" w:rsidP="000E7D31">
              <w:pPr>
                <w:pStyle w:val="BodyText"/>
                <w:spacing w:before="21" w:line="256" w:lineRule="auto"/>
                <w:ind w:right="23"/>
                <w:rPr>
                  <w:color w:val="424546"/>
                  <w:spacing w:val="-6"/>
                  <w:highlight w:val="yellow"/>
                </w:rPr>
              </w:pPr>
              <w:r w:rsidRPr="006C4023">
                <w:rPr>
                  <w:color w:val="424546"/>
                  <w:spacing w:val="-6"/>
                </w:rPr>
                <w:t>W</w:t>
              </w:r>
              <w:r>
                <w:rPr>
                  <w:color w:val="424546"/>
                  <w:spacing w:val="-6"/>
                </w:rPr>
                <w:t>e will</w:t>
              </w:r>
              <w:r w:rsidR="00245EAD" w:rsidRPr="006C4023">
                <w:rPr>
                  <w:color w:val="424546"/>
                  <w:spacing w:val="-6"/>
                </w:rPr>
                <w:t xml:space="preserve"> be</w:t>
              </w:r>
              <w:r w:rsidR="008C5EAE" w:rsidRPr="006C4023">
                <w:rPr>
                  <w:color w:val="424546"/>
                  <w:spacing w:val="-6"/>
                </w:rPr>
                <w:t xml:space="preserve"> </w:t>
              </w:r>
              <w:r w:rsidR="0052538E" w:rsidRPr="006C4023">
                <w:rPr>
                  <w:color w:val="424546"/>
                  <w:spacing w:val="-6"/>
                </w:rPr>
                <w:t>carrying out</w:t>
              </w:r>
              <w:r w:rsidR="003B3281" w:rsidRPr="006C4023">
                <w:rPr>
                  <w:color w:val="424546"/>
                  <w:spacing w:val="-6"/>
                </w:rPr>
                <w:t xml:space="preserve"> </w:t>
              </w:r>
              <w:r w:rsidR="0052538E" w:rsidRPr="006C4023">
                <w:rPr>
                  <w:color w:val="424546"/>
                  <w:spacing w:val="-6"/>
                </w:rPr>
                <w:t xml:space="preserve">a series of </w:t>
              </w:r>
              <w:r w:rsidR="003B7069">
                <w:rPr>
                  <w:color w:val="424546"/>
                  <w:spacing w:val="-6"/>
                </w:rPr>
                <w:t xml:space="preserve">further </w:t>
              </w:r>
              <w:r w:rsidR="0052538E" w:rsidRPr="006C4023">
                <w:rPr>
                  <w:color w:val="424546"/>
                  <w:spacing w:val="-6"/>
                </w:rPr>
                <w:t xml:space="preserve">road </w:t>
              </w:r>
              <w:r w:rsidR="003B7069">
                <w:rPr>
                  <w:color w:val="424546"/>
                  <w:spacing w:val="-6"/>
                </w:rPr>
                <w:t>drainage, light</w:t>
              </w:r>
              <w:r w:rsidR="00B56CAA">
                <w:rPr>
                  <w:color w:val="424546"/>
                  <w:spacing w:val="-6"/>
                </w:rPr>
                <w:t>ing, earthworks and access</w:t>
              </w:r>
              <w:r w:rsidR="00065ACE">
                <w:rPr>
                  <w:color w:val="424546"/>
                  <w:spacing w:val="-6"/>
                </w:rPr>
                <w:t xml:space="preserve"> improvements </w:t>
              </w:r>
              <w:r w:rsidR="00923A14">
                <w:rPr>
                  <w:color w:val="424546"/>
                  <w:spacing w:val="-6"/>
                </w:rPr>
                <w:t>to</w:t>
              </w:r>
              <w:r w:rsidR="0052538E" w:rsidRPr="006C4023">
                <w:rPr>
                  <w:color w:val="424546"/>
                  <w:spacing w:val="-6"/>
                </w:rPr>
                <w:t xml:space="preserve"> Stoneleigh </w:t>
              </w:r>
              <w:r w:rsidR="00923A14">
                <w:rPr>
                  <w:color w:val="424546"/>
                  <w:spacing w:val="-6"/>
                </w:rPr>
                <w:t>Park</w:t>
              </w:r>
              <w:r w:rsidR="00065ACE">
                <w:rPr>
                  <w:color w:val="424546"/>
                  <w:spacing w:val="-6"/>
                </w:rPr>
                <w:t xml:space="preserve">.  </w:t>
              </w:r>
              <w:r w:rsidR="0052538E" w:rsidRPr="006C4023">
                <w:rPr>
                  <w:color w:val="424546"/>
                  <w:spacing w:val="-6"/>
                </w:rPr>
                <w:t>These works will be carried out in three phases</w:t>
              </w:r>
              <w:r w:rsidR="00900DAB" w:rsidRPr="006C4023">
                <w:rPr>
                  <w:color w:val="424546"/>
                  <w:spacing w:val="-6"/>
                </w:rPr>
                <w:t xml:space="preserve"> please see maps for further details</w:t>
              </w:r>
            </w:p>
          </w:sdtContent>
        </w:sdt>
      </w:sdtContent>
    </w:sdt>
    <w:p w14:paraId="26BAFAA5" w14:textId="77777777" w:rsidR="000A717F" w:rsidRDefault="000A717F" w:rsidP="000E7D31">
      <w:pPr>
        <w:pStyle w:val="BodyText"/>
        <w:spacing w:before="18"/>
      </w:pPr>
    </w:p>
    <w:sdt>
      <w:sdtPr>
        <w:rPr>
          <w:color w:val="1E4078"/>
          <w:spacing w:val="-6"/>
        </w:rPr>
        <w:id w:val="-1899346974"/>
        <w:lock w:val="sdtContentLocked"/>
        <w:placeholder>
          <w:docPart w:val="7E82E6C8FC4C4DFDA3BC9CB26D1E15EE"/>
        </w:placeholder>
      </w:sdtPr>
      <w:sdtContent>
        <w:p w14:paraId="6E2E4350" w14:textId="77777777" w:rsidR="000A717F" w:rsidRDefault="00794851" w:rsidP="000E7D31">
          <w:pPr>
            <w:pStyle w:val="Heading1"/>
            <w:spacing w:before="1"/>
            <w:ind w:left="0"/>
          </w:pPr>
          <w:r>
            <w:rPr>
              <w:color w:val="1E4078"/>
              <w:spacing w:val="-6"/>
            </w:rPr>
            <w:t>What</w:t>
          </w:r>
          <w:r>
            <w:rPr>
              <w:color w:val="1E4078"/>
              <w:spacing w:val="-10"/>
            </w:rPr>
            <w:t xml:space="preserve"> </w:t>
          </w:r>
          <w:r>
            <w:rPr>
              <w:color w:val="1E4078"/>
              <w:spacing w:val="-6"/>
            </w:rPr>
            <w:t>to</w:t>
          </w:r>
          <w:r>
            <w:rPr>
              <w:color w:val="1E4078"/>
              <w:spacing w:val="-10"/>
            </w:rPr>
            <w:t xml:space="preserve"> </w:t>
          </w:r>
          <w:r>
            <w:rPr>
              <w:color w:val="1E4078"/>
              <w:spacing w:val="-6"/>
            </w:rPr>
            <w:t>expect</w:t>
          </w:r>
        </w:p>
      </w:sdtContent>
    </w:sdt>
    <w:p w14:paraId="4B18D959" w14:textId="6D528718" w:rsidR="00FD10A4" w:rsidRDefault="00C00D54" w:rsidP="002A6AA7">
      <w:pPr>
        <w:pStyle w:val="BodyText"/>
        <w:spacing w:before="21" w:line="256" w:lineRule="auto"/>
        <w:ind w:right="23"/>
      </w:pPr>
      <w:sdt>
        <w:sdtPr>
          <w:rPr>
            <w:color w:val="424546"/>
          </w:rPr>
          <w:id w:val="-1112657029"/>
          <w:placeholder>
            <w:docPart w:val="81B43B8F61284C7580898EF7B806D9D7"/>
          </w:placeholder>
        </w:sdtPr>
        <w:sdtContent>
          <w:sdt>
            <w:sdtPr>
              <w:rPr>
                <w:color w:val="424546"/>
              </w:rPr>
              <w:id w:val="19214075"/>
              <w:placeholder>
                <w:docPart w:val="1105CD1E9E7F44A3A058D2927153D781"/>
              </w:placeholder>
            </w:sdtPr>
            <w:sdtContent>
              <w:r w:rsidR="00063021" w:rsidRPr="2E56138A">
                <w:rPr>
                  <w:color w:val="424546"/>
                </w:rPr>
                <w:t>Access to properties</w:t>
              </w:r>
              <w:r w:rsidR="00740F18" w:rsidRPr="2E56138A">
                <w:rPr>
                  <w:color w:val="424546"/>
                </w:rPr>
                <w:t xml:space="preserve">, </w:t>
              </w:r>
              <w:r w:rsidR="003A2BA0" w:rsidRPr="2E56138A">
                <w:rPr>
                  <w:color w:val="424546"/>
                </w:rPr>
                <w:t>businesses</w:t>
              </w:r>
              <w:r w:rsidR="00740F18" w:rsidRPr="2E56138A">
                <w:rPr>
                  <w:color w:val="424546"/>
                </w:rPr>
                <w:t xml:space="preserve"> </w:t>
              </w:r>
              <w:bookmarkStart w:id="1" w:name="_Int_KaNSck6V"/>
              <w:r w:rsidR="006D085F" w:rsidRPr="2E56138A">
                <w:rPr>
                  <w:color w:val="424546"/>
                </w:rPr>
                <w:t xml:space="preserve">and </w:t>
              </w:r>
              <w:r w:rsidR="00E311A8" w:rsidRPr="2E56138A">
                <w:rPr>
                  <w:color w:val="424546"/>
                </w:rPr>
                <w:t>in</w:t>
              </w:r>
              <w:r w:rsidR="00C65BDB" w:rsidRPr="2E56138A">
                <w:rPr>
                  <w:color w:val="424546"/>
                </w:rPr>
                <w:t>to</w:t>
              </w:r>
              <w:bookmarkEnd w:id="1"/>
              <w:r w:rsidR="00C65BDB" w:rsidRPr="2E56138A">
                <w:rPr>
                  <w:color w:val="424546"/>
                </w:rPr>
                <w:t xml:space="preserve"> Stoneleigh Park</w:t>
              </w:r>
              <w:r w:rsidR="003A2BA0" w:rsidRPr="2E56138A">
                <w:rPr>
                  <w:color w:val="424546"/>
                </w:rPr>
                <w:t xml:space="preserve"> </w:t>
              </w:r>
              <w:r w:rsidR="00A9294F" w:rsidRPr="2E56138A">
                <w:rPr>
                  <w:color w:val="424546"/>
                </w:rPr>
                <w:t>will be maintained</w:t>
              </w:r>
              <w:r w:rsidR="000013E1" w:rsidRPr="2E56138A">
                <w:rPr>
                  <w:color w:val="424546"/>
                </w:rPr>
                <w:t xml:space="preserve">. </w:t>
              </w:r>
              <w:r w:rsidR="336249C7" w:rsidRPr="2E56138A">
                <w:rPr>
                  <w:color w:val="424546"/>
                </w:rPr>
                <w:t>It is not possible to provide a safe pedes</w:t>
              </w:r>
              <w:r w:rsidR="0D643F5C" w:rsidRPr="2E56138A">
                <w:rPr>
                  <w:color w:val="424546"/>
                </w:rPr>
                <w:t xml:space="preserve">trian or cycle route through the </w:t>
              </w:r>
              <w:r w:rsidR="331CFB8D" w:rsidRPr="2E56138A">
                <w:rPr>
                  <w:color w:val="424546"/>
                </w:rPr>
                <w:t xml:space="preserve">works. </w:t>
              </w:r>
              <w:r w:rsidR="00063021" w:rsidRPr="2E56138A">
                <w:rPr>
                  <w:color w:val="424546"/>
                </w:rPr>
                <w:t xml:space="preserve">A fully signed </w:t>
              </w:r>
              <w:r w:rsidR="001E725A" w:rsidRPr="2E56138A">
                <w:rPr>
                  <w:color w:val="424546"/>
                </w:rPr>
                <w:t xml:space="preserve">road </w:t>
              </w:r>
              <w:r w:rsidR="00063021" w:rsidRPr="2E56138A">
                <w:rPr>
                  <w:color w:val="424546"/>
                </w:rPr>
                <w:t>diversion will be in place.</w:t>
              </w:r>
            </w:sdtContent>
          </w:sdt>
          <w:r w:rsidR="00063021" w:rsidRPr="2E56138A">
            <w:rPr>
              <w:color w:val="424546"/>
            </w:rPr>
            <w:t xml:space="preserve">  </w:t>
          </w:r>
        </w:sdtContent>
      </w:sdt>
      <w:r w:rsidR="00106BAC" w:rsidRPr="2E56138A">
        <w:rPr>
          <w:color w:val="424546"/>
        </w:rPr>
        <w:br w:type="column"/>
      </w:r>
      <w:sdt>
        <w:sdtPr>
          <w:rPr>
            <w:color w:val="424546"/>
          </w:rPr>
          <w:id w:val="1545712116"/>
          <w:lock w:val="sdtContentLocked"/>
          <w:placeholder>
            <w:docPart w:val="7E82E6C8FC4C4DFDA3BC9CB26D1E15EE"/>
          </w:placeholder>
        </w:sdtPr>
        <w:sdtContent>
          <w:r w:rsidR="00FD10A4" w:rsidRPr="2E56138A">
            <w:rPr>
              <w:color w:val="424546"/>
            </w:rPr>
            <w:t>We are committed to keeping you informed about work on HS2. This includes ensuring you know what to expect and when to expect it, as well as how we can help you. Should you have any questions or concerns about our works you can contact us by:</w:t>
          </w:r>
        </w:sdtContent>
      </w:sdt>
    </w:p>
    <w:sdt>
      <w:sdtPr>
        <w:rPr>
          <w:b/>
          <w:bCs/>
        </w:rPr>
        <w:id w:val="1987510387"/>
        <w:lock w:val="sdtContentLocked"/>
        <w:placeholder>
          <w:docPart w:val="7E82E6C8FC4C4DFDA3BC9CB26D1E15EE"/>
        </w:placeholder>
      </w:sdtPr>
      <w:sdtEndPr>
        <w:rPr>
          <w:color w:val="1E4078"/>
          <w:spacing w:val="-2"/>
        </w:rPr>
      </w:sdtEndPr>
      <w:sdtContent>
        <w:p w14:paraId="13571B0E" w14:textId="77777777" w:rsidR="00FD10A4" w:rsidRDefault="00F2478E" w:rsidP="000E7D31">
          <w:pPr>
            <w:pStyle w:val="BodyText"/>
          </w:pPr>
          <w:r>
            <w:rPr>
              <w:b/>
              <w:noProof/>
            </w:rPr>
            <mc:AlternateContent>
              <mc:Choice Requires="wpg">
                <w:drawing>
                  <wp:anchor distT="0" distB="0" distL="0" distR="0" simplePos="0" relativeHeight="251658241" behindDoc="0" locked="0" layoutInCell="1" allowOverlap="1" wp14:anchorId="19F822A0" wp14:editId="5F5515B0">
                    <wp:simplePos x="0" y="0"/>
                    <wp:positionH relativeFrom="page">
                      <wp:posOffset>3999865</wp:posOffset>
                    </wp:positionH>
                    <wp:positionV relativeFrom="paragraph">
                      <wp:posOffset>169916</wp:posOffset>
                    </wp:positionV>
                    <wp:extent cx="338455" cy="338455"/>
                    <wp:effectExtent l="0" t="0" r="4445" b="444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wps:wsp>
                            <wps:cNvPr id="9" name="Graphic 9"/>
                            <wps:cNvSpPr/>
                            <wps:spPr>
                              <a:xfrm>
                                <a:off x="0" y="0"/>
                                <a:ext cx="338455" cy="338455"/>
                              </a:xfrm>
                              <a:prstGeom prst="ellipse">
                                <a:avLst/>
                              </a:prstGeom>
                              <a:solidFill>
                                <a:srgbClr val="1E4078"/>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a:extLst>
                                  <a:ext uri="{96DAC541-7B7A-43D3-8B79-37D633B846F1}">
                                    <asvg:svgBlip xmlns:asvg="http://schemas.microsoft.com/office/drawing/2016/SVG/main" r:embed="rId16"/>
                                  </a:ext>
                                </a:extLst>
                              </a:blip>
                              <a:srcRect/>
                              <a:stretch/>
                            </pic:blipFill>
                            <pic:spPr>
                              <a:xfrm>
                                <a:off x="80322" y="80232"/>
                                <a:ext cx="177965" cy="177965"/>
                              </a:xfrm>
                              <a:prstGeom prst="rect">
                                <a:avLst/>
                              </a:prstGeom>
                            </pic:spPr>
                          </pic:pic>
                        </wpg:wg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group id="Group 8" style="position:absolute;margin-left:314.95pt;margin-top:13.4pt;width:26.65pt;height:26.65pt;z-index:251658241;mso-wrap-distance-left:0;mso-wrap-distance-right:0;mso-position-horizontal-relative:page" coordsize="338455,338455" o:spid="_x0000_s1026" w14:anchorId="5F0DCCC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&#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">
                    <v:oval id="Graphic 9" style="position:absolute;width:338455;height:338455;visibility:visible;mso-wrap-style:square;v-text-anchor:top" o:spid="_x0000_s1027" fillcolor="#1e407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">
                      <v:textbox inset="0,0,0,0"/>
                    </v:oval>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0" style="position:absolute;left:80322;top:80232;width:177965;height:17796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">
                      <v:imagedata o:title="" r:id="rId17"/>
                    </v:shape>
                    <w10:wrap anchorx="page"/>
                  </v:group>
                </w:pict>
              </mc:Fallback>
            </mc:AlternateContent>
          </w:r>
        </w:p>
        <w:p w14:paraId="0FB594E5" w14:textId="77777777" w:rsidR="00F2478E" w:rsidRDefault="00B77444" w:rsidP="000E7D31">
          <w:pPr>
            <w:spacing w:after="480"/>
            <w:ind w:firstLine="720"/>
            <w:rPr>
              <w:b/>
            </w:rPr>
          </w:pPr>
          <w:r>
            <w:rPr>
              <w:b/>
              <w:noProof/>
            </w:rPr>
            <mc:AlternateContent>
              <mc:Choice Requires="wpg">
                <w:drawing>
                  <wp:anchor distT="0" distB="0" distL="0" distR="0" simplePos="0" relativeHeight="251658240" behindDoc="0" locked="0" layoutInCell="1" allowOverlap="1" wp14:anchorId="5E2DD84D" wp14:editId="1FCFFA3C">
                    <wp:simplePos x="0" y="0"/>
                    <wp:positionH relativeFrom="column">
                      <wp:align>left</wp:align>
                    </wp:positionH>
                    <wp:positionV relativeFrom="paragraph">
                      <wp:posOffset>433867</wp:posOffset>
                    </wp:positionV>
                    <wp:extent cx="338455" cy="338455"/>
                    <wp:effectExtent l="0" t="0" r="4445" b="4445"/>
                    <wp:wrapNone/>
                    <wp:docPr id="1805460364" name="Group 1805460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wps:wsp>
                            <wps:cNvPr id="1072156404" name="Graphic 9"/>
                            <wps:cNvSpPr/>
                            <wps:spPr>
                              <a:xfrm>
                                <a:off x="0" y="0"/>
                                <a:ext cx="338455" cy="338455"/>
                              </a:xfrm>
                              <a:prstGeom prst="ellipse">
                                <a:avLst/>
                              </a:prstGeom>
                              <a:solidFill>
                                <a:srgbClr val="1E4078"/>
                              </a:solidFill>
                            </wps:spPr>
                            <wps:bodyPr wrap="square" lIns="0" tIns="0" rIns="0" bIns="0" rtlCol="0">
                              <a:prstTxWarp prst="textNoShape">
                                <a:avLst/>
                              </a:prstTxWarp>
                              <a:noAutofit/>
                            </wps:bodyPr>
                          </wps:wsp>
                          <pic:pic xmlns:pic="http://schemas.openxmlformats.org/drawingml/2006/picture">
                            <pic:nvPicPr>
                              <pic:cNvPr id="893235142" name="Image 10"/>
                              <pic:cNvPicPr/>
                            </pic:nvPicPr>
                            <pic:blipFill>
                              <a:blip r:embed="rId18">
                                <a:extLst>
                                  <a:ext uri="{96DAC541-7B7A-43D3-8B79-37D633B846F1}">
                                    <asvg:svgBlip xmlns:asvg="http://schemas.microsoft.com/office/drawing/2016/SVG/main" r:embed="rId19"/>
                                  </a:ext>
                                </a:extLst>
                              </a:blip>
                              <a:srcRect/>
                              <a:stretch/>
                            </pic:blipFill>
                            <pic:spPr>
                              <a:xfrm>
                                <a:off x="55428" y="55338"/>
                                <a:ext cx="227754" cy="227754"/>
                              </a:xfrm>
                              <a:prstGeom prst="rect">
                                <a:avLst/>
                              </a:prstGeom>
                            </pic:spPr>
                          </pic:pic>
                        </wpg:wg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group id="Group 1805460364" style="position:absolute;margin-left:0;margin-top:34.15pt;width:26.65pt;height:26.65pt;z-index:251658240;mso-wrap-distance-left:0;mso-wrap-distance-right:0;mso-position-horizontal:left" coordsize="338455,338455" o:spid="_x0000_s1026" w14:anchorId="6EA24AE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">
                    <v:oval id="Graphic 9" style="position:absolute;width:338455;height:338455;visibility:visible;mso-wrap-style:square;v-text-anchor:top" o:spid="_x0000_s1027" fillcolor="#1e407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">
                      <v:textbox inset="0,0,0,0"/>
                    </v:oval>
                    <v:shape id="Image 10" style="position:absolute;left:55428;top:55338;width:227754;height:22775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">
                      <v:imagedata o:title="" r:id="rId20"/>
                    </v:shape>
                  </v:group>
                </w:pict>
              </mc:Fallback>
            </mc:AlternateContent>
          </w:r>
          <w:r w:rsidR="00FD10A4">
            <w:rPr>
              <w:color w:val="424546"/>
              <w:spacing w:val="-6"/>
            </w:rPr>
            <w:t>Freephone</w:t>
          </w:r>
          <w:r w:rsidR="00FD10A4">
            <w:rPr>
              <w:color w:val="424546"/>
              <w:spacing w:val="-15"/>
            </w:rPr>
            <w:t xml:space="preserve"> </w:t>
          </w:r>
          <w:r w:rsidR="00FD10A4">
            <w:rPr>
              <w:b/>
              <w:color w:val="1E4078"/>
              <w:spacing w:val="-6"/>
            </w:rPr>
            <w:t>08081</w:t>
          </w:r>
          <w:r w:rsidR="00FD10A4">
            <w:rPr>
              <w:b/>
              <w:color w:val="1E4078"/>
              <w:spacing w:val="-13"/>
            </w:rPr>
            <w:t xml:space="preserve"> </w:t>
          </w:r>
          <w:r w:rsidR="00FD10A4">
            <w:rPr>
              <w:b/>
              <w:color w:val="1E4078"/>
              <w:spacing w:val="-6"/>
            </w:rPr>
            <w:t>434</w:t>
          </w:r>
          <w:r w:rsidR="00FD10A4">
            <w:rPr>
              <w:b/>
              <w:color w:val="1E4078"/>
              <w:spacing w:val="-12"/>
            </w:rPr>
            <w:t xml:space="preserve"> </w:t>
          </w:r>
          <w:r w:rsidR="00FD10A4">
            <w:rPr>
              <w:b/>
              <w:color w:val="1E4078"/>
              <w:spacing w:val="-6"/>
            </w:rPr>
            <w:t>434</w:t>
          </w:r>
        </w:p>
        <w:p w14:paraId="441DE07F" w14:textId="77777777" w:rsidR="00F2478E" w:rsidRDefault="00F2478E" w:rsidP="00B77444">
          <w:pPr>
            <w:spacing w:after="440"/>
            <w:ind w:firstLine="720"/>
            <w:rPr>
              <w:b/>
            </w:rPr>
          </w:pPr>
          <w:r>
            <w:rPr>
              <w:b/>
              <w:noProof/>
            </w:rPr>
            <mc:AlternateContent>
              <mc:Choice Requires="wpg">
                <w:drawing>
                  <wp:anchor distT="0" distB="0" distL="0" distR="0" simplePos="0" relativeHeight="251658242" behindDoc="0" locked="0" layoutInCell="1" allowOverlap="1" wp14:anchorId="08BF97BB" wp14:editId="392CA2CC">
                    <wp:simplePos x="0" y="0"/>
                    <wp:positionH relativeFrom="page">
                      <wp:posOffset>3999865</wp:posOffset>
                    </wp:positionH>
                    <wp:positionV relativeFrom="paragraph">
                      <wp:posOffset>411109</wp:posOffset>
                    </wp:positionV>
                    <wp:extent cx="339090" cy="339090"/>
                    <wp:effectExtent l="0" t="0" r="3810" b="381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 cy="339090"/>
                              <a:chOff x="0" y="0"/>
                              <a:chExt cx="339090" cy="339090"/>
                            </a:xfrm>
                          </wpg:grpSpPr>
                          <wps:wsp>
                            <wps:cNvPr id="13" name="Graphic 13"/>
                            <wps:cNvSpPr/>
                            <wps:spPr>
                              <a:xfrm>
                                <a:off x="0" y="0"/>
                                <a:ext cx="339090" cy="339090"/>
                              </a:xfrm>
                              <a:prstGeom prst="ellipse">
                                <a:avLst/>
                              </a:prstGeom>
                              <a:solidFill>
                                <a:srgbClr val="1E4078"/>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21">
                                <a:extLst>
                                  <a:ext uri="{96DAC541-7B7A-43D3-8B79-37D633B846F1}">
                                    <asvg:svgBlip xmlns:asvg="http://schemas.microsoft.com/office/drawing/2016/SVG/main" r:embed="rId22"/>
                                  </a:ext>
                                </a:extLst>
                              </a:blip>
                              <a:srcRect/>
                              <a:stretch/>
                            </pic:blipFill>
                            <pic:spPr>
                              <a:xfrm>
                                <a:off x="80063" y="80074"/>
                                <a:ext cx="178498" cy="178498"/>
                              </a:xfrm>
                              <a:prstGeom prst="rect">
                                <a:avLst/>
                              </a:prstGeom>
                            </pic:spPr>
                          </pic:pic>
                        </wpg:wg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group id="Group 12" style="position:absolute;margin-left:314.95pt;margin-top:32.35pt;width:26.7pt;height:26.7pt;z-index:251658242;mso-wrap-distance-left:0;mso-wrap-distance-right:0;mso-position-horizontal-relative:page" coordsize="339090,339090" o:spid="_x0000_s1026" w14:anchorId="13E5568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">
                    <v:oval id="Graphic 13" style="position:absolute;width:339090;height:339090;visibility:visible;mso-wrap-style:square;v-text-anchor:top" o:spid="_x0000_s1027" fillcolor="#1e407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">
                      <v:textbox inset="0,0,0,0"/>
                    </v:oval>
                    <v:shape id="Image 14" style="position:absolute;left:80063;top:80074;width:178498;height:17849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">
                      <v:imagedata o:title="" r:id="rId23"/>
                    </v:shape>
                    <w10:wrap anchorx="page"/>
                  </v:group>
                </w:pict>
              </mc:Fallback>
            </mc:AlternateContent>
          </w:r>
          <w:r w:rsidR="00FD10A4">
            <w:rPr>
              <w:color w:val="424546"/>
              <w:spacing w:val="-6"/>
            </w:rPr>
            <w:t>Minicom</w:t>
          </w:r>
          <w:r w:rsidR="00FD10A4">
            <w:rPr>
              <w:color w:val="424546"/>
              <w:spacing w:val="-11"/>
            </w:rPr>
            <w:t xml:space="preserve"> </w:t>
          </w:r>
          <w:r w:rsidR="00FD10A4">
            <w:rPr>
              <w:b/>
              <w:color w:val="1E4078"/>
              <w:spacing w:val="-6"/>
            </w:rPr>
            <w:t>08081</w:t>
          </w:r>
          <w:r w:rsidR="00FD10A4">
            <w:rPr>
              <w:b/>
              <w:color w:val="1E4078"/>
              <w:spacing w:val="-12"/>
            </w:rPr>
            <w:t xml:space="preserve"> </w:t>
          </w:r>
          <w:r w:rsidR="00FD10A4">
            <w:rPr>
              <w:b/>
              <w:color w:val="1E4078"/>
              <w:spacing w:val="-6"/>
            </w:rPr>
            <w:t>456</w:t>
          </w:r>
          <w:r w:rsidR="00FD10A4">
            <w:rPr>
              <w:b/>
              <w:color w:val="1E4078"/>
              <w:spacing w:val="-12"/>
            </w:rPr>
            <w:t xml:space="preserve"> </w:t>
          </w:r>
          <w:r w:rsidR="00FD10A4">
            <w:rPr>
              <w:b/>
              <w:color w:val="1E4078"/>
              <w:spacing w:val="-6"/>
            </w:rPr>
            <w:t>472</w:t>
          </w:r>
        </w:p>
        <w:p w14:paraId="493A30AB" w14:textId="77777777" w:rsidR="00F2478E" w:rsidRDefault="00F2478E" w:rsidP="000E7D31">
          <w:pPr>
            <w:spacing w:after="440"/>
            <w:ind w:firstLine="720"/>
            <w:rPr>
              <w:b/>
            </w:rPr>
          </w:pPr>
          <w:r>
            <w:rPr>
              <w:b/>
              <w:noProof/>
            </w:rPr>
            <mc:AlternateContent>
              <mc:Choice Requires="wpg">
                <w:drawing>
                  <wp:anchor distT="0" distB="0" distL="0" distR="0" simplePos="0" relativeHeight="251658243" behindDoc="0" locked="0" layoutInCell="1" allowOverlap="1" wp14:anchorId="006E38FD" wp14:editId="1F8D0353">
                    <wp:simplePos x="0" y="0"/>
                    <wp:positionH relativeFrom="page">
                      <wp:posOffset>3999149</wp:posOffset>
                    </wp:positionH>
                    <wp:positionV relativeFrom="paragraph">
                      <wp:posOffset>458862</wp:posOffset>
                    </wp:positionV>
                    <wp:extent cx="339090" cy="339090"/>
                    <wp:effectExtent l="0" t="0" r="3810" b="381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 cy="339090"/>
                              <a:chOff x="0" y="0"/>
                              <a:chExt cx="339090" cy="339090"/>
                            </a:xfrm>
                          </wpg:grpSpPr>
                          <wps:wsp>
                            <wps:cNvPr id="16" name="Graphic 16"/>
                            <wps:cNvSpPr/>
                            <wps:spPr>
                              <a:xfrm>
                                <a:off x="0" y="0"/>
                                <a:ext cx="339090" cy="339090"/>
                              </a:xfrm>
                              <a:prstGeom prst="ellipse">
                                <a:avLst/>
                              </a:prstGeom>
                              <a:solidFill>
                                <a:srgbClr val="1E4078"/>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24">
                                <a:extLst>
                                  <a:ext uri="{96DAC541-7B7A-43D3-8B79-37D633B846F1}">
                                    <asvg:svgBlip xmlns:asvg="http://schemas.microsoft.com/office/drawing/2016/SVG/main" r:embed="rId25"/>
                                  </a:ext>
                                </a:extLst>
                              </a:blip>
                              <a:srcRect/>
                              <a:stretch/>
                            </pic:blipFill>
                            <pic:spPr>
                              <a:xfrm>
                                <a:off x="73531" y="73494"/>
                                <a:ext cx="209652" cy="209652"/>
                              </a:xfrm>
                              <a:prstGeom prst="rect">
                                <a:avLst/>
                              </a:prstGeom>
                            </pic:spPr>
                          </pic:pic>
                        </wpg:wg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group id="Group 15" style="position:absolute;margin-left:314.9pt;margin-top:36.15pt;width:26.7pt;height:26.7pt;z-index:251658243;mso-wrap-distance-left:0;mso-wrap-distance-right:0;mso-position-horizontal-relative:page" coordsize="339090,339090" o:spid="_x0000_s1026" w14:anchorId="437514D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">
                    <v:oval id="Graphic 16" style="position:absolute;width:339090;height:339090;visibility:visible;mso-wrap-style:square;v-text-anchor:top" o:spid="_x0000_s1027" fillcolor="#1e407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">
                      <v:textbox inset="0,0,0,0"/>
                    </v:oval>
                    <v:shape id="Image 17" style="position:absolute;left:73531;top:73494;width:209652;height:2096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">
                      <v:imagedata o:title="" r:id="rId26"/>
                    </v:shape>
                    <w10:wrap anchorx="page"/>
                  </v:group>
                </w:pict>
              </mc:Fallback>
            </mc:AlternateContent>
          </w:r>
          <w:r w:rsidR="00FD10A4">
            <w:rPr>
              <w:color w:val="424546"/>
              <w:spacing w:val="-7"/>
            </w:rPr>
            <w:t xml:space="preserve">Email </w:t>
          </w:r>
          <w:hyperlink r:id="rId27">
            <w:r w:rsidR="00FD10A4">
              <w:rPr>
                <w:b/>
                <w:color w:val="1E4078"/>
                <w:spacing w:val="-2"/>
              </w:rPr>
              <w:t>HS2enquiries@hs2.org.uk</w:t>
            </w:r>
          </w:hyperlink>
        </w:p>
        <w:p w14:paraId="5869E35E" w14:textId="77777777" w:rsidR="00F2478E" w:rsidRPr="00F2478E" w:rsidRDefault="00FD10A4" w:rsidP="00ED365E">
          <w:pPr>
            <w:spacing w:after="440"/>
            <w:ind w:left="720"/>
            <w:rPr>
              <w:b/>
            </w:rPr>
          </w:pPr>
          <w:r>
            <w:rPr>
              <w:color w:val="424546"/>
              <w:spacing w:val="-6"/>
            </w:rPr>
            <w:t>Writing</w:t>
          </w:r>
          <w:r>
            <w:rPr>
              <w:color w:val="424546"/>
              <w:spacing w:val="-13"/>
            </w:rPr>
            <w:t xml:space="preserve"> </w:t>
          </w:r>
          <w:r>
            <w:rPr>
              <w:color w:val="424546"/>
              <w:spacing w:val="-6"/>
            </w:rPr>
            <w:t>to</w:t>
          </w:r>
          <w:r>
            <w:rPr>
              <w:color w:val="424546"/>
              <w:spacing w:val="-13"/>
            </w:rPr>
            <w:t xml:space="preserve"> </w:t>
          </w:r>
          <w:r>
            <w:rPr>
              <w:b/>
              <w:color w:val="1E4078"/>
              <w:spacing w:val="-6"/>
            </w:rPr>
            <w:t>FREEPOST</w:t>
          </w:r>
          <w:r w:rsidR="00F2478E">
            <w:rPr>
              <w:b/>
              <w:color w:val="1E4078"/>
              <w:spacing w:val="-6"/>
            </w:rPr>
            <w:br/>
          </w:r>
          <w:r w:rsidRPr="00F2478E">
            <w:rPr>
              <w:b/>
              <w:bCs/>
              <w:color w:val="1E4078"/>
              <w:spacing w:val="-6"/>
            </w:rPr>
            <w:t>HS2</w:t>
          </w:r>
          <w:r w:rsidRPr="00F2478E">
            <w:rPr>
              <w:b/>
              <w:bCs/>
              <w:color w:val="1E4078"/>
              <w:spacing w:val="-15"/>
            </w:rPr>
            <w:t xml:space="preserve"> </w:t>
          </w:r>
          <w:r w:rsidRPr="00F2478E">
            <w:rPr>
              <w:b/>
              <w:bCs/>
              <w:color w:val="1E4078"/>
              <w:spacing w:val="-6"/>
            </w:rPr>
            <w:t>Community</w:t>
          </w:r>
          <w:r w:rsidRPr="00F2478E">
            <w:rPr>
              <w:b/>
              <w:bCs/>
              <w:color w:val="1E4078"/>
              <w:spacing w:val="-13"/>
            </w:rPr>
            <w:t xml:space="preserve"> </w:t>
          </w:r>
          <w:r w:rsidR="00F2478E" w:rsidRPr="00F2478E">
            <w:rPr>
              <w:b/>
              <w:bCs/>
              <w:color w:val="1E4078"/>
              <w:spacing w:val="-6"/>
            </w:rPr>
            <w:t>Engagement</w:t>
          </w:r>
        </w:p>
        <w:p w14:paraId="71445F6B" w14:textId="77777777" w:rsidR="00FD10A4" w:rsidRPr="00F2478E" w:rsidRDefault="00ED365E" w:rsidP="000E7D31">
          <w:pPr>
            <w:pStyle w:val="Heading1"/>
            <w:spacing w:before="20"/>
            <w:ind w:left="0" w:firstLine="720"/>
          </w:pPr>
          <w:r>
            <w:rPr>
              <w:b w:val="0"/>
              <w:noProof/>
            </w:rPr>
            <mc:AlternateContent>
              <mc:Choice Requires="wpg">
                <w:drawing>
                  <wp:anchor distT="0" distB="0" distL="0" distR="0" simplePos="0" relativeHeight="251658244" behindDoc="0" locked="0" layoutInCell="1" allowOverlap="1" wp14:anchorId="7FC55094" wp14:editId="4FB149C5">
                    <wp:simplePos x="0" y="0"/>
                    <wp:positionH relativeFrom="page">
                      <wp:posOffset>3999865</wp:posOffset>
                    </wp:positionH>
                    <wp:positionV relativeFrom="paragraph">
                      <wp:posOffset>9154</wp:posOffset>
                    </wp:positionV>
                    <wp:extent cx="339090" cy="339090"/>
                    <wp:effectExtent l="0" t="0" r="3810" b="381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 cy="339090"/>
                              <a:chOff x="0" y="0"/>
                              <a:chExt cx="339090" cy="339090"/>
                            </a:xfrm>
                          </wpg:grpSpPr>
                          <wps:wsp>
                            <wps:cNvPr id="19" name="Graphic 19"/>
                            <wps:cNvSpPr/>
                            <wps:spPr>
                              <a:xfrm>
                                <a:off x="0" y="0"/>
                                <a:ext cx="339090" cy="339090"/>
                              </a:xfrm>
                              <a:prstGeom prst="ellipse">
                                <a:avLst/>
                              </a:prstGeom>
                              <a:solidFill>
                                <a:srgbClr val="1E4078"/>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8">
                                <a:extLst>
                                  <a:ext uri="{96DAC541-7B7A-43D3-8B79-37D633B846F1}">
                                    <asvg:svgBlip xmlns:asvg="http://schemas.microsoft.com/office/drawing/2016/SVG/main" r:embed="rId29"/>
                                  </a:ext>
                                </a:extLst>
                              </a:blip>
                              <a:srcRect/>
                              <a:stretch/>
                            </pic:blipFill>
                            <pic:spPr>
                              <a:xfrm>
                                <a:off x="79858" y="79861"/>
                                <a:ext cx="178917" cy="178917"/>
                              </a:xfrm>
                              <a:prstGeom prst="rect">
                                <a:avLst/>
                              </a:prstGeom>
                            </pic:spPr>
                          </pic:pic>
                        </wpg:wg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group id="Group 18" style="position:absolute;margin-left:314.95pt;margin-top:.7pt;width:26.7pt;height:26.7pt;z-index:251658244;mso-wrap-distance-left:0;mso-wrap-distance-right:0;mso-position-horizontal-relative:page" coordsize="339090,339090" o:spid="_x0000_s1026" w14:anchorId="75CAF8B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">
                    <v:oval id="Graphic 19" style="position:absolute;width:339090;height:339090;visibility:visible;mso-wrap-style:square;v-text-anchor:top" o:spid="_x0000_s1027" fillcolor="#1e407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">
                      <v:textbox inset="0,0,0,0"/>
                    </v:oval>
                    <v:shape id="Image 20" style="position:absolute;left:79858;top:79861;width:178917;height:17891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">
                      <v:imagedata o:title="" r:id="rId30"/>
                    </v:shape>
                    <w10:wrap anchorx="page"/>
                  </v:group>
                </w:pict>
              </mc:Fallback>
            </mc:AlternateContent>
          </w:r>
          <w:r w:rsidR="00FD10A4" w:rsidRPr="00F2478E">
            <w:rPr>
              <w:b w:val="0"/>
              <w:bCs w:val="0"/>
              <w:color w:val="424546"/>
              <w:spacing w:val="-7"/>
            </w:rPr>
            <w:t>Website</w:t>
          </w:r>
          <w:r w:rsidR="00FD10A4">
            <w:rPr>
              <w:color w:val="424546"/>
              <w:spacing w:val="-7"/>
            </w:rPr>
            <w:t xml:space="preserve"> </w:t>
          </w:r>
          <w:hyperlink r:id="rId31">
            <w:r w:rsidR="00FD10A4">
              <w:rPr>
                <w:color w:val="1E4078"/>
                <w:spacing w:val="-2"/>
              </w:rPr>
              <w:t>www.hs2.org.uk</w:t>
            </w:r>
          </w:hyperlink>
        </w:p>
      </w:sdtContent>
    </w:sdt>
    <w:p w14:paraId="670D76A4" w14:textId="77777777" w:rsidR="0004779B" w:rsidRDefault="0004779B" w:rsidP="000E7D31">
      <w:pPr>
        <w:pStyle w:val="BodyText"/>
        <w:tabs>
          <w:tab w:val="left" w:pos="6288"/>
        </w:tabs>
        <w:spacing w:line="303" w:lineRule="exact"/>
        <w:rPr>
          <w:color w:val="424546"/>
          <w:spacing w:val="-6"/>
        </w:rPr>
      </w:pPr>
    </w:p>
    <w:sdt>
      <w:sdtPr>
        <w:rPr>
          <w:color w:val="424546"/>
          <w:spacing w:val="-6"/>
        </w:rPr>
        <w:id w:val="-1955003455"/>
        <w:lock w:val="sdtContentLocked"/>
        <w:placeholder>
          <w:docPart w:val="7E82E6C8FC4C4DFDA3BC9CB26D1E15EE"/>
        </w:placeholder>
      </w:sdtPr>
      <w:sdtEndPr>
        <w:rPr>
          <w:b/>
          <w:bCs/>
          <w:color w:val="1E4078"/>
          <w:spacing w:val="-2"/>
        </w:rPr>
      </w:sdtEndPr>
      <w:sdtContent>
        <w:p w14:paraId="0A8D6BA4" w14:textId="77777777" w:rsidR="0004779B" w:rsidRDefault="00794851" w:rsidP="000E7D31">
          <w:pPr>
            <w:pStyle w:val="BodyText"/>
            <w:tabs>
              <w:tab w:val="left" w:pos="6288"/>
            </w:tabs>
            <w:spacing w:line="303" w:lineRule="exact"/>
            <w:rPr>
              <w:b/>
              <w:color w:val="1E4078"/>
              <w:spacing w:val="-6"/>
            </w:rPr>
          </w:pPr>
          <w:r>
            <w:rPr>
              <w:color w:val="424546"/>
              <w:spacing w:val="-6"/>
            </w:rPr>
            <w:t>Keep</w:t>
          </w:r>
          <w:r>
            <w:rPr>
              <w:color w:val="424546"/>
              <w:spacing w:val="-12"/>
            </w:rPr>
            <w:t xml:space="preserve"> </w:t>
          </w:r>
          <w:r>
            <w:rPr>
              <w:color w:val="424546"/>
              <w:spacing w:val="-6"/>
            </w:rPr>
            <w:t>up</w:t>
          </w:r>
          <w:r>
            <w:rPr>
              <w:color w:val="424546"/>
              <w:spacing w:val="-11"/>
            </w:rPr>
            <w:t xml:space="preserve"> </w:t>
          </w:r>
          <w:r>
            <w:rPr>
              <w:color w:val="424546"/>
              <w:spacing w:val="-6"/>
            </w:rPr>
            <w:t>to</w:t>
          </w:r>
          <w:r>
            <w:rPr>
              <w:color w:val="424546"/>
              <w:spacing w:val="-12"/>
            </w:rPr>
            <w:t xml:space="preserve"> </w:t>
          </w:r>
          <w:r>
            <w:rPr>
              <w:color w:val="424546"/>
              <w:spacing w:val="-6"/>
            </w:rPr>
            <w:t>date</w:t>
          </w:r>
          <w:r>
            <w:rPr>
              <w:color w:val="424546"/>
              <w:spacing w:val="-11"/>
            </w:rPr>
            <w:t xml:space="preserve"> </w:t>
          </w:r>
          <w:r>
            <w:rPr>
              <w:color w:val="424546"/>
              <w:spacing w:val="-6"/>
            </w:rPr>
            <w:t>with</w:t>
          </w:r>
          <w:r>
            <w:rPr>
              <w:color w:val="424546"/>
              <w:spacing w:val="-12"/>
            </w:rPr>
            <w:t xml:space="preserve"> </w:t>
          </w:r>
          <w:r>
            <w:rPr>
              <w:color w:val="424546"/>
              <w:spacing w:val="-6"/>
            </w:rPr>
            <w:t>what</w:t>
          </w:r>
          <w:r>
            <w:rPr>
              <w:color w:val="424546"/>
              <w:spacing w:val="-11"/>
            </w:rPr>
            <w:t xml:space="preserve"> </w:t>
          </w:r>
          <w:r>
            <w:rPr>
              <w:color w:val="424546"/>
              <w:spacing w:val="-6"/>
            </w:rPr>
            <w:t>is</w:t>
          </w:r>
          <w:r>
            <w:rPr>
              <w:color w:val="424546"/>
              <w:spacing w:val="-11"/>
            </w:rPr>
            <w:t xml:space="preserve"> </w:t>
          </w:r>
          <w:r>
            <w:rPr>
              <w:color w:val="424546"/>
              <w:spacing w:val="-6"/>
            </w:rPr>
            <w:t>happening</w:t>
          </w:r>
          <w:r>
            <w:rPr>
              <w:color w:val="424546"/>
              <w:spacing w:val="-12"/>
            </w:rPr>
            <w:t xml:space="preserve"> </w:t>
          </w:r>
          <w:r>
            <w:rPr>
              <w:color w:val="424546"/>
              <w:spacing w:val="-6"/>
            </w:rPr>
            <w:t>in</w:t>
          </w:r>
          <w:r>
            <w:rPr>
              <w:color w:val="424546"/>
              <w:spacing w:val="-11"/>
            </w:rPr>
            <w:t xml:space="preserve"> </w:t>
          </w:r>
          <w:r>
            <w:rPr>
              <w:color w:val="424546"/>
              <w:spacing w:val="-6"/>
            </w:rPr>
            <w:t>your</w:t>
          </w:r>
          <w:r w:rsidR="00C064F5">
            <w:rPr>
              <w:color w:val="424546"/>
              <w:spacing w:val="-6"/>
            </w:rPr>
            <w:t xml:space="preserve"> </w:t>
          </w:r>
          <w:r>
            <w:rPr>
              <w:color w:val="424546"/>
              <w:spacing w:val="-6"/>
            </w:rPr>
            <w:t>local</w:t>
          </w:r>
          <w:r>
            <w:rPr>
              <w:color w:val="424546"/>
              <w:spacing w:val="-14"/>
            </w:rPr>
            <w:t xml:space="preserve"> </w:t>
          </w:r>
          <w:r>
            <w:rPr>
              <w:color w:val="424546"/>
              <w:spacing w:val="-6"/>
            </w:rPr>
            <w:t>area</w:t>
          </w:r>
          <w:r>
            <w:rPr>
              <w:color w:val="424546"/>
              <w:spacing w:val="-14"/>
            </w:rPr>
            <w:t xml:space="preserve"> </w:t>
          </w:r>
          <w:r>
            <w:rPr>
              <w:color w:val="424546"/>
              <w:spacing w:val="-6"/>
            </w:rPr>
            <w:t>at</w:t>
          </w:r>
          <w:r>
            <w:rPr>
              <w:color w:val="424546"/>
              <w:spacing w:val="4"/>
            </w:rPr>
            <w:t xml:space="preserve"> </w:t>
          </w:r>
          <w:r w:rsidR="00C064F5">
            <w:rPr>
              <w:color w:val="424546"/>
              <w:spacing w:val="4"/>
            </w:rPr>
            <w:br/>
          </w:r>
          <w:hyperlink r:id="rId32">
            <w:r>
              <w:rPr>
                <w:b/>
                <w:color w:val="1E4078"/>
                <w:spacing w:val="-6"/>
              </w:rPr>
              <w:t>www.hs2.org.uk/in-your-area/</w:t>
            </w:r>
          </w:hyperlink>
          <w:r>
            <w:rPr>
              <w:b/>
              <w:color w:val="1E4078"/>
              <w:spacing w:val="-6"/>
            </w:rPr>
            <w:t xml:space="preserve"> </w:t>
          </w:r>
        </w:p>
        <w:p w14:paraId="6E6721EE" w14:textId="77777777" w:rsidR="000A717F" w:rsidRDefault="00794851" w:rsidP="000E7D31">
          <w:pPr>
            <w:pStyle w:val="BodyText"/>
            <w:tabs>
              <w:tab w:val="left" w:pos="6288"/>
            </w:tabs>
            <w:spacing w:line="303" w:lineRule="exact"/>
            <w:rPr>
              <w:b/>
            </w:rPr>
          </w:pPr>
          <w:r>
            <w:rPr>
              <w:b/>
              <w:color w:val="1E4078"/>
              <w:spacing w:val="-2"/>
            </w:rPr>
            <w:t>in-your-area-map/</w:t>
          </w:r>
        </w:p>
      </w:sdtContent>
    </w:sdt>
    <w:p w14:paraId="058D9FE0" w14:textId="77777777" w:rsidR="000E7D31" w:rsidRDefault="000E7D31" w:rsidP="000E7D31">
      <w:pPr>
        <w:spacing w:line="256" w:lineRule="auto"/>
        <w:rPr>
          <w:b/>
        </w:rPr>
      </w:pPr>
      <w:r>
        <w:rPr>
          <w:b/>
        </w:rPr>
        <w:br w:type="page"/>
      </w:r>
    </w:p>
    <w:p w14:paraId="253B03F5" w14:textId="77777777" w:rsidR="0004779B" w:rsidRDefault="0004779B" w:rsidP="000E7D31">
      <w:pPr>
        <w:spacing w:line="256" w:lineRule="auto"/>
        <w:rPr>
          <w:b/>
        </w:rPr>
        <w:sectPr w:rsidR="0004779B" w:rsidSect="000E7D31">
          <w:type w:val="continuous"/>
          <w:pgSz w:w="11910" w:h="16840"/>
          <w:pgMar w:top="0" w:right="1134" w:bottom="278" w:left="1134" w:header="720" w:footer="720" w:gutter="0"/>
          <w:cols w:num="2" w:space="720"/>
        </w:sectPr>
      </w:pPr>
    </w:p>
    <w:sdt>
      <w:sdtPr>
        <w:rPr>
          <w:color w:val="1E4078"/>
          <w:spacing w:val="-6"/>
        </w:rPr>
        <w:id w:val="1237596835"/>
        <w:placeholder>
          <w:docPart w:val="7E82E6C8FC4C4DFDA3BC9CB26D1E15EE"/>
        </w:placeholder>
      </w:sdtPr>
      <w:sdtContent>
        <w:p w14:paraId="64138E97" w14:textId="0A7A9B06" w:rsidR="000A717F" w:rsidRDefault="00794851" w:rsidP="000E7D31">
          <w:pPr>
            <w:pStyle w:val="Heading1"/>
            <w:spacing w:before="84"/>
            <w:ind w:left="0"/>
          </w:pPr>
          <w:r>
            <w:rPr>
              <w:color w:val="1E4078"/>
              <w:spacing w:val="-6"/>
            </w:rPr>
            <w:t>Where</w:t>
          </w:r>
          <w:r>
            <w:rPr>
              <w:color w:val="1E4078"/>
              <w:spacing w:val="-13"/>
            </w:rPr>
            <w:t xml:space="preserve"> </w:t>
          </w:r>
          <w:r>
            <w:rPr>
              <w:color w:val="1E4078"/>
              <w:spacing w:val="-6"/>
            </w:rPr>
            <w:t>we</w:t>
          </w:r>
          <w:r>
            <w:rPr>
              <w:color w:val="1E4078"/>
              <w:spacing w:val="-10"/>
            </w:rPr>
            <w:t xml:space="preserve"> </w:t>
          </w:r>
          <w:r>
            <w:rPr>
              <w:color w:val="1E4078"/>
              <w:spacing w:val="-6"/>
            </w:rPr>
            <w:t>will</w:t>
          </w:r>
          <w:r>
            <w:rPr>
              <w:color w:val="1E4078"/>
              <w:spacing w:val="-10"/>
            </w:rPr>
            <w:t xml:space="preserve"> </w:t>
          </w:r>
          <w:r>
            <w:rPr>
              <w:color w:val="1E4078"/>
              <w:spacing w:val="-6"/>
            </w:rPr>
            <w:t>be</w:t>
          </w:r>
          <w:r>
            <w:rPr>
              <w:color w:val="1E4078"/>
              <w:spacing w:val="-10"/>
            </w:rPr>
            <w:t xml:space="preserve"> </w:t>
          </w:r>
          <w:r>
            <w:rPr>
              <w:color w:val="1E4078"/>
              <w:spacing w:val="-6"/>
            </w:rPr>
            <w:t>working</w:t>
          </w:r>
        </w:p>
      </w:sdtContent>
    </w:sdt>
    <w:p w14:paraId="55D9D9C0" w14:textId="6A55349A" w:rsidR="00FE5498" w:rsidRPr="00FE5498" w:rsidRDefault="00FE5498" w:rsidP="00FE5498">
      <w:pPr>
        <w:pStyle w:val="BodyText"/>
        <w:spacing w:before="21" w:line="256" w:lineRule="auto"/>
        <w:ind w:right="801"/>
        <w:rPr>
          <w:color w:val="424546"/>
          <w:spacing w:val="-4"/>
        </w:rPr>
      </w:pPr>
      <w:r w:rsidRPr="00FE5498">
        <w:rPr>
          <w:b/>
          <w:bCs/>
          <w:color w:val="424546"/>
          <w:spacing w:val="-4"/>
          <w:lang w:val="en-GB"/>
        </w:rPr>
        <w:t>Phase One: Friday 26 November to Sunday 29 November 2026</w:t>
      </w:r>
    </w:p>
    <w:p w14:paraId="21838573" w14:textId="77777777" w:rsidR="00FE5498" w:rsidRPr="00FE5498" w:rsidRDefault="00FE5498" w:rsidP="00FE5498">
      <w:pPr>
        <w:pStyle w:val="BodyText"/>
        <w:spacing w:before="21" w:line="256" w:lineRule="auto"/>
        <w:ind w:right="801"/>
        <w:rPr>
          <w:color w:val="424546"/>
          <w:spacing w:val="-4"/>
          <w:lang w:val="en-GB"/>
        </w:rPr>
      </w:pPr>
      <w:r w:rsidRPr="00FE5498">
        <w:rPr>
          <w:color w:val="424546"/>
          <w:spacing w:val="-4"/>
          <w:lang w:val="en-GB"/>
        </w:rPr>
        <w:t>Stoneleigh Road and Stareton Lane will be closed. Access to Stoneleigh Park will be maintained via the B4113 from the Leamington side of the road closure.</w:t>
      </w:r>
    </w:p>
    <w:p w14:paraId="4DA3596E" w14:textId="77777777" w:rsidR="00FE5498" w:rsidRPr="00FE5498" w:rsidRDefault="00FE5498" w:rsidP="00FE5498">
      <w:pPr>
        <w:pStyle w:val="BodyText"/>
        <w:spacing w:before="21" w:line="256" w:lineRule="auto"/>
        <w:ind w:right="801"/>
        <w:rPr>
          <w:color w:val="424546"/>
          <w:spacing w:val="-4"/>
          <w:lang w:val="en-GB"/>
        </w:rPr>
      </w:pPr>
      <w:r w:rsidRPr="00FE5498">
        <w:rPr>
          <w:b/>
          <w:bCs/>
          <w:color w:val="424546"/>
          <w:spacing w:val="-4"/>
          <w:lang w:val="en-GB"/>
        </w:rPr>
        <w:t>Phase Two: Monday 30 November to Thursday 10 December 2026</w:t>
      </w:r>
    </w:p>
    <w:p w14:paraId="0EAAA3D6" w14:textId="77777777" w:rsidR="00FE5498" w:rsidRPr="00FE5498" w:rsidRDefault="00FE5498" w:rsidP="00FE5498">
      <w:pPr>
        <w:pStyle w:val="BodyText"/>
        <w:spacing w:before="21" w:line="256" w:lineRule="auto"/>
        <w:ind w:right="801"/>
        <w:rPr>
          <w:color w:val="424546"/>
          <w:spacing w:val="-4"/>
          <w:lang w:val="en-GB"/>
        </w:rPr>
      </w:pPr>
      <w:r w:rsidRPr="00FE5498">
        <w:rPr>
          <w:color w:val="424546"/>
          <w:spacing w:val="-4"/>
          <w:lang w:val="en-GB"/>
        </w:rPr>
        <w:t>Stoneleigh Road will be closed on the Leamington side of the B4113. Access to Stoneleigh Park will be available via Stoneleigh Village and Stareton Lane.</w:t>
      </w:r>
    </w:p>
    <w:p w14:paraId="435BF82C" w14:textId="77777777" w:rsidR="00FE5498" w:rsidRPr="00FE5498" w:rsidRDefault="00FE5498" w:rsidP="00FE5498">
      <w:pPr>
        <w:pStyle w:val="BodyText"/>
        <w:spacing w:before="21" w:line="256" w:lineRule="auto"/>
        <w:ind w:right="801"/>
        <w:rPr>
          <w:color w:val="424546"/>
          <w:spacing w:val="-4"/>
          <w:lang w:val="en-GB"/>
        </w:rPr>
      </w:pPr>
      <w:r w:rsidRPr="00FE5498">
        <w:rPr>
          <w:b/>
          <w:bCs/>
          <w:color w:val="424546"/>
          <w:spacing w:val="-4"/>
          <w:lang w:val="en-GB"/>
        </w:rPr>
        <w:t>Phase Three: Friday 11 December to Wednesday 23 December 2026</w:t>
      </w:r>
    </w:p>
    <w:p w14:paraId="3A4C8900" w14:textId="77777777" w:rsidR="00FE5498" w:rsidRPr="00FE5498" w:rsidRDefault="00FE5498" w:rsidP="00FE5498">
      <w:pPr>
        <w:pStyle w:val="BodyText"/>
        <w:spacing w:before="21" w:line="256" w:lineRule="auto"/>
        <w:ind w:right="801"/>
        <w:rPr>
          <w:color w:val="424546"/>
          <w:spacing w:val="-4"/>
          <w:lang w:val="en-GB"/>
        </w:rPr>
      </w:pPr>
      <w:r w:rsidRPr="00FE5498">
        <w:rPr>
          <w:color w:val="424546"/>
          <w:spacing w:val="-4"/>
          <w:lang w:val="en-GB"/>
        </w:rPr>
        <w:t>Stoneleigh Road and Stareton Lane will be closed. Access to Stoneleigh Park will be maintained via the B4113 from the Leamington side of the road closure.</w:t>
      </w:r>
    </w:p>
    <w:p w14:paraId="3F01B44D" w14:textId="439710F9" w:rsidR="0028782C" w:rsidRDefault="0028782C" w:rsidP="0090543E">
      <w:pPr>
        <w:pStyle w:val="BodyText"/>
        <w:spacing w:before="21" w:line="256" w:lineRule="auto"/>
        <w:ind w:right="801"/>
        <w:rPr>
          <w:color w:val="424546"/>
          <w:spacing w:val="-4"/>
        </w:rPr>
      </w:pPr>
    </w:p>
    <w:p w14:paraId="0B1FC3D4" w14:textId="68AB7B99" w:rsidR="00FE5498" w:rsidRPr="00BC2B63" w:rsidRDefault="0028782C" w:rsidP="00FE5498">
      <w:pPr>
        <w:pStyle w:val="BodyText"/>
        <w:spacing w:before="21" w:line="256" w:lineRule="auto"/>
        <w:ind w:right="801"/>
        <w:rPr>
          <w:b/>
          <w:bCs/>
          <w:color w:val="424546"/>
          <w:spacing w:val="-4"/>
        </w:rPr>
      </w:pPr>
      <w:r w:rsidRPr="00BC2B63">
        <w:rPr>
          <w:b/>
          <w:bCs/>
          <w:color w:val="424546"/>
          <w:spacing w:val="-4"/>
        </w:rPr>
        <w:t xml:space="preserve">Map showing </w:t>
      </w:r>
      <w:r w:rsidR="00FE5498" w:rsidRPr="00BC2B63">
        <w:rPr>
          <w:b/>
          <w:bCs/>
          <w:color w:val="424546"/>
          <w:spacing w:val="-4"/>
        </w:rPr>
        <w:t xml:space="preserve">Phase one and three closure </w:t>
      </w:r>
      <w:r w:rsidRPr="00BC2B63">
        <w:rPr>
          <w:b/>
          <w:bCs/>
          <w:color w:val="424546"/>
          <w:spacing w:val="-4"/>
        </w:rPr>
        <w:t>B4113 Stoneleigh Road and Stareton Lane road closures with the diversion ro</w:t>
      </w:r>
      <w:r w:rsidR="00FE5498" w:rsidRPr="00BC2B63">
        <w:rPr>
          <w:b/>
          <w:bCs/>
          <w:color w:val="424546"/>
          <w:spacing w:val="-4"/>
        </w:rPr>
        <w:t>ute.</w:t>
      </w:r>
    </w:p>
    <w:p w14:paraId="01D673C3" w14:textId="3B412285" w:rsidR="00D468BE" w:rsidRDefault="00190522" w:rsidP="00FE5498">
      <w:pPr>
        <w:pStyle w:val="BodyText"/>
        <w:spacing w:before="21" w:line="256" w:lineRule="auto"/>
        <w:ind w:right="801"/>
        <w:rPr>
          <w:color w:val="424546"/>
          <w:spacing w:val="-4"/>
        </w:rPr>
      </w:pPr>
      <w:r>
        <w:rPr>
          <w:b/>
          <w:bCs/>
          <w:noProof/>
          <w:color w:val="424546"/>
          <w:spacing w:val="-4"/>
        </w:rPr>
        <w:drawing>
          <wp:anchor distT="0" distB="0" distL="114300" distR="114300" simplePos="0" relativeHeight="251658251" behindDoc="0" locked="0" layoutInCell="1" allowOverlap="1" wp14:anchorId="4CD626BA" wp14:editId="0B17DFC5">
            <wp:simplePos x="0" y="0"/>
            <wp:positionH relativeFrom="column">
              <wp:posOffset>0</wp:posOffset>
            </wp:positionH>
            <wp:positionV relativeFrom="paragraph">
              <wp:posOffset>218440</wp:posOffset>
            </wp:positionV>
            <wp:extent cx="6122670" cy="4329430"/>
            <wp:effectExtent l="0" t="0" r="0" b="0"/>
            <wp:wrapSquare wrapText="bothSides"/>
            <wp:docPr id="14427594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59414" name="Picture 144275941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670" cy="4329430"/>
                    </a:xfrm>
                    <a:prstGeom prst="rect">
                      <a:avLst/>
                    </a:prstGeom>
                  </pic:spPr>
                </pic:pic>
              </a:graphicData>
            </a:graphic>
          </wp:anchor>
        </w:drawing>
      </w:r>
    </w:p>
    <w:p w14:paraId="5B3771B1" w14:textId="2B92F3EE" w:rsidR="00BC2B63" w:rsidRDefault="00BC2B63" w:rsidP="00FE5498">
      <w:pPr>
        <w:pStyle w:val="BodyText"/>
        <w:spacing w:before="21" w:line="256" w:lineRule="auto"/>
        <w:ind w:right="801"/>
        <w:rPr>
          <w:color w:val="424546"/>
          <w:spacing w:val="-4"/>
        </w:rPr>
      </w:pPr>
    </w:p>
    <w:p w14:paraId="2BE577A4" w14:textId="1AB31DA8" w:rsidR="00BC2B63" w:rsidRDefault="00BC2B63" w:rsidP="00FE5498">
      <w:pPr>
        <w:pStyle w:val="BodyText"/>
        <w:spacing w:before="21" w:line="256" w:lineRule="auto"/>
        <w:ind w:right="801"/>
        <w:rPr>
          <w:color w:val="424546"/>
          <w:spacing w:val="-4"/>
        </w:rPr>
      </w:pPr>
    </w:p>
    <w:p w14:paraId="2C4840CF" w14:textId="7557BFE7" w:rsidR="00BC2B63" w:rsidRDefault="00BC2B63" w:rsidP="00FE5498">
      <w:pPr>
        <w:pStyle w:val="BodyText"/>
        <w:spacing w:before="21" w:line="256" w:lineRule="auto"/>
        <w:ind w:right="801"/>
        <w:rPr>
          <w:color w:val="424546"/>
          <w:spacing w:val="-4"/>
        </w:rPr>
      </w:pPr>
    </w:p>
    <w:p w14:paraId="540ACE3E" w14:textId="3A919ED8" w:rsidR="00BC2B63" w:rsidRDefault="00BC2B63" w:rsidP="00FE5498">
      <w:pPr>
        <w:pStyle w:val="BodyText"/>
        <w:spacing w:before="21" w:line="256" w:lineRule="auto"/>
        <w:ind w:right="801"/>
        <w:rPr>
          <w:color w:val="424546"/>
          <w:spacing w:val="-4"/>
        </w:rPr>
      </w:pPr>
    </w:p>
    <w:p w14:paraId="64BC0BB2" w14:textId="261953F2" w:rsidR="00BC2B63" w:rsidRDefault="00BC2B63" w:rsidP="00FE5498">
      <w:pPr>
        <w:pStyle w:val="BodyText"/>
        <w:spacing w:before="21" w:line="256" w:lineRule="auto"/>
        <w:ind w:right="801"/>
        <w:rPr>
          <w:color w:val="424546"/>
          <w:spacing w:val="-4"/>
        </w:rPr>
      </w:pPr>
    </w:p>
    <w:p w14:paraId="7A429394" w14:textId="08041125" w:rsidR="00BC2B63" w:rsidRDefault="00BC2B63" w:rsidP="00FE5498">
      <w:pPr>
        <w:pStyle w:val="BodyText"/>
        <w:spacing w:before="21" w:line="256" w:lineRule="auto"/>
        <w:ind w:right="801"/>
        <w:rPr>
          <w:color w:val="424546"/>
          <w:spacing w:val="-4"/>
        </w:rPr>
      </w:pPr>
    </w:p>
    <w:p w14:paraId="022BB791" w14:textId="20993E0F" w:rsidR="00BC2B63" w:rsidRDefault="00BC2B63" w:rsidP="00FE5498">
      <w:pPr>
        <w:pStyle w:val="BodyText"/>
        <w:spacing w:before="21" w:line="256" w:lineRule="auto"/>
        <w:ind w:right="801"/>
        <w:rPr>
          <w:color w:val="424546"/>
          <w:spacing w:val="-4"/>
        </w:rPr>
      </w:pPr>
    </w:p>
    <w:p w14:paraId="274024BA" w14:textId="18EF845A" w:rsidR="00DE766E" w:rsidRDefault="00DE766E" w:rsidP="00FE5498">
      <w:pPr>
        <w:pStyle w:val="BodyText"/>
        <w:spacing w:before="21" w:line="256" w:lineRule="auto"/>
        <w:ind w:right="801"/>
        <w:rPr>
          <w:color w:val="424546"/>
          <w:spacing w:val="-4"/>
        </w:rPr>
      </w:pPr>
    </w:p>
    <w:p w14:paraId="1E3B562E" w14:textId="7392C13F" w:rsidR="00DE766E" w:rsidRDefault="00DE766E" w:rsidP="00FE5498">
      <w:pPr>
        <w:pStyle w:val="BodyText"/>
        <w:spacing w:before="21" w:line="256" w:lineRule="auto"/>
        <w:ind w:right="801"/>
        <w:rPr>
          <w:color w:val="424546"/>
          <w:spacing w:val="-4"/>
        </w:rPr>
      </w:pPr>
    </w:p>
    <w:p w14:paraId="18085B51" w14:textId="42092F4E" w:rsidR="00BC2B63" w:rsidRDefault="00BC2B63" w:rsidP="00FE5498">
      <w:pPr>
        <w:pStyle w:val="BodyText"/>
        <w:spacing w:before="21" w:line="256" w:lineRule="auto"/>
        <w:ind w:right="801"/>
        <w:rPr>
          <w:color w:val="424546"/>
          <w:spacing w:val="-4"/>
        </w:rPr>
      </w:pPr>
    </w:p>
    <w:p w14:paraId="016D173C" w14:textId="2EEB0130" w:rsidR="00BC2B63" w:rsidRDefault="00BC2B63" w:rsidP="00FE5498">
      <w:pPr>
        <w:pStyle w:val="BodyText"/>
        <w:spacing w:before="21" w:line="256" w:lineRule="auto"/>
        <w:ind w:right="801"/>
        <w:rPr>
          <w:color w:val="424546"/>
          <w:spacing w:val="-4"/>
        </w:rPr>
      </w:pPr>
    </w:p>
    <w:p w14:paraId="22D0C4B7" w14:textId="60DC96B6" w:rsidR="008F0FC8" w:rsidRDefault="00BC2B63" w:rsidP="00BA52E5">
      <w:pPr>
        <w:pStyle w:val="BodyText"/>
        <w:spacing w:before="21" w:line="256" w:lineRule="auto"/>
        <w:ind w:right="801"/>
        <w:rPr>
          <w:b/>
          <w:bCs/>
          <w:color w:val="424546"/>
          <w:spacing w:val="-4"/>
        </w:rPr>
      </w:pPr>
      <w:r w:rsidRPr="00BC2B63">
        <w:rPr>
          <w:b/>
          <w:bCs/>
          <w:color w:val="424546"/>
          <w:spacing w:val="-4"/>
        </w:rPr>
        <w:t xml:space="preserve">Map showing Phase </w:t>
      </w:r>
      <w:r w:rsidR="0026452C">
        <w:rPr>
          <w:b/>
          <w:bCs/>
          <w:color w:val="424546"/>
          <w:spacing w:val="-4"/>
        </w:rPr>
        <w:t>two</w:t>
      </w:r>
      <w:r w:rsidRPr="00BC2B63">
        <w:rPr>
          <w:b/>
          <w:bCs/>
          <w:color w:val="424546"/>
          <w:spacing w:val="-4"/>
        </w:rPr>
        <w:t xml:space="preserve"> closure B4113 Stoneleigh Road and Stareton Lane road </w:t>
      </w:r>
      <w:r w:rsidR="00700008">
        <w:rPr>
          <w:b/>
          <w:bCs/>
          <w:color w:val="424546"/>
          <w:spacing w:val="-4"/>
        </w:rPr>
        <w:t>open</w:t>
      </w:r>
      <w:r w:rsidRPr="00BC2B63">
        <w:rPr>
          <w:b/>
          <w:bCs/>
          <w:color w:val="424546"/>
          <w:spacing w:val="-4"/>
        </w:rPr>
        <w:t xml:space="preserve"> with the diversion route</w:t>
      </w:r>
    </w:p>
    <w:p w14:paraId="51D9C444" w14:textId="600C7B35" w:rsidR="00A92597" w:rsidRPr="00BA52E5" w:rsidRDefault="00190522" w:rsidP="00BA52E5">
      <w:pPr>
        <w:pStyle w:val="BodyText"/>
        <w:spacing w:before="21" w:line="256" w:lineRule="auto"/>
        <w:ind w:right="801"/>
        <w:rPr>
          <w:b/>
          <w:bCs/>
          <w:color w:val="424546"/>
          <w:spacing w:val="-4"/>
        </w:rPr>
      </w:pPr>
      <w:r>
        <w:rPr>
          <w:noProof/>
          <w:color w:val="424546"/>
          <w:spacing w:val="-4"/>
        </w:rPr>
        <w:drawing>
          <wp:anchor distT="0" distB="0" distL="114300" distR="114300" simplePos="0" relativeHeight="251658252" behindDoc="0" locked="0" layoutInCell="1" allowOverlap="1" wp14:anchorId="59DF7AB1" wp14:editId="658A70D7">
            <wp:simplePos x="0" y="0"/>
            <wp:positionH relativeFrom="column">
              <wp:posOffset>0</wp:posOffset>
            </wp:positionH>
            <wp:positionV relativeFrom="paragraph">
              <wp:posOffset>218440</wp:posOffset>
            </wp:positionV>
            <wp:extent cx="6122670" cy="4329430"/>
            <wp:effectExtent l="0" t="0" r="0" b="0"/>
            <wp:wrapSquare wrapText="bothSides"/>
            <wp:docPr id="5943470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47059" name="Picture 59434705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2670" cy="4329430"/>
                    </a:xfrm>
                    <a:prstGeom prst="rect">
                      <a:avLst/>
                    </a:prstGeom>
                  </pic:spPr>
                </pic:pic>
              </a:graphicData>
            </a:graphic>
          </wp:anchor>
        </w:drawing>
      </w:r>
    </w:p>
    <w:sdt>
      <w:sdtPr>
        <w:rPr>
          <w:color w:val="1E4078"/>
          <w:spacing w:val="-6"/>
        </w:rPr>
        <w:id w:val="1824472483"/>
        <w:placeholder>
          <w:docPart w:val="7E82E6C8FC4C4DFDA3BC9CB26D1E15EE"/>
        </w:placeholder>
      </w:sdtPr>
      <w:sdtContent>
        <w:p w14:paraId="3704F84A" w14:textId="0E70ACAF" w:rsidR="000A717F" w:rsidRDefault="00CD3395" w:rsidP="000E7D31">
          <w:pPr>
            <w:pStyle w:val="Heading1"/>
            <w:spacing w:before="254"/>
            <w:ind w:left="0"/>
          </w:pPr>
          <w:r>
            <w:rPr>
              <w:color w:val="1E4078"/>
              <w:spacing w:val="-6"/>
            </w:rPr>
            <w:t>Useful information</w:t>
          </w:r>
        </w:p>
      </w:sdtContent>
    </w:sdt>
    <w:sdt>
      <w:sdtPr>
        <w:rPr>
          <w:color w:val="424546"/>
          <w:spacing w:val="-4"/>
        </w:rPr>
        <w:id w:val="2123333228"/>
        <w:placeholder>
          <w:docPart w:val="C21C308B23104B4A9ACD35A7DB894242"/>
        </w:placeholder>
      </w:sdtPr>
      <w:sdtContent>
        <w:p w14:paraId="3F8853D2" w14:textId="6B5864F1" w:rsidR="00CD3395" w:rsidRDefault="00504051" w:rsidP="00CD3395">
          <w:pPr>
            <w:pStyle w:val="BodyText"/>
            <w:spacing w:before="21" w:line="256" w:lineRule="auto"/>
            <w:ind w:right="23"/>
            <w:rPr>
              <w:b/>
              <w:bCs/>
              <w:color w:val="424546"/>
              <w:spacing w:val="-6"/>
            </w:rPr>
          </w:pPr>
          <w:r w:rsidRPr="001464F8">
            <w:rPr>
              <w:b/>
              <w:bCs/>
              <w:noProof/>
              <w:color w:val="424546"/>
              <w:spacing w:val="-6"/>
            </w:rPr>
            <w:drawing>
              <wp:anchor distT="0" distB="0" distL="114300" distR="114300" simplePos="0" relativeHeight="251658247" behindDoc="0" locked="0" layoutInCell="1" allowOverlap="1" wp14:anchorId="79234B89" wp14:editId="62E5CCE4">
                <wp:simplePos x="0" y="0"/>
                <wp:positionH relativeFrom="column">
                  <wp:posOffset>5321935</wp:posOffset>
                </wp:positionH>
                <wp:positionV relativeFrom="paragraph">
                  <wp:posOffset>412115</wp:posOffset>
                </wp:positionV>
                <wp:extent cx="780415" cy="780415"/>
                <wp:effectExtent l="0" t="0" r="635" b="635"/>
                <wp:wrapSquare wrapText="bothSides"/>
                <wp:docPr id="1636583730" name="Picture 1" descr="A qr code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83730" name="Picture 1" descr="A qr code with black dot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80415" cy="780415"/>
                        </a:xfrm>
                        <a:prstGeom prst="rect">
                          <a:avLst/>
                        </a:prstGeom>
                      </pic:spPr>
                    </pic:pic>
                  </a:graphicData>
                </a:graphic>
              </wp:anchor>
            </w:drawing>
          </w:r>
          <w:r w:rsidR="00CD3395" w:rsidRPr="00CD3395">
            <w:rPr>
              <w:b/>
              <w:bCs/>
              <w:color w:val="424546"/>
              <w:spacing w:val="-6"/>
            </w:rPr>
            <w:t>The diversion route in place is suitable for all type</w:t>
          </w:r>
          <w:r w:rsidR="002F3F7D">
            <w:rPr>
              <w:b/>
              <w:bCs/>
              <w:color w:val="424546"/>
              <w:spacing w:val="-6"/>
            </w:rPr>
            <w:t>s</w:t>
          </w:r>
          <w:r w:rsidR="00CD3395" w:rsidRPr="00CD3395">
            <w:rPr>
              <w:b/>
              <w:bCs/>
              <w:color w:val="424546"/>
              <w:spacing w:val="-6"/>
            </w:rPr>
            <w:t xml:space="preserve"> of vehicles including HGVs, other roads in the area have a narrow bridge and are not suitable for larger vehicles.</w:t>
          </w:r>
        </w:p>
        <w:p w14:paraId="00506AAD" w14:textId="0F9F3C63" w:rsidR="00E905C8" w:rsidRDefault="00E905C8" w:rsidP="00CD3395">
          <w:pPr>
            <w:pStyle w:val="BodyText"/>
            <w:spacing w:before="21" w:line="256" w:lineRule="auto"/>
            <w:ind w:right="23"/>
            <w:rPr>
              <w:b/>
              <w:bCs/>
              <w:color w:val="424546"/>
              <w:spacing w:val="-6"/>
            </w:rPr>
          </w:pPr>
        </w:p>
        <w:p w14:paraId="51B8A180" w14:textId="45CDCB05" w:rsidR="002545EC" w:rsidRDefault="001017FB" w:rsidP="00CD3395">
          <w:pPr>
            <w:pStyle w:val="BodyText"/>
            <w:spacing w:before="21" w:line="256" w:lineRule="auto"/>
            <w:ind w:right="23"/>
            <w:rPr>
              <w:b/>
              <w:bCs/>
              <w:color w:val="424546"/>
              <w:spacing w:val="-6"/>
            </w:rPr>
          </w:pPr>
          <w:r>
            <w:rPr>
              <w:b/>
              <w:bCs/>
              <w:color w:val="424546"/>
              <w:spacing w:val="-6"/>
            </w:rPr>
            <w:t xml:space="preserve">For information regarding </w:t>
          </w:r>
          <w:r w:rsidR="00423D15">
            <w:rPr>
              <w:b/>
              <w:bCs/>
              <w:color w:val="424546"/>
              <w:spacing w:val="-6"/>
            </w:rPr>
            <w:t>p</w:t>
          </w:r>
          <w:r w:rsidR="002545EC">
            <w:rPr>
              <w:b/>
              <w:bCs/>
              <w:color w:val="424546"/>
              <w:spacing w:val="-6"/>
            </w:rPr>
            <w:t xml:space="preserve">ublic </w:t>
          </w:r>
          <w:r w:rsidR="00E905C8">
            <w:rPr>
              <w:b/>
              <w:bCs/>
              <w:color w:val="424546"/>
              <w:spacing w:val="-6"/>
            </w:rPr>
            <w:t>bus</w:t>
          </w:r>
          <w:r w:rsidR="00931B84">
            <w:rPr>
              <w:b/>
              <w:bCs/>
              <w:color w:val="424546"/>
              <w:spacing w:val="-6"/>
            </w:rPr>
            <w:t xml:space="preserve"> </w:t>
          </w:r>
          <w:r w:rsidR="00E905C8">
            <w:rPr>
              <w:b/>
              <w:bCs/>
              <w:color w:val="424546"/>
              <w:spacing w:val="-6"/>
            </w:rPr>
            <w:t>route</w:t>
          </w:r>
          <w:r w:rsidR="001F4CE1">
            <w:rPr>
              <w:b/>
              <w:bCs/>
              <w:color w:val="424546"/>
              <w:spacing w:val="-6"/>
            </w:rPr>
            <w:t>s</w:t>
          </w:r>
          <w:r w:rsidR="00660F99">
            <w:rPr>
              <w:b/>
              <w:bCs/>
              <w:color w:val="424546"/>
              <w:spacing w:val="-6"/>
            </w:rPr>
            <w:t xml:space="preserve"> scan the Q</w:t>
          </w:r>
          <w:r w:rsidR="0067394D">
            <w:rPr>
              <w:b/>
              <w:bCs/>
              <w:color w:val="424546"/>
              <w:spacing w:val="-6"/>
            </w:rPr>
            <w:t>R code</w:t>
          </w:r>
          <w:r w:rsidR="007A4FC2">
            <w:rPr>
              <w:b/>
              <w:bCs/>
              <w:color w:val="424546"/>
              <w:spacing w:val="-6"/>
            </w:rPr>
            <w:t xml:space="preserve"> or visit </w:t>
          </w:r>
          <w:r w:rsidR="001F4CE1" w:rsidRPr="001F4CE1">
            <w:rPr>
              <w:b/>
              <w:bCs/>
              <w:color w:val="424546"/>
              <w:spacing w:val="-6"/>
            </w:rPr>
            <w:t>https://bustimes.org/</w:t>
          </w:r>
        </w:p>
        <w:p w14:paraId="35CD51A7" w14:textId="64E40B86" w:rsidR="00EC0310" w:rsidRPr="00EE56E1" w:rsidRDefault="00C00D54" w:rsidP="00EE56E1">
          <w:pPr>
            <w:pStyle w:val="BodyText"/>
            <w:spacing w:before="21" w:line="256" w:lineRule="auto"/>
            <w:ind w:right="23"/>
            <w:rPr>
              <w:b/>
              <w:bCs/>
              <w:color w:val="424546"/>
              <w:spacing w:val="-6"/>
            </w:rPr>
          </w:pPr>
        </w:p>
      </w:sdtContent>
    </w:sdt>
    <w:p w14:paraId="55AC0DDC" w14:textId="3B136C12" w:rsidR="00EC0310" w:rsidRDefault="0001223A" w:rsidP="000E7D31">
      <w:pPr>
        <w:pStyle w:val="Heading1"/>
        <w:spacing w:before="84"/>
        <w:ind w:left="0"/>
        <w:rPr>
          <w:color w:val="1E4078"/>
          <w:spacing w:val="-6"/>
        </w:rPr>
      </w:pPr>
      <w:r>
        <w:rPr>
          <w:color w:val="1E4078"/>
          <w:spacing w:val="-6"/>
        </w:rPr>
        <w:t>HS2/BBV Drop-in events</w:t>
      </w:r>
      <w:r w:rsidR="008150BF">
        <w:rPr>
          <w:color w:val="1E4078"/>
          <w:spacing w:val="-6"/>
        </w:rPr>
        <w:t xml:space="preserve"> near you</w:t>
      </w:r>
    </w:p>
    <w:sdt>
      <w:sdtPr>
        <w:rPr>
          <w:color w:val="424546"/>
          <w:spacing w:val="-4"/>
        </w:rPr>
        <w:id w:val="553042252"/>
        <w:placeholder>
          <w:docPart w:val="690DB06BD87043EAA1E28497AB945F44"/>
        </w:placeholder>
      </w:sdtPr>
      <w:sdtContent>
        <w:p w14:paraId="627F0254" w14:textId="32918711" w:rsidR="009D73E1" w:rsidRDefault="009D73E1" w:rsidP="009D73E1">
          <w:pPr>
            <w:pStyle w:val="BodyText"/>
            <w:spacing w:before="21" w:line="256" w:lineRule="auto"/>
            <w:ind w:right="801"/>
            <w:rPr>
              <w:color w:val="424546"/>
              <w:spacing w:val="-4"/>
            </w:rPr>
          </w:pPr>
          <w:r>
            <w:rPr>
              <w:color w:val="424546"/>
              <w:spacing w:val="-4"/>
            </w:rPr>
            <w:t>W</w:t>
          </w:r>
          <w:r w:rsidRPr="004C37AE">
            <w:rPr>
              <w:color w:val="424546"/>
              <w:spacing w:val="-4"/>
            </w:rPr>
            <w:t xml:space="preserve">e would like to invite you to our next HS2 Drop-in events </w:t>
          </w:r>
          <w:r>
            <w:rPr>
              <w:color w:val="424546"/>
              <w:spacing w:val="-4"/>
            </w:rPr>
            <w:t xml:space="preserve">in the area, </w:t>
          </w:r>
          <w:r w:rsidRPr="004C37AE">
            <w:rPr>
              <w:color w:val="424546"/>
              <w:spacing w:val="-4"/>
            </w:rPr>
            <w:t>where you can come and chat with your local Community Engagement Team. At th</w:t>
          </w:r>
          <w:r>
            <w:rPr>
              <w:color w:val="424546"/>
              <w:spacing w:val="-4"/>
            </w:rPr>
            <w:t>ese</w:t>
          </w:r>
          <w:r w:rsidRPr="004C37AE">
            <w:rPr>
              <w:color w:val="424546"/>
              <w:spacing w:val="-4"/>
            </w:rPr>
            <w:t xml:space="preserve"> event</w:t>
          </w:r>
          <w:r>
            <w:rPr>
              <w:color w:val="424546"/>
              <w:spacing w:val="-4"/>
            </w:rPr>
            <w:t>s</w:t>
          </w:r>
          <w:r w:rsidRPr="004C37AE">
            <w:rPr>
              <w:color w:val="424546"/>
              <w:spacing w:val="-4"/>
            </w:rPr>
            <w:t xml:space="preserve"> you will be able to</w:t>
          </w:r>
          <w:r>
            <w:rPr>
              <w:color w:val="424546"/>
              <w:spacing w:val="-4"/>
            </w:rPr>
            <w:t xml:space="preserve"> talk </w:t>
          </w:r>
          <w:r w:rsidRPr="004C37AE">
            <w:rPr>
              <w:color w:val="424546"/>
              <w:spacing w:val="-4"/>
            </w:rPr>
            <w:t xml:space="preserve">to our experts about </w:t>
          </w:r>
          <w:r>
            <w:rPr>
              <w:color w:val="424546"/>
              <w:spacing w:val="-4"/>
            </w:rPr>
            <w:t xml:space="preserve">our work, </w:t>
          </w:r>
          <w:r w:rsidRPr="004C37AE">
            <w:rPr>
              <w:color w:val="424546"/>
              <w:spacing w:val="-4"/>
            </w:rPr>
            <w:t xml:space="preserve">engineering, construction </w:t>
          </w:r>
          <w:r>
            <w:rPr>
              <w:color w:val="424546"/>
              <w:spacing w:val="-4"/>
            </w:rPr>
            <w:t xml:space="preserve">and </w:t>
          </w:r>
          <w:r w:rsidRPr="004C37AE">
            <w:rPr>
              <w:color w:val="424546"/>
              <w:spacing w:val="-4"/>
            </w:rPr>
            <w:t>the environment; any queries you may have and community investment opportunities</w:t>
          </w:r>
          <w:r>
            <w:rPr>
              <w:color w:val="424546"/>
              <w:spacing w:val="-4"/>
            </w:rPr>
            <w:t>.</w:t>
          </w:r>
        </w:p>
        <w:p w14:paraId="7825AEEB" w14:textId="1A936E2F" w:rsidR="00E276ED" w:rsidRPr="006A6B6E" w:rsidRDefault="00C00D54" w:rsidP="009D73E1">
          <w:pPr>
            <w:pStyle w:val="BodyText"/>
            <w:spacing w:before="21" w:line="256" w:lineRule="auto"/>
            <w:ind w:right="801"/>
            <w:rPr>
              <w:color w:val="424546"/>
              <w:spacing w:val="-4"/>
            </w:rPr>
          </w:pPr>
        </w:p>
      </w:sdtContent>
    </w:sdt>
    <w:p w14:paraId="2F166C44" w14:textId="12269CDF" w:rsidR="00EC0310" w:rsidRPr="006A6B6E" w:rsidRDefault="00EC0310" w:rsidP="00A03C45">
      <w:pPr>
        <w:pStyle w:val="BodyText"/>
        <w:spacing w:before="21" w:line="256" w:lineRule="auto"/>
        <w:ind w:right="801"/>
        <w:rPr>
          <w:color w:val="424546"/>
          <w:spacing w:val="-4"/>
        </w:rPr>
      </w:pPr>
    </w:p>
    <w:p w14:paraId="0A444A38" w14:textId="58DB4B3B" w:rsidR="00EC0310" w:rsidRDefault="00877707" w:rsidP="000E7D31">
      <w:pPr>
        <w:pStyle w:val="Heading1"/>
        <w:spacing w:before="254"/>
        <w:ind w:left="0"/>
        <w:rPr>
          <w:color w:val="1E4078"/>
          <w:spacing w:val="-6"/>
        </w:rPr>
      </w:pPr>
      <w:r>
        <w:rPr>
          <w:noProof/>
          <w:color w:val="1E4078"/>
          <w:spacing w:val="-6"/>
        </w:rPr>
        <w:drawing>
          <wp:anchor distT="0" distB="0" distL="114300" distR="114300" simplePos="0" relativeHeight="251658250" behindDoc="0" locked="0" layoutInCell="1" allowOverlap="1" wp14:anchorId="17989256" wp14:editId="7981779E">
            <wp:simplePos x="0" y="0"/>
            <wp:positionH relativeFrom="column">
              <wp:posOffset>689610</wp:posOffset>
            </wp:positionH>
            <wp:positionV relativeFrom="paragraph">
              <wp:posOffset>0</wp:posOffset>
            </wp:positionV>
            <wp:extent cx="4391025" cy="2944495"/>
            <wp:effectExtent l="0" t="0" r="9525" b="8255"/>
            <wp:wrapSquare wrapText="bothSides"/>
            <wp:docPr id="16033219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1025" cy="2944495"/>
                    </a:xfrm>
                    <a:prstGeom prst="rect">
                      <a:avLst/>
                    </a:prstGeom>
                    <a:noFill/>
                  </pic:spPr>
                </pic:pic>
              </a:graphicData>
            </a:graphic>
            <wp14:sizeRelH relativeFrom="margin">
              <wp14:pctWidth>0</wp14:pctWidth>
            </wp14:sizeRelH>
          </wp:anchor>
        </w:drawing>
      </w:r>
    </w:p>
    <w:p w14:paraId="5A039750" w14:textId="64A60DAF" w:rsidR="0097096A" w:rsidRDefault="0097096A" w:rsidP="0097096A">
      <w:pPr>
        <w:pStyle w:val="NormalWeb"/>
      </w:pPr>
    </w:p>
    <w:p w14:paraId="78DFEDD4" w14:textId="7DBE9DE4" w:rsidR="00EC0310" w:rsidRDefault="00EC0310" w:rsidP="000E7D31">
      <w:pPr>
        <w:pStyle w:val="Heading1"/>
        <w:spacing w:before="254"/>
        <w:ind w:left="0"/>
      </w:pPr>
    </w:p>
    <w:p w14:paraId="5C342652" w14:textId="20A826C9" w:rsidR="00913B0A" w:rsidRDefault="00913B0A" w:rsidP="00913B0A">
      <w:pPr>
        <w:pStyle w:val="NormalWeb"/>
      </w:pPr>
    </w:p>
    <w:p w14:paraId="77F8F9E2" w14:textId="5E95D52F" w:rsidR="00EC0310" w:rsidRPr="00EC0310" w:rsidRDefault="00EC0310" w:rsidP="000E7D31">
      <w:pPr>
        <w:pStyle w:val="BodyText"/>
        <w:spacing w:before="21" w:line="256" w:lineRule="auto"/>
        <w:ind w:right="801"/>
      </w:pPr>
    </w:p>
    <w:sdt>
      <w:sdtPr>
        <w:rPr>
          <w:color w:val="1E4078"/>
          <w:spacing w:val="-6"/>
        </w:rPr>
        <w:id w:val="-1987081095"/>
        <w:placeholder>
          <w:docPart w:val="7E82E6C8FC4C4DFDA3BC9CB26D1E15EE"/>
        </w:placeholder>
      </w:sdtPr>
      <w:sdtContent>
        <w:p w14:paraId="75DCDF41" w14:textId="660136D1" w:rsidR="006A6B6E" w:rsidRDefault="006A6B6E" w:rsidP="00ED365E">
          <w:pPr>
            <w:pStyle w:val="BodyText"/>
            <w:spacing w:line="256" w:lineRule="auto"/>
            <w:rPr>
              <w:color w:val="1E4078"/>
              <w:spacing w:val="-6"/>
            </w:rPr>
          </w:pPr>
        </w:p>
        <w:p w14:paraId="35082AE4" w14:textId="48D3700E" w:rsidR="00D01887" w:rsidRDefault="00C00D54" w:rsidP="00ED365E">
          <w:pPr>
            <w:pStyle w:val="BodyText"/>
            <w:spacing w:line="256" w:lineRule="auto"/>
            <w:rPr>
              <w:color w:val="1E4078"/>
              <w:spacing w:val="-6"/>
            </w:rPr>
          </w:pPr>
        </w:p>
      </w:sdtContent>
    </w:sdt>
    <w:p w14:paraId="2D8A8C0E" w14:textId="0989C7D8" w:rsidR="009C2561" w:rsidRDefault="009C2561" w:rsidP="0024626E">
      <w:pPr>
        <w:pStyle w:val="NormalWeb"/>
        <w:rPr>
          <w:color w:val="424546"/>
          <w:spacing w:val="-4"/>
        </w:rPr>
      </w:pPr>
    </w:p>
    <w:p w14:paraId="251329C4" w14:textId="77777777" w:rsidR="009C2561" w:rsidRDefault="009C2561" w:rsidP="0024626E">
      <w:pPr>
        <w:pStyle w:val="NormalWeb"/>
        <w:rPr>
          <w:color w:val="424546"/>
          <w:spacing w:val="-4"/>
        </w:rPr>
      </w:pPr>
    </w:p>
    <w:p w14:paraId="0895D509" w14:textId="60AB8802" w:rsidR="009C2561" w:rsidRDefault="009C2561" w:rsidP="0024626E">
      <w:pPr>
        <w:pStyle w:val="NormalWeb"/>
        <w:rPr>
          <w:color w:val="424546"/>
          <w:spacing w:val="-4"/>
        </w:rPr>
      </w:pPr>
      <w:r>
        <w:rPr>
          <w:noProof/>
        </w:rPr>
        <w:drawing>
          <wp:anchor distT="0" distB="0" distL="114300" distR="114300" simplePos="0" relativeHeight="251658249" behindDoc="0" locked="0" layoutInCell="1" allowOverlap="1" wp14:anchorId="2382CEB8" wp14:editId="45C2B651">
            <wp:simplePos x="0" y="0"/>
            <wp:positionH relativeFrom="page">
              <wp:posOffset>1676400</wp:posOffset>
            </wp:positionH>
            <wp:positionV relativeFrom="paragraph">
              <wp:posOffset>12065</wp:posOffset>
            </wp:positionV>
            <wp:extent cx="4114800" cy="2724150"/>
            <wp:effectExtent l="0" t="0" r="0" b="0"/>
            <wp:wrapSquare wrapText="bothSides"/>
            <wp:docPr id="1086440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40062"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14800" cy="2724150"/>
                    </a:xfrm>
                    <a:prstGeom prst="rect">
                      <a:avLst/>
                    </a:prstGeom>
                  </pic:spPr>
                </pic:pic>
              </a:graphicData>
            </a:graphic>
            <wp14:sizeRelH relativeFrom="margin">
              <wp14:pctWidth>0</wp14:pctWidth>
            </wp14:sizeRelH>
            <wp14:sizeRelV relativeFrom="margin">
              <wp14:pctHeight>0</wp14:pctHeight>
            </wp14:sizeRelV>
          </wp:anchor>
        </w:drawing>
      </w:r>
    </w:p>
    <w:p w14:paraId="4BE86A72" w14:textId="77777777" w:rsidR="009C2561" w:rsidRDefault="009C2561" w:rsidP="0024626E">
      <w:pPr>
        <w:pStyle w:val="NormalWeb"/>
        <w:rPr>
          <w:color w:val="424546"/>
          <w:spacing w:val="-4"/>
        </w:rPr>
      </w:pPr>
    </w:p>
    <w:p w14:paraId="2DF98798" w14:textId="77777777" w:rsidR="009C2561" w:rsidRDefault="009C2561" w:rsidP="0024626E">
      <w:pPr>
        <w:pStyle w:val="NormalWeb"/>
        <w:rPr>
          <w:color w:val="424546"/>
          <w:spacing w:val="-4"/>
        </w:rPr>
      </w:pPr>
    </w:p>
    <w:p w14:paraId="4A575A50" w14:textId="77777777" w:rsidR="009C2561" w:rsidRDefault="009C2561" w:rsidP="0024626E">
      <w:pPr>
        <w:pStyle w:val="NormalWeb"/>
        <w:rPr>
          <w:rFonts w:ascii="Arial" w:hAnsi="Arial" w:cs="Arial"/>
          <w:b/>
          <w:bCs/>
          <w:color w:val="002060"/>
        </w:rPr>
      </w:pPr>
    </w:p>
    <w:p w14:paraId="18F7F354" w14:textId="77777777" w:rsidR="009C2561" w:rsidRDefault="009C2561" w:rsidP="0024626E">
      <w:pPr>
        <w:pStyle w:val="NormalWeb"/>
        <w:rPr>
          <w:rFonts w:ascii="Arial" w:hAnsi="Arial" w:cs="Arial"/>
          <w:b/>
          <w:bCs/>
          <w:color w:val="002060"/>
        </w:rPr>
      </w:pPr>
    </w:p>
    <w:p w14:paraId="2D3E5010" w14:textId="77777777" w:rsidR="009C2561" w:rsidRDefault="009C2561" w:rsidP="0024626E">
      <w:pPr>
        <w:pStyle w:val="NormalWeb"/>
        <w:rPr>
          <w:rFonts w:ascii="Arial" w:hAnsi="Arial" w:cs="Arial"/>
          <w:b/>
          <w:bCs/>
          <w:color w:val="002060"/>
        </w:rPr>
      </w:pPr>
    </w:p>
    <w:p w14:paraId="692095AF" w14:textId="7839A7E3" w:rsidR="009C2561" w:rsidRDefault="009C2561" w:rsidP="0024626E">
      <w:pPr>
        <w:pStyle w:val="NormalWeb"/>
        <w:rPr>
          <w:rFonts w:ascii="Arial" w:hAnsi="Arial" w:cs="Arial"/>
          <w:b/>
          <w:bCs/>
          <w:color w:val="002060"/>
        </w:rPr>
      </w:pPr>
    </w:p>
    <w:p w14:paraId="0C0F31A5" w14:textId="212A064C" w:rsidR="009C2561" w:rsidRDefault="009C2561" w:rsidP="0024626E">
      <w:pPr>
        <w:pStyle w:val="NormalWeb"/>
        <w:rPr>
          <w:rFonts w:ascii="Arial" w:hAnsi="Arial" w:cs="Arial"/>
          <w:b/>
          <w:bCs/>
          <w:color w:val="002060"/>
        </w:rPr>
      </w:pPr>
      <w:r>
        <w:rPr>
          <w:noProof/>
        </w:rPr>
        <w:drawing>
          <wp:anchor distT="0" distB="0" distL="114300" distR="114300" simplePos="0" relativeHeight="251658248" behindDoc="0" locked="0" layoutInCell="1" allowOverlap="1" wp14:anchorId="0DE05447" wp14:editId="3EE37616">
            <wp:simplePos x="0" y="0"/>
            <wp:positionH relativeFrom="page">
              <wp:posOffset>5568315</wp:posOffset>
            </wp:positionH>
            <wp:positionV relativeFrom="paragraph">
              <wp:posOffset>217170</wp:posOffset>
            </wp:positionV>
            <wp:extent cx="1280160" cy="128016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5A718B" w14:textId="77777777" w:rsidR="00E11922" w:rsidRDefault="00E11922" w:rsidP="0024626E">
      <w:pPr>
        <w:pStyle w:val="NormalWeb"/>
        <w:rPr>
          <w:rFonts w:ascii="Arial" w:hAnsi="Arial" w:cs="Arial"/>
          <w:b/>
          <w:bCs/>
          <w:color w:val="002060"/>
        </w:rPr>
      </w:pPr>
    </w:p>
    <w:p w14:paraId="156241BA" w14:textId="1A4E1A7A" w:rsidR="00ED365E" w:rsidRPr="009C2561" w:rsidRDefault="006B525F" w:rsidP="0024626E">
      <w:pPr>
        <w:pStyle w:val="NormalWeb"/>
        <w:rPr>
          <w:rFonts w:ascii="Arial" w:hAnsi="Arial" w:cs="Arial"/>
          <w:b/>
          <w:bCs/>
          <w:color w:val="002060"/>
        </w:rPr>
      </w:pPr>
      <w:r>
        <w:rPr>
          <w:rFonts w:ascii="Arial" w:hAnsi="Arial" w:cs="Arial"/>
          <w:b/>
          <w:bCs/>
          <w:color w:val="002060"/>
        </w:rPr>
        <w:t>I</w:t>
      </w:r>
      <w:r w:rsidR="00B921F3">
        <w:rPr>
          <w:rFonts w:ascii="Arial" w:hAnsi="Arial" w:cs="Arial"/>
          <w:b/>
          <w:bCs/>
          <w:color w:val="002060"/>
        </w:rPr>
        <w:t>f you would like to</w:t>
      </w:r>
      <w:r>
        <w:rPr>
          <w:rFonts w:ascii="Arial" w:hAnsi="Arial" w:cs="Arial"/>
          <w:b/>
          <w:bCs/>
          <w:color w:val="002060"/>
        </w:rPr>
        <w:t xml:space="preserve"> </w:t>
      </w:r>
      <w:r w:rsidR="003822A9">
        <w:rPr>
          <w:rFonts w:ascii="Arial" w:hAnsi="Arial" w:cs="Arial"/>
          <w:b/>
          <w:bCs/>
          <w:color w:val="002060"/>
        </w:rPr>
        <w:t xml:space="preserve">find out more </w:t>
      </w:r>
      <w:r w:rsidR="00876E85">
        <w:rPr>
          <w:rFonts w:ascii="Arial" w:hAnsi="Arial" w:cs="Arial"/>
          <w:b/>
          <w:bCs/>
          <w:color w:val="002060"/>
        </w:rPr>
        <w:t>about the</w:t>
      </w:r>
      <w:r w:rsidR="00014A84">
        <w:rPr>
          <w:rFonts w:ascii="Arial" w:hAnsi="Arial" w:cs="Arial"/>
          <w:b/>
          <w:bCs/>
          <w:color w:val="002060"/>
        </w:rPr>
        <w:t xml:space="preserve"> latest</w:t>
      </w:r>
      <w:r w:rsidR="00876E85">
        <w:rPr>
          <w:rFonts w:ascii="Arial" w:hAnsi="Arial" w:cs="Arial"/>
          <w:b/>
          <w:bCs/>
          <w:color w:val="002060"/>
        </w:rPr>
        <w:t xml:space="preserve"> works </w:t>
      </w:r>
      <w:r w:rsidR="006914AF">
        <w:rPr>
          <w:rFonts w:ascii="Arial" w:hAnsi="Arial" w:cs="Arial"/>
          <w:b/>
          <w:bCs/>
          <w:color w:val="002060"/>
        </w:rPr>
        <w:t xml:space="preserve">and our community projects </w:t>
      </w:r>
      <w:r w:rsidR="00876E85">
        <w:rPr>
          <w:rFonts w:ascii="Arial" w:hAnsi="Arial" w:cs="Arial"/>
          <w:b/>
          <w:bCs/>
          <w:color w:val="002060"/>
        </w:rPr>
        <w:t>in your area</w:t>
      </w:r>
      <w:r w:rsidR="00180E4E">
        <w:rPr>
          <w:rFonts w:ascii="Arial" w:hAnsi="Arial" w:cs="Arial"/>
          <w:b/>
          <w:bCs/>
          <w:color w:val="002060"/>
        </w:rPr>
        <w:t xml:space="preserve"> </w:t>
      </w:r>
      <w:r w:rsidR="00CF1C1A">
        <w:rPr>
          <w:rFonts w:ascii="Arial" w:hAnsi="Arial" w:cs="Arial"/>
          <w:b/>
          <w:bCs/>
          <w:color w:val="002060"/>
        </w:rPr>
        <w:t>- scan the QR code</w:t>
      </w:r>
      <w:r w:rsidR="00014A84">
        <w:rPr>
          <w:rFonts w:ascii="Arial" w:hAnsi="Arial" w:cs="Arial"/>
          <w:b/>
          <w:bCs/>
          <w:color w:val="002060"/>
        </w:rPr>
        <w:t xml:space="preserve"> for our newsletter</w:t>
      </w:r>
      <w:r w:rsidR="00AB47EB">
        <w:rPr>
          <w:rFonts w:ascii="Arial" w:hAnsi="Arial" w:cs="Arial"/>
          <w:b/>
          <w:bCs/>
          <w:color w:val="002060"/>
        </w:rPr>
        <w:t>.</w:t>
      </w:r>
      <w:r w:rsidR="0024626E" w:rsidRPr="0024626E">
        <w:rPr>
          <w:noProof/>
        </w:rPr>
        <w:t xml:space="preserve"> </w:t>
      </w:r>
    </w:p>
    <w:p w14:paraId="75802853" w14:textId="77777777" w:rsidR="00ED365E" w:rsidRDefault="00ED365E" w:rsidP="00ED365E">
      <w:pPr>
        <w:pStyle w:val="BodyText"/>
        <w:spacing w:before="21" w:line="256" w:lineRule="auto"/>
        <w:sectPr w:rsidR="00ED365E" w:rsidSect="00C337C2">
          <w:type w:val="continuous"/>
          <w:pgSz w:w="11910" w:h="16840"/>
          <w:pgMar w:top="1134" w:right="1134" w:bottom="278" w:left="1134" w:header="720" w:footer="720" w:gutter="0"/>
          <w:cols w:space="720"/>
          <w:docGrid w:linePitch="299"/>
        </w:sectPr>
      </w:pPr>
    </w:p>
    <w:p w14:paraId="5097FB5A" w14:textId="67121F5A" w:rsidR="00ED365E" w:rsidRDefault="00ED365E" w:rsidP="00ED365E">
      <w:pPr>
        <w:pStyle w:val="BodyText"/>
        <w:spacing w:before="21" w:line="256" w:lineRule="auto"/>
      </w:pPr>
    </w:p>
    <w:p w14:paraId="719287A1" w14:textId="766F26A2" w:rsidR="000A717F" w:rsidRPr="00D01887" w:rsidRDefault="00C00D54" w:rsidP="00ED365E">
      <w:pPr>
        <w:pStyle w:val="BodyText"/>
        <w:spacing w:before="21" w:line="256" w:lineRule="auto"/>
      </w:pPr>
      <w:sdt>
        <w:sdtPr>
          <w:id w:val="-1955317176"/>
          <w:picture/>
        </w:sdtPr>
        <w:sdtContent/>
      </w:sdt>
      <w:r w:rsidR="00794851">
        <w:rPr>
          <w:noProof/>
          <w:sz w:val="20"/>
        </w:rPr>
        <mc:AlternateContent>
          <mc:Choice Requires="wpg">
            <w:drawing>
              <wp:anchor distT="0" distB="0" distL="0" distR="0" simplePos="0" relativeHeight="251658245" behindDoc="0" locked="0" layoutInCell="1" allowOverlap="1" wp14:anchorId="1A350602" wp14:editId="7F3442BB">
                <wp:simplePos x="0" y="0"/>
                <wp:positionH relativeFrom="page">
                  <wp:posOffset>6350</wp:posOffset>
                </wp:positionH>
                <wp:positionV relativeFrom="page">
                  <wp:posOffset>7791449</wp:posOffset>
                </wp:positionV>
                <wp:extent cx="7547609" cy="2894400"/>
                <wp:effectExtent l="0" t="0" r="0" b="127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7609" cy="2894400"/>
                          <a:chOff x="0" y="-1"/>
                          <a:chExt cx="7547609" cy="2894400"/>
                        </a:xfrm>
                      </wpg:grpSpPr>
                      <wps:wsp>
                        <wps:cNvPr id="26" name="Graphic 26"/>
                        <wps:cNvSpPr/>
                        <wps:spPr>
                          <a:xfrm>
                            <a:off x="0" y="0"/>
                            <a:ext cx="7547609" cy="2892425"/>
                          </a:xfrm>
                          <a:custGeom>
                            <a:avLst/>
                            <a:gdLst/>
                            <a:ahLst/>
                            <a:cxnLst/>
                            <a:rect l="l" t="t" r="r" b="b"/>
                            <a:pathLst>
                              <a:path w="7547609" h="2892425">
                                <a:moveTo>
                                  <a:pt x="7547292" y="0"/>
                                </a:moveTo>
                                <a:lnTo>
                                  <a:pt x="0" y="0"/>
                                </a:lnTo>
                                <a:lnTo>
                                  <a:pt x="0" y="2891993"/>
                                </a:lnTo>
                                <a:lnTo>
                                  <a:pt x="7547292" y="2891993"/>
                                </a:lnTo>
                                <a:lnTo>
                                  <a:pt x="7547292" y="0"/>
                                </a:lnTo>
                                <a:close/>
                              </a:path>
                            </a:pathLst>
                          </a:custGeom>
                          <a:solidFill>
                            <a:srgbClr val="1E4078"/>
                          </a:solidFill>
                        </wps:spPr>
                        <wps:bodyPr wrap="square" lIns="0" tIns="0" rIns="0" bIns="0" rtlCol="0">
                          <a:prstTxWarp prst="textNoShape">
                            <a:avLst/>
                          </a:prstTxWarp>
                          <a:noAutofit/>
                        </wps:bodyPr>
                      </wps:wsp>
                      <wps:wsp>
                        <wps:cNvPr id="27" name="Textbox 27"/>
                        <wps:cNvSpPr txBox="1"/>
                        <wps:spPr>
                          <a:xfrm>
                            <a:off x="0" y="-1"/>
                            <a:ext cx="7545600" cy="2894400"/>
                          </a:xfrm>
                          <a:prstGeom prst="rect">
                            <a:avLst/>
                          </a:prstGeom>
                        </wps:spPr>
                        <wps:txbx>
                          <w:txbxContent>
                            <w:p w14:paraId="3757FF4F" w14:textId="77777777" w:rsidR="000A717F" w:rsidRDefault="000A717F">
                              <w:pPr>
                                <w:spacing w:before="286"/>
                              </w:pPr>
                            </w:p>
                            <w:permStart w:id="1976794973" w:edGrp="everyone" w:displacedByCustomXml="next"/>
                            <w:sdt>
                              <w:sdtPr>
                                <w:rPr>
                                  <w:color w:val="FFFFFF"/>
                                  <w:spacing w:val="-6"/>
                                </w:rPr>
                                <w:id w:val="50582338"/>
                                <w:lock w:val="sdtContentLocked"/>
                                <w:placeholder>
                                  <w:docPart w:val="7E82E6C8FC4C4DFDA3BC9CB26D1E15EE"/>
                                </w:placeholder>
                              </w:sdtPr>
                              <w:sdtEndPr>
                                <w:rPr>
                                  <w:rFonts w:ascii="Open Sans SemiBold"/>
                                  <w:b/>
                                  <w:spacing w:val="-8"/>
                                </w:rPr>
                              </w:sdtEndPr>
                              <w:sdtContent>
                                <w:permEnd w:id="1976794973" w:displacedByCustomXml="prev"/>
                                <w:p w14:paraId="45EA508B" w14:textId="77777777" w:rsidR="000A717F" w:rsidRPr="00266383" w:rsidRDefault="00794851">
                                  <w:pPr>
                                    <w:spacing w:line="256" w:lineRule="auto"/>
                                    <w:ind w:left="1060" w:right="960"/>
                                    <w:rPr>
                                      <w:spacing w:val="-4"/>
                                    </w:rPr>
                                  </w:pPr>
                                  <w:r w:rsidRPr="00266383">
                                    <w:rPr>
                                      <w:color w:val="FFFFFF"/>
                                      <w:spacing w:val="-4"/>
                                    </w:rPr>
                                    <w:t>Please contact us if you’d like a free copy of this document in large print, Braille, audio or ‘easy read’ format. You can also contact us for help and information in a different language.</w:t>
                                  </w:r>
                                </w:p>
                                <w:p w14:paraId="4920ABFA" w14:textId="77777777" w:rsidR="000A717F" w:rsidRPr="00266383" w:rsidRDefault="00794851">
                                  <w:pPr>
                                    <w:spacing w:before="225"/>
                                    <w:ind w:left="1060"/>
                                    <w:rPr>
                                      <w:b/>
                                      <w:spacing w:val="-4"/>
                                    </w:rPr>
                                  </w:pPr>
                                  <w:r w:rsidRPr="00266383">
                                    <w:rPr>
                                      <w:b/>
                                      <w:color w:val="FFFFFF"/>
                                      <w:spacing w:val="-4"/>
                                    </w:rPr>
                                    <w:t>Holding us to account</w:t>
                                  </w:r>
                                </w:p>
                                <w:p w14:paraId="05727A9A" w14:textId="77777777" w:rsidR="000A717F" w:rsidRPr="00266383" w:rsidRDefault="00794851">
                                  <w:pPr>
                                    <w:spacing w:before="21" w:line="256" w:lineRule="auto"/>
                                    <w:ind w:left="1060" w:right="960"/>
                                    <w:rPr>
                                      <w:rFonts w:ascii="Open Sans SemiBold"/>
                                      <w:b/>
                                      <w:spacing w:val="-4"/>
                                    </w:rPr>
                                  </w:pPr>
                                  <w:r w:rsidRPr="00266383">
                                    <w:rPr>
                                      <w:color w:val="FFFFFF"/>
                                      <w:spacing w:val="-4"/>
                                    </w:rPr>
                                    <w:t xml:space="preserve">If you are unhappy for any reason, you can make a complaint by contacting our HS2 Helpdesk team. For more information, visit: </w:t>
                                  </w:r>
                                  <w:hyperlink r:id="rId39">
                                    <w:r w:rsidRPr="00266383">
                                      <w:rPr>
                                        <w:b/>
                                        <w:bCs/>
                                        <w:color w:val="FFFFFF"/>
                                        <w:spacing w:val="-4"/>
                                      </w:rPr>
                                      <w:t>www.hs2.org.uk/how-to-complain</w:t>
                                    </w:r>
                                  </w:hyperlink>
                                </w:p>
                                <w:p w14:paraId="13D62530" w14:textId="77777777" w:rsidR="000A717F" w:rsidRPr="00266383" w:rsidRDefault="00794851">
                                  <w:pPr>
                                    <w:spacing w:before="112" w:line="256" w:lineRule="auto"/>
                                    <w:ind w:left="1060" w:right="960"/>
                                    <w:rPr>
                                      <w:spacing w:val="-4"/>
                                    </w:rPr>
                                  </w:pPr>
                                  <w:r w:rsidRPr="00266383">
                                    <w:rPr>
                                      <w:color w:val="FFFFFF"/>
                                      <w:spacing w:val="-4"/>
                                    </w:rPr>
                                    <w:t>We have an independent Residents’ and Construction Commissioner who helps settle disputes and monitors the way in which we manage and respond to complaints about construction.</w:t>
                                  </w:r>
                                </w:p>
                                <w:p w14:paraId="195D619B" w14:textId="77777777" w:rsidR="000A717F" w:rsidRDefault="00794851">
                                  <w:pPr>
                                    <w:spacing w:line="298" w:lineRule="exact"/>
                                    <w:ind w:left="1060"/>
                                    <w:rPr>
                                      <w:rFonts w:ascii="Open Sans SemiBold"/>
                                      <w:b/>
                                    </w:rPr>
                                  </w:pPr>
                                  <w:r w:rsidRPr="00266383">
                                    <w:rPr>
                                      <w:color w:val="FFFFFF"/>
                                      <w:spacing w:val="-4"/>
                                    </w:rPr>
                                    <w:t xml:space="preserve">For more information visit: </w:t>
                                  </w:r>
                                  <w:r w:rsidR="00F9105A" w:rsidRPr="00266383">
                                    <w:rPr>
                                      <w:b/>
                                      <w:bCs/>
                                      <w:color w:val="FFFFFF"/>
                                      <w:spacing w:val="-4"/>
                                    </w:rPr>
                                    <w:t>www.</w:t>
                                  </w:r>
                                  <w:r w:rsidRPr="00266383">
                                    <w:rPr>
                                      <w:b/>
                                      <w:bCs/>
                                      <w:color w:val="FFFFFF"/>
                                      <w:spacing w:val="-4"/>
                                    </w:rPr>
                                    <w:t>hs2.org.uk/independent-commissioner</w:t>
                                  </w:r>
                                </w:p>
                                <w:permStart w:id="48915929" w:edGrp="everyone" w:displacedByCustomXml="next"/>
                              </w:sdtContent>
                            </w:sdt>
                            <w:permEnd w:id="48915929" w:displacedByCustomXml="prev"/>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A350602" id="Group 25" o:spid="_x0000_s1028" style="position:absolute;margin-left:.5pt;margin-top:613.5pt;width:594.3pt;height:227.9pt;z-index:251658245;mso-wrap-distance-left:0;mso-wrap-distance-right:0;mso-position-horizontal-relative:page;mso-position-vertical-relative:page;mso-width-relative:margin;mso-height-relative:margin" coordorigin="" coordsize="75476,28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">
                <v:shape id="Graphic 26" o:spid="_x0000_s1029" style="position:absolute;width:75476;height:28924;visibility:visible;mso-wrap-style:square;v-text-anchor:top" coordsize="7547609,289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" path="m7547292,l,,,2891993r7547292,l7547292,xe" fillcolor="#1e4078" stroked="f">
                  <v:path arrowok="t"/>
                </v:shape>
                <v:shapetype id="_x0000_t202" coordsize="21600,21600" o:spt="202" path="m,l,21600r21600,l21600,xe">
                  <v:stroke joinstyle="miter"/>
                  <v:path gradientshapeok="t" o:connecttype="rect"/>
                </v:shapetype>
                <v:shape id="Textbox 27" o:spid="_x0000_s1030" type="#_x0000_t202" style="position:absolute;width:75456;height:28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3757FF4F" w14:textId="77777777" w:rsidR="000A717F" w:rsidRDefault="000A717F">
                        <w:pPr>
                          <w:spacing w:before="286"/>
                        </w:pPr>
                      </w:p>
                      <w:permStart w:id="1976794973" w:edGrp="everyone" w:displacedByCustomXml="next"/>
                      <w:sdt>
                        <w:sdtPr>
                          <w:rPr>
                            <w:color w:val="FFFFFF"/>
                            <w:spacing w:val="-6"/>
                          </w:rPr>
                          <w:id w:val="50582338"/>
                          <w:lock w:val="sdtContentLocked"/>
                          <w:placeholder>
                            <w:docPart w:val="7E82E6C8FC4C4DFDA3BC9CB26D1E15EE"/>
                          </w:placeholder>
                        </w:sdtPr>
                        <w:sdtEndPr>
                          <w:rPr>
                            <w:rFonts w:ascii="Open Sans SemiBold"/>
                            <w:b/>
                            <w:spacing w:val="-8"/>
                          </w:rPr>
                        </w:sdtEndPr>
                        <w:sdtContent>
                          <w:permEnd w:id="1976794973" w:displacedByCustomXml="prev"/>
                          <w:p w14:paraId="45EA508B" w14:textId="77777777" w:rsidR="000A717F" w:rsidRPr="00266383" w:rsidRDefault="00794851">
                            <w:pPr>
                              <w:spacing w:line="256" w:lineRule="auto"/>
                              <w:ind w:left="1060" w:right="960"/>
                              <w:rPr>
                                <w:spacing w:val="-4"/>
                              </w:rPr>
                            </w:pPr>
                            <w:r w:rsidRPr="00266383">
                              <w:rPr>
                                <w:color w:val="FFFFFF"/>
                                <w:spacing w:val="-4"/>
                              </w:rPr>
                              <w:t>Please contact us if you’d like a free copy of this document in large print, Braille, audio or ‘easy read’ format. You can also contact us for help and information in a different language.</w:t>
                            </w:r>
                          </w:p>
                          <w:p w14:paraId="4920ABFA" w14:textId="77777777" w:rsidR="000A717F" w:rsidRPr="00266383" w:rsidRDefault="00794851">
                            <w:pPr>
                              <w:spacing w:before="225"/>
                              <w:ind w:left="1060"/>
                              <w:rPr>
                                <w:b/>
                                <w:spacing w:val="-4"/>
                              </w:rPr>
                            </w:pPr>
                            <w:r w:rsidRPr="00266383">
                              <w:rPr>
                                <w:b/>
                                <w:color w:val="FFFFFF"/>
                                <w:spacing w:val="-4"/>
                              </w:rPr>
                              <w:t>Holding us to account</w:t>
                            </w:r>
                          </w:p>
                          <w:p w14:paraId="05727A9A" w14:textId="77777777" w:rsidR="000A717F" w:rsidRPr="00266383" w:rsidRDefault="00794851">
                            <w:pPr>
                              <w:spacing w:before="21" w:line="256" w:lineRule="auto"/>
                              <w:ind w:left="1060" w:right="960"/>
                              <w:rPr>
                                <w:rFonts w:ascii="Open Sans SemiBold"/>
                                <w:b/>
                                <w:spacing w:val="-4"/>
                              </w:rPr>
                            </w:pPr>
                            <w:r w:rsidRPr="00266383">
                              <w:rPr>
                                <w:color w:val="FFFFFF"/>
                                <w:spacing w:val="-4"/>
                              </w:rPr>
                              <w:t xml:space="preserve">If you are unhappy for any reason, you can make a complaint by contacting our HS2 Helpdesk team. For more information, visit: </w:t>
                            </w:r>
                            <w:hyperlink r:id="rId40">
                              <w:r w:rsidRPr="00266383">
                                <w:rPr>
                                  <w:b/>
                                  <w:bCs/>
                                  <w:color w:val="FFFFFF"/>
                                  <w:spacing w:val="-4"/>
                                </w:rPr>
                                <w:t>www.hs2.org.uk/how-to-complain</w:t>
                              </w:r>
                            </w:hyperlink>
                          </w:p>
                          <w:p w14:paraId="13D62530" w14:textId="77777777" w:rsidR="000A717F" w:rsidRPr="00266383" w:rsidRDefault="00794851">
                            <w:pPr>
                              <w:spacing w:before="112" w:line="256" w:lineRule="auto"/>
                              <w:ind w:left="1060" w:right="960"/>
                              <w:rPr>
                                <w:spacing w:val="-4"/>
                              </w:rPr>
                            </w:pPr>
                            <w:r w:rsidRPr="00266383">
                              <w:rPr>
                                <w:color w:val="FFFFFF"/>
                                <w:spacing w:val="-4"/>
                              </w:rPr>
                              <w:t>We have an independent Residents’ and Construction Commissioner who helps settle disputes and monitors the way in which we manage and respond to complaints about construction.</w:t>
                            </w:r>
                          </w:p>
                          <w:p w14:paraId="195D619B" w14:textId="77777777" w:rsidR="000A717F" w:rsidRDefault="00794851">
                            <w:pPr>
                              <w:spacing w:line="298" w:lineRule="exact"/>
                              <w:ind w:left="1060"/>
                              <w:rPr>
                                <w:rFonts w:ascii="Open Sans SemiBold"/>
                                <w:b/>
                              </w:rPr>
                            </w:pPr>
                            <w:r w:rsidRPr="00266383">
                              <w:rPr>
                                <w:color w:val="FFFFFF"/>
                                <w:spacing w:val="-4"/>
                              </w:rPr>
                              <w:t xml:space="preserve">For more information visit: </w:t>
                            </w:r>
                            <w:r w:rsidR="00F9105A" w:rsidRPr="00266383">
                              <w:rPr>
                                <w:b/>
                                <w:bCs/>
                                <w:color w:val="FFFFFF"/>
                                <w:spacing w:val="-4"/>
                              </w:rPr>
                              <w:t>www.</w:t>
                            </w:r>
                            <w:r w:rsidRPr="00266383">
                              <w:rPr>
                                <w:b/>
                                <w:bCs/>
                                <w:color w:val="FFFFFF"/>
                                <w:spacing w:val="-4"/>
                              </w:rPr>
                              <w:t>hs2.org.uk/independent-commissioner</w:t>
                            </w:r>
                          </w:p>
                          <w:permStart w:id="48915929" w:edGrp="everyone" w:displacedByCustomXml="next"/>
                        </w:sdtContent>
                      </w:sdt>
                      <w:permEnd w:id="48915929" w:displacedByCustomXml="prev"/>
                    </w:txbxContent>
                  </v:textbox>
                </v:shape>
                <w10:wrap anchorx="page" anchory="page"/>
              </v:group>
            </w:pict>
          </mc:Fallback>
        </mc:AlternateContent>
      </w:r>
    </w:p>
    <w:sectPr w:rsidR="000A717F" w:rsidRPr="00D01887" w:rsidSect="00ED365E">
      <w:type w:val="continuous"/>
      <w:pgSz w:w="11910" w:h="16840"/>
      <w:pgMar w:top="1134" w:right="1134" w:bottom="278" w:left="1134" w:header="720" w:footer="720"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F6648" w14:textId="77777777" w:rsidR="006F3280" w:rsidRDefault="006F3280" w:rsidP="00653C00">
      <w:r>
        <w:separator/>
      </w:r>
    </w:p>
  </w:endnote>
  <w:endnote w:type="continuationSeparator" w:id="0">
    <w:p w14:paraId="2D673952" w14:textId="77777777" w:rsidR="006F3280" w:rsidRDefault="006F3280" w:rsidP="00653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2A7F1" w14:textId="77777777" w:rsidR="006F3280" w:rsidRDefault="006F3280" w:rsidP="00653C00">
      <w:r>
        <w:separator/>
      </w:r>
    </w:p>
  </w:footnote>
  <w:footnote w:type="continuationSeparator" w:id="0">
    <w:p w14:paraId="5965276D" w14:textId="77777777" w:rsidR="006F3280" w:rsidRDefault="006F3280" w:rsidP="00653C00">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KaNSck6V" int2:invalidationBookmarkName="" int2:hashCode="pGLTPZhQ7Puw4h" int2:id="BRicfft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578F6"/>
    <w:multiLevelType w:val="hybridMultilevel"/>
    <w:tmpl w:val="5A2A9A10"/>
    <w:lvl w:ilvl="0" w:tplc="12803E2A">
      <w:numFmt w:val="bullet"/>
      <w:lvlText w:val="-"/>
      <w:lvlJc w:val="left"/>
      <w:pPr>
        <w:ind w:left="720" w:hanging="360"/>
      </w:pPr>
      <w:rPr>
        <w:rFonts w:ascii="Open Sans" w:eastAsia="Open Sans" w:hAnsi="Open Sans" w:cs="Open Sa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51102F"/>
    <w:multiLevelType w:val="hybridMultilevel"/>
    <w:tmpl w:val="B2723DF2"/>
    <w:lvl w:ilvl="0" w:tplc="F9304C4E">
      <w:start w:val="7756"/>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6660173">
    <w:abstractNumId w:val="0"/>
  </w:num>
  <w:num w:numId="2" w16cid:durableId="1186014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318"/>
    <w:rsid w:val="00000BF2"/>
    <w:rsid w:val="000013E1"/>
    <w:rsid w:val="00003084"/>
    <w:rsid w:val="00004967"/>
    <w:rsid w:val="00006DD1"/>
    <w:rsid w:val="000116D5"/>
    <w:rsid w:val="00011875"/>
    <w:rsid w:val="0001223A"/>
    <w:rsid w:val="00013D49"/>
    <w:rsid w:val="00014A84"/>
    <w:rsid w:val="00017650"/>
    <w:rsid w:val="000325FA"/>
    <w:rsid w:val="00034456"/>
    <w:rsid w:val="000367BD"/>
    <w:rsid w:val="00043544"/>
    <w:rsid w:val="000452DE"/>
    <w:rsid w:val="0004592C"/>
    <w:rsid w:val="0004779B"/>
    <w:rsid w:val="0005213C"/>
    <w:rsid w:val="000524A1"/>
    <w:rsid w:val="00056718"/>
    <w:rsid w:val="00063021"/>
    <w:rsid w:val="00063CEE"/>
    <w:rsid w:val="00065ACE"/>
    <w:rsid w:val="00077DE8"/>
    <w:rsid w:val="00080B85"/>
    <w:rsid w:val="00093971"/>
    <w:rsid w:val="00093E8E"/>
    <w:rsid w:val="000948E1"/>
    <w:rsid w:val="000A056F"/>
    <w:rsid w:val="000A717F"/>
    <w:rsid w:val="000C0357"/>
    <w:rsid w:val="000C1C2B"/>
    <w:rsid w:val="000C3F31"/>
    <w:rsid w:val="000D1ED2"/>
    <w:rsid w:val="000D260F"/>
    <w:rsid w:val="000D3785"/>
    <w:rsid w:val="000D664C"/>
    <w:rsid w:val="000E0FF3"/>
    <w:rsid w:val="000E3801"/>
    <w:rsid w:val="000E7D31"/>
    <w:rsid w:val="000F580A"/>
    <w:rsid w:val="00100C5D"/>
    <w:rsid w:val="001017FB"/>
    <w:rsid w:val="00106BAC"/>
    <w:rsid w:val="0011535D"/>
    <w:rsid w:val="00117568"/>
    <w:rsid w:val="0013325C"/>
    <w:rsid w:val="00134006"/>
    <w:rsid w:val="0014126B"/>
    <w:rsid w:val="001464F8"/>
    <w:rsid w:val="00147358"/>
    <w:rsid w:val="00153D04"/>
    <w:rsid w:val="0016112F"/>
    <w:rsid w:val="00162893"/>
    <w:rsid w:val="00176687"/>
    <w:rsid w:val="00177086"/>
    <w:rsid w:val="00180E4E"/>
    <w:rsid w:val="00183768"/>
    <w:rsid w:val="001839F1"/>
    <w:rsid w:val="00190522"/>
    <w:rsid w:val="00191216"/>
    <w:rsid w:val="00191E29"/>
    <w:rsid w:val="00196D16"/>
    <w:rsid w:val="001A0375"/>
    <w:rsid w:val="001A4F6F"/>
    <w:rsid w:val="001A5612"/>
    <w:rsid w:val="001B184D"/>
    <w:rsid w:val="001C23C3"/>
    <w:rsid w:val="001C3C6B"/>
    <w:rsid w:val="001D4044"/>
    <w:rsid w:val="001D729B"/>
    <w:rsid w:val="001D7687"/>
    <w:rsid w:val="001E725A"/>
    <w:rsid w:val="001F4CE1"/>
    <w:rsid w:val="00201738"/>
    <w:rsid w:val="00204A46"/>
    <w:rsid w:val="0021383E"/>
    <w:rsid w:val="00213BC4"/>
    <w:rsid w:val="00213D11"/>
    <w:rsid w:val="002179D7"/>
    <w:rsid w:val="00225E98"/>
    <w:rsid w:val="002265F6"/>
    <w:rsid w:val="002346B8"/>
    <w:rsid w:val="00237B32"/>
    <w:rsid w:val="00237BF9"/>
    <w:rsid w:val="002438D3"/>
    <w:rsid w:val="00243EE2"/>
    <w:rsid w:val="00245EAD"/>
    <w:rsid w:val="0024626E"/>
    <w:rsid w:val="00247CBB"/>
    <w:rsid w:val="00252686"/>
    <w:rsid w:val="002545EC"/>
    <w:rsid w:val="00255A67"/>
    <w:rsid w:val="002605E1"/>
    <w:rsid w:val="00262FAD"/>
    <w:rsid w:val="0026452C"/>
    <w:rsid w:val="00266383"/>
    <w:rsid w:val="0027156E"/>
    <w:rsid w:val="00277D61"/>
    <w:rsid w:val="00282F8C"/>
    <w:rsid w:val="00283F61"/>
    <w:rsid w:val="00284F66"/>
    <w:rsid w:val="0028604E"/>
    <w:rsid w:val="00287818"/>
    <w:rsid w:val="0028782C"/>
    <w:rsid w:val="002929A7"/>
    <w:rsid w:val="00294768"/>
    <w:rsid w:val="00296A78"/>
    <w:rsid w:val="002A1E1C"/>
    <w:rsid w:val="002A2DF5"/>
    <w:rsid w:val="002A464D"/>
    <w:rsid w:val="002A6AA7"/>
    <w:rsid w:val="002B192F"/>
    <w:rsid w:val="002C0056"/>
    <w:rsid w:val="002C2C8C"/>
    <w:rsid w:val="002C4CCF"/>
    <w:rsid w:val="002C5DCC"/>
    <w:rsid w:val="002D09EC"/>
    <w:rsid w:val="002D6335"/>
    <w:rsid w:val="002E0C81"/>
    <w:rsid w:val="002E618D"/>
    <w:rsid w:val="002F3F7D"/>
    <w:rsid w:val="002F7F46"/>
    <w:rsid w:val="003077B3"/>
    <w:rsid w:val="00335E10"/>
    <w:rsid w:val="003450B6"/>
    <w:rsid w:val="00347B78"/>
    <w:rsid w:val="0036083A"/>
    <w:rsid w:val="00364294"/>
    <w:rsid w:val="00374083"/>
    <w:rsid w:val="003822A9"/>
    <w:rsid w:val="00383FC3"/>
    <w:rsid w:val="00395A49"/>
    <w:rsid w:val="003A2BA0"/>
    <w:rsid w:val="003A4390"/>
    <w:rsid w:val="003A4925"/>
    <w:rsid w:val="003B2A68"/>
    <w:rsid w:val="003B3281"/>
    <w:rsid w:val="003B3D8C"/>
    <w:rsid w:val="003B4B80"/>
    <w:rsid w:val="003B7069"/>
    <w:rsid w:val="003B71F2"/>
    <w:rsid w:val="003C4015"/>
    <w:rsid w:val="003C45E9"/>
    <w:rsid w:val="003C676D"/>
    <w:rsid w:val="003C76DD"/>
    <w:rsid w:val="003D18DC"/>
    <w:rsid w:val="003D3ADB"/>
    <w:rsid w:val="003D3B9E"/>
    <w:rsid w:val="003D4FA2"/>
    <w:rsid w:val="003E2F22"/>
    <w:rsid w:val="003E6B11"/>
    <w:rsid w:val="003E7114"/>
    <w:rsid w:val="003F3D4A"/>
    <w:rsid w:val="003F5D29"/>
    <w:rsid w:val="00404241"/>
    <w:rsid w:val="00411B29"/>
    <w:rsid w:val="0041248C"/>
    <w:rsid w:val="00414F5E"/>
    <w:rsid w:val="004179B2"/>
    <w:rsid w:val="0042109A"/>
    <w:rsid w:val="00421754"/>
    <w:rsid w:val="00422C53"/>
    <w:rsid w:val="00423D15"/>
    <w:rsid w:val="004260C0"/>
    <w:rsid w:val="00430A89"/>
    <w:rsid w:val="0043321E"/>
    <w:rsid w:val="00436085"/>
    <w:rsid w:val="00440A35"/>
    <w:rsid w:val="00445B44"/>
    <w:rsid w:val="00447677"/>
    <w:rsid w:val="00457D3D"/>
    <w:rsid w:val="00464D49"/>
    <w:rsid w:val="00466096"/>
    <w:rsid w:val="00466358"/>
    <w:rsid w:val="00475414"/>
    <w:rsid w:val="0048727A"/>
    <w:rsid w:val="00487A46"/>
    <w:rsid w:val="00487DC0"/>
    <w:rsid w:val="00491A34"/>
    <w:rsid w:val="00496DDA"/>
    <w:rsid w:val="004A4923"/>
    <w:rsid w:val="004A548E"/>
    <w:rsid w:val="004B047B"/>
    <w:rsid w:val="004B1897"/>
    <w:rsid w:val="004B3A83"/>
    <w:rsid w:val="004B49BE"/>
    <w:rsid w:val="004C37AE"/>
    <w:rsid w:val="004C71EE"/>
    <w:rsid w:val="004E1F6C"/>
    <w:rsid w:val="004E3993"/>
    <w:rsid w:val="004E3E09"/>
    <w:rsid w:val="004E576D"/>
    <w:rsid w:val="004F4BF6"/>
    <w:rsid w:val="00503C7A"/>
    <w:rsid w:val="00504051"/>
    <w:rsid w:val="00506160"/>
    <w:rsid w:val="00524135"/>
    <w:rsid w:val="0052538E"/>
    <w:rsid w:val="00526878"/>
    <w:rsid w:val="00536012"/>
    <w:rsid w:val="0053662C"/>
    <w:rsid w:val="005424B9"/>
    <w:rsid w:val="00544345"/>
    <w:rsid w:val="00557577"/>
    <w:rsid w:val="005704BC"/>
    <w:rsid w:val="0057653B"/>
    <w:rsid w:val="00581CA5"/>
    <w:rsid w:val="00581D8D"/>
    <w:rsid w:val="0058442D"/>
    <w:rsid w:val="005902E2"/>
    <w:rsid w:val="00590905"/>
    <w:rsid w:val="0059158D"/>
    <w:rsid w:val="00595318"/>
    <w:rsid w:val="00595874"/>
    <w:rsid w:val="005B4E19"/>
    <w:rsid w:val="005B7BE9"/>
    <w:rsid w:val="005B7F1A"/>
    <w:rsid w:val="005C31CA"/>
    <w:rsid w:val="005D10A2"/>
    <w:rsid w:val="005D1105"/>
    <w:rsid w:val="005D15B3"/>
    <w:rsid w:val="005D15EA"/>
    <w:rsid w:val="005D27DA"/>
    <w:rsid w:val="005D2CEA"/>
    <w:rsid w:val="005E179D"/>
    <w:rsid w:val="005E628B"/>
    <w:rsid w:val="005F11F3"/>
    <w:rsid w:val="005F316C"/>
    <w:rsid w:val="005F5BD1"/>
    <w:rsid w:val="006034F8"/>
    <w:rsid w:val="00605930"/>
    <w:rsid w:val="006201D6"/>
    <w:rsid w:val="00624429"/>
    <w:rsid w:val="00637389"/>
    <w:rsid w:val="00640B6E"/>
    <w:rsid w:val="00642965"/>
    <w:rsid w:val="00642C70"/>
    <w:rsid w:val="00653C00"/>
    <w:rsid w:val="00655E4A"/>
    <w:rsid w:val="00660F99"/>
    <w:rsid w:val="00666098"/>
    <w:rsid w:val="00667DA4"/>
    <w:rsid w:val="0067394D"/>
    <w:rsid w:val="00677CA1"/>
    <w:rsid w:val="00681245"/>
    <w:rsid w:val="006872DB"/>
    <w:rsid w:val="006914AF"/>
    <w:rsid w:val="00695AA7"/>
    <w:rsid w:val="0069644A"/>
    <w:rsid w:val="006A2BED"/>
    <w:rsid w:val="006A66B9"/>
    <w:rsid w:val="006A6B6E"/>
    <w:rsid w:val="006B05D5"/>
    <w:rsid w:val="006B4CAA"/>
    <w:rsid w:val="006B525F"/>
    <w:rsid w:val="006C078F"/>
    <w:rsid w:val="006C1283"/>
    <w:rsid w:val="006C12C2"/>
    <w:rsid w:val="006C2C24"/>
    <w:rsid w:val="006C39E5"/>
    <w:rsid w:val="006C3D68"/>
    <w:rsid w:val="006C4023"/>
    <w:rsid w:val="006C54EE"/>
    <w:rsid w:val="006C62E4"/>
    <w:rsid w:val="006D085F"/>
    <w:rsid w:val="006D652C"/>
    <w:rsid w:val="006F0920"/>
    <w:rsid w:val="006F3280"/>
    <w:rsid w:val="006F4E91"/>
    <w:rsid w:val="00700008"/>
    <w:rsid w:val="00703DF6"/>
    <w:rsid w:val="0070446F"/>
    <w:rsid w:val="00706CC9"/>
    <w:rsid w:val="00713C4B"/>
    <w:rsid w:val="007140FD"/>
    <w:rsid w:val="00715387"/>
    <w:rsid w:val="00730FD3"/>
    <w:rsid w:val="00734E9C"/>
    <w:rsid w:val="00735415"/>
    <w:rsid w:val="00740F18"/>
    <w:rsid w:val="00743DCA"/>
    <w:rsid w:val="00744263"/>
    <w:rsid w:val="00746D5D"/>
    <w:rsid w:val="007503ED"/>
    <w:rsid w:val="007562EE"/>
    <w:rsid w:val="007602AE"/>
    <w:rsid w:val="00760517"/>
    <w:rsid w:val="00767C36"/>
    <w:rsid w:val="00767DA0"/>
    <w:rsid w:val="00771C1A"/>
    <w:rsid w:val="00774F21"/>
    <w:rsid w:val="00780951"/>
    <w:rsid w:val="00780C2C"/>
    <w:rsid w:val="007840CA"/>
    <w:rsid w:val="00792EB3"/>
    <w:rsid w:val="00794851"/>
    <w:rsid w:val="007A001D"/>
    <w:rsid w:val="007A4FC2"/>
    <w:rsid w:val="007B175E"/>
    <w:rsid w:val="007B2A15"/>
    <w:rsid w:val="007B7FE4"/>
    <w:rsid w:val="007C54FA"/>
    <w:rsid w:val="007E502E"/>
    <w:rsid w:val="007E5358"/>
    <w:rsid w:val="007F57F2"/>
    <w:rsid w:val="00806015"/>
    <w:rsid w:val="008114CF"/>
    <w:rsid w:val="008150BF"/>
    <w:rsid w:val="00822490"/>
    <w:rsid w:val="008231D7"/>
    <w:rsid w:val="008322D3"/>
    <w:rsid w:val="00842886"/>
    <w:rsid w:val="008476FD"/>
    <w:rsid w:val="0085074A"/>
    <w:rsid w:val="008523C1"/>
    <w:rsid w:val="00855718"/>
    <w:rsid w:val="0087273E"/>
    <w:rsid w:val="008727E5"/>
    <w:rsid w:val="00876E85"/>
    <w:rsid w:val="00877707"/>
    <w:rsid w:val="008871B3"/>
    <w:rsid w:val="00894C2B"/>
    <w:rsid w:val="008A15D3"/>
    <w:rsid w:val="008A4903"/>
    <w:rsid w:val="008B0F2C"/>
    <w:rsid w:val="008B79F3"/>
    <w:rsid w:val="008B7E53"/>
    <w:rsid w:val="008C145C"/>
    <w:rsid w:val="008C35AB"/>
    <w:rsid w:val="008C5EAE"/>
    <w:rsid w:val="008D4955"/>
    <w:rsid w:val="008D642E"/>
    <w:rsid w:val="008D718C"/>
    <w:rsid w:val="008D7BC0"/>
    <w:rsid w:val="008E03E0"/>
    <w:rsid w:val="008E0B9B"/>
    <w:rsid w:val="008E1FC4"/>
    <w:rsid w:val="008E4F93"/>
    <w:rsid w:val="008E6E0F"/>
    <w:rsid w:val="008F0FC8"/>
    <w:rsid w:val="008F1B08"/>
    <w:rsid w:val="008F3895"/>
    <w:rsid w:val="008F424E"/>
    <w:rsid w:val="00900DAB"/>
    <w:rsid w:val="009031DF"/>
    <w:rsid w:val="0090543E"/>
    <w:rsid w:val="00907D6C"/>
    <w:rsid w:val="00913B0A"/>
    <w:rsid w:val="00914F96"/>
    <w:rsid w:val="00915239"/>
    <w:rsid w:val="00920138"/>
    <w:rsid w:val="009210E1"/>
    <w:rsid w:val="00923A14"/>
    <w:rsid w:val="00931B84"/>
    <w:rsid w:val="00932732"/>
    <w:rsid w:val="00933152"/>
    <w:rsid w:val="009344B5"/>
    <w:rsid w:val="0094195E"/>
    <w:rsid w:val="009456C9"/>
    <w:rsid w:val="00950227"/>
    <w:rsid w:val="00950997"/>
    <w:rsid w:val="00951AFB"/>
    <w:rsid w:val="00960C3C"/>
    <w:rsid w:val="0097096A"/>
    <w:rsid w:val="0097096F"/>
    <w:rsid w:val="00971D30"/>
    <w:rsid w:val="0097254B"/>
    <w:rsid w:val="009737C9"/>
    <w:rsid w:val="009748D4"/>
    <w:rsid w:val="009769F3"/>
    <w:rsid w:val="00977B6A"/>
    <w:rsid w:val="00980CAE"/>
    <w:rsid w:val="009814E6"/>
    <w:rsid w:val="009836F8"/>
    <w:rsid w:val="00995F95"/>
    <w:rsid w:val="009A0135"/>
    <w:rsid w:val="009A399D"/>
    <w:rsid w:val="009A3E9C"/>
    <w:rsid w:val="009A4887"/>
    <w:rsid w:val="009A5341"/>
    <w:rsid w:val="009A7D1A"/>
    <w:rsid w:val="009C2561"/>
    <w:rsid w:val="009C2B45"/>
    <w:rsid w:val="009C72EB"/>
    <w:rsid w:val="009C7418"/>
    <w:rsid w:val="009D0292"/>
    <w:rsid w:val="009D3BA6"/>
    <w:rsid w:val="009D73E1"/>
    <w:rsid w:val="009E3A18"/>
    <w:rsid w:val="009E7751"/>
    <w:rsid w:val="00A03C45"/>
    <w:rsid w:val="00A059D6"/>
    <w:rsid w:val="00A05F33"/>
    <w:rsid w:val="00A120BF"/>
    <w:rsid w:val="00A20139"/>
    <w:rsid w:val="00A325FD"/>
    <w:rsid w:val="00A33614"/>
    <w:rsid w:val="00A3702B"/>
    <w:rsid w:val="00A5075D"/>
    <w:rsid w:val="00A52116"/>
    <w:rsid w:val="00A536E2"/>
    <w:rsid w:val="00A542AE"/>
    <w:rsid w:val="00A56C06"/>
    <w:rsid w:val="00A57918"/>
    <w:rsid w:val="00A60EC1"/>
    <w:rsid w:val="00A71352"/>
    <w:rsid w:val="00A738FD"/>
    <w:rsid w:val="00A807FC"/>
    <w:rsid w:val="00A91623"/>
    <w:rsid w:val="00A92597"/>
    <w:rsid w:val="00A9294F"/>
    <w:rsid w:val="00A94A5B"/>
    <w:rsid w:val="00A9551D"/>
    <w:rsid w:val="00AA7F6F"/>
    <w:rsid w:val="00AB2F1A"/>
    <w:rsid w:val="00AB47EB"/>
    <w:rsid w:val="00AC41B3"/>
    <w:rsid w:val="00AD2EBB"/>
    <w:rsid w:val="00AE01D7"/>
    <w:rsid w:val="00AE0BE2"/>
    <w:rsid w:val="00AE2243"/>
    <w:rsid w:val="00AE57CD"/>
    <w:rsid w:val="00AF1A4D"/>
    <w:rsid w:val="00AF3BAC"/>
    <w:rsid w:val="00AF6F02"/>
    <w:rsid w:val="00B0084C"/>
    <w:rsid w:val="00B02AFE"/>
    <w:rsid w:val="00B0724B"/>
    <w:rsid w:val="00B10376"/>
    <w:rsid w:val="00B10FC3"/>
    <w:rsid w:val="00B17D9A"/>
    <w:rsid w:val="00B25F71"/>
    <w:rsid w:val="00B260C6"/>
    <w:rsid w:val="00B26F3D"/>
    <w:rsid w:val="00B34075"/>
    <w:rsid w:val="00B35754"/>
    <w:rsid w:val="00B4078B"/>
    <w:rsid w:val="00B4103F"/>
    <w:rsid w:val="00B41456"/>
    <w:rsid w:val="00B458D3"/>
    <w:rsid w:val="00B45DD4"/>
    <w:rsid w:val="00B46BDC"/>
    <w:rsid w:val="00B536AB"/>
    <w:rsid w:val="00B56CAA"/>
    <w:rsid w:val="00B63430"/>
    <w:rsid w:val="00B6504C"/>
    <w:rsid w:val="00B657F5"/>
    <w:rsid w:val="00B72673"/>
    <w:rsid w:val="00B7627C"/>
    <w:rsid w:val="00B77444"/>
    <w:rsid w:val="00B84FE9"/>
    <w:rsid w:val="00B85824"/>
    <w:rsid w:val="00B914CD"/>
    <w:rsid w:val="00B921F3"/>
    <w:rsid w:val="00BA318A"/>
    <w:rsid w:val="00BA52E5"/>
    <w:rsid w:val="00BA5527"/>
    <w:rsid w:val="00BA7A14"/>
    <w:rsid w:val="00BB2E46"/>
    <w:rsid w:val="00BB3185"/>
    <w:rsid w:val="00BB51AE"/>
    <w:rsid w:val="00BC1479"/>
    <w:rsid w:val="00BC2B63"/>
    <w:rsid w:val="00BC3073"/>
    <w:rsid w:val="00BC52A7"/>
    <w:rsid w:val="00BD79A4"/>
    <w:rsid w:val="00BE28E4"/>
    <w:rsid w:val="00BE3056"/>
    <w:rsid w:val="00BF0E25"/>
    <w:rsid w:val="00BF5092"/>
    <w:rsid w:val="00C00D54"/>
    <w:rsid w:val="00C02888"/>
    <w:rsid w:val="00C064F5"/>
    <w:rsid w:val="00C22F0B"/>
    <w:rsid w:val="00C25319"/>
    <w:rsid w:val="00C337C2"/>
    <w:rsid w:val="00C40BE3"/>
    <w:rsid w:val="00C40E07"/>
    <w:rsid w:val="00C40F65"/>
    <w:rsid w:val="00C42840"/>
    <w:rsid w:val="00C42BA9"/>
    <w:rsid w:val="00C441BF"/>
    <w:rsid w:val="00C44F30"/>
    <w:rsid w:val="00C45E16"/>
    <w:rsid w:val="00C4656B"/>
    <w:rsid w:val="00C6538A"/>
    <w:rsid w:val="00C65BDB"/>
    <w:rsid w:val="00C65EE2"/>
    <w:rsid w:val="00C72240"/>
    <w:rsid w:val="00C82877"/>
    <w:rsid w:val="00C92925"/>
    <w:rsid w:val="00C93393"/>
    <w:rsid w:val="00C95D3C"/>
    <w:rsid w:val="00CA5A5C"/>
    <w:rsid w:val="00CB079E"/>
    <w:rsid w:val="00CB2222"/>
    <w:rsid w:val="00CB5740"/>
    <w:rsid w:val="00CC7521"/>
    <w:rsid w:val="00CD3395"/>
    <w:rsid w:val="00CD661B"/>
    <w:rsid w:val="00CD7484"/>
    <w:rsid w:val="00CF17C5"/>
    <w:rsid w:val="00CF1C1A"/>
    <w:rsid w:val="00D01887"/>
    <w:rsid w:val="00D06F54"/>
    <w:rsid w:val="00D11193"/>
    <w:rsid w:val="00D11CD7"/>
    <w:rsid w:val="00D12381"/>
    <w:rsid w:val="00D21BA9"/>
    <w:rsid w:val="00D22ABA"/>
    <w:rsid w:val="00D26F61"/>
    <w:rsid w:val="00D30BD1"/>
    <w:rsid w:val="00D326A2"/>
    <w:rsid w:val="00D348FB"/>
    <w:rsid w:val="00D425F7"/>
    <w:rsid w:val="00D43625"/>
    <w:rsid w:val="00D468BE"/>
    <w:rsid w:val="00D550DB"/>
    <w:rsid w:val="00D5516E"/>
    <w:rsid w:val="00D56307"/>
    <w:rsid w:val="00D60DBE"/>
    <w:rsid w:val="00D61024"/>
    <w:rsid w:val="00D702CF"/>
    <w:rsid w:val="00D711C7"/>
    <w:rsid w:val="00D73CFC"/>
    <w:rsid w:val="00D77282"/>
    <w:rsid w:val="00D8156A"/>
    <w:rsid w:val="00D82B60"/>
    <w:rsid w:val="00D84ACF"/>
    <w:rsid w:val="00D91BF6"/>
    <w:rsid w:val="00DA0AA8"/>
    <w:rsid w:val="00DA4DCD"/>
    <w:rsid w:val="00DB1023"/>
    <w:rsid w:val="00DB20AA"/>
    <w:rsid w:val="00DB4D00"/>
    <w:rsid w:val="00DB5BD2"/>
    <w:rsid w:val="00DB5E1C"/>
    <w:rsid w:val="00DB634B"/>
    <w:rsid w:val="00DE29F2"/>
    <w:rsid w:val="00DE3024"/>
    <w:rsid w:val="00DE766E"/>
    <w:rsid w:val="00DF5B3F"/>
    <w:rsid w:val="00DF5C24"/>
    <w:rsid w:val="00E05A18"/>
    <w:rsid w:val="00E066A5"/>
    <w:rsid w:val="00E1036B"/>
    <w:rsid w:val="00E11922"/>
    <w:rsid w:val="00E16B5F"/>
    <w:rsid w:val="00E17308"/>
    <w:rsid w:val="00E20E99"/>
    <w:rsid w:val="00E241D8"/>
    <w:rsid w:val="00E276ED"/>
    <w:rsid w:val="00E311A8"/>
    <w:rsid w:val="00E42D3B"/>
    <w:rsid w:val="00E45361"/>
    <w:rsid w:val="00E455C3"/>
    <w:rsid w:val="00E4625F"/>
    <w:rsid w:val="00E62881"/>
    <w:rsid w:val="00E67FA4"/>
    <w:rsid w:val="00E71CFD"/>
    <w:rsid w:val="00E779DE"/>
    <w:rsid w:val="00E835FE"/>
    <w:rsid w:val="00E905C8"/>
    <w:rsid w:val="00E916AF"/>
    <w:rsid w:val="00EB1A1E"/>
    <w:rsid w:val="00EB2057"/>
    <w:rsid w:val="00EC0310"/>
    <w:rsid w:val="00EC56C7"/>
    <w:rsid w:val="00EC73A1"/>
    <w:rsid w:val="00ED365E"/>
    <w:rsid w:val="00ED572E"/>
    <w:rsid w:val="00ED63FF"/>
    <w:rsid w:val="00EE56E1"/>
    <w:rsid w:val="00EF488D"/>
    <w:rsid w:val="00EF4B11"/>
    <w:rsid w:val="00EF4E74"/>
    <w:rsid w:val="00F03BC1"/>
    <w:rsid w:val="00F0443C"/>
    <w:rsid w:val="00F06194"/>
    <w:rsid w:val="00F119B0"/>
    <w:rsid w:val="00F13DB6"/>
    <w:rsid w:val="00F2267F"/>
    <w:rsid w:val="00F2478E"/>
    <w:rsid w:val="00F25BA0"/>
    <w:rsid w:val="00F25E92"/>
    <w:rsid w:val="00F347CB"/>
    <w:rsid w:val="00F37EEB"/>
    <w:rsid w:val="00F468C1"/>
    <w:rsid w:val="00F47361"/>
    <w:rsid w:val="00F609F0"/>
    <w:rsid w:val="00F6782E"/>
    <w:rsid w:val="00F72BCD"/>
    <w:rsid w:val="00F8426F"/>
    <w:rsid w:val="00F86BB1"/>
    <w:rsid w:val="00F9105A"/>
    <w:rsid w:val="00F91A8D"/>
    <w:rsid w:val="00FC464B"/>
    <w:rsid w:val="00FC5BCD"/>
    <w:rsid w:val="00FD10A4"/>
    <w:rsid w:val="00FD1F0A"/>
    <w:rsid w:val="00FE0097"/>
    <w:rsid w:val="00FE147C"/>
    <w:rsid w:val="00FE2341"/>
    <w:rsid w:val="00FE5498"/>
    <w:rsid w:val="00FE68B3"/>
    <w:rsid w:val="0D643F5C"/>
    <w:rsid w:val="2E56138A"/>
    <w:rsid w:val="331CFB8D"/>
    <w:rsid w:val="336249C7"/>
    <w:rsid w:val="6094F9FA"/>
    <w:rsid w:val="6C4897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5A432"/>
  <w15:docId w15:val="{C88BD3E7-3FD1-4A52-BA85-EB7EBFA41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107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link w:val="TitleChar"/>
    <w:uiPriority w:val="10"/>
    <w:qFormat/>
    <w:pPr>
      <w:ind w:left="1070" w:right="3461"/>
    </w:pPr>
    <w:rPr>
      <w:b/>
      <w:bCs/>
      <w:sz w:val="84"/>
      <w:szCs w:val="8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FD10A4"/>
    <w:rPr>
      <w:color w:val="666666"/>
    </w:rPr>
  </w:style>
  <w:style w:type="paragraph" w:styleId="Header">
    <w:name w:val="header"/>
    <w:basedOn w:val="Normal"/>
    <w:link w:val="HeaderChar"/>
    <w:uiPriority w:val="99"/>
    <w:unhideWhenUsed/>
    <w:rsid w:val="00653C00"/>
    <w:pPr>
      <w:tabs>
        <w:tab w:val="center" w:pos="4513"/>
        <w:tab w:val="right" w:pos="9026"/>
      </w:tabs>
    </w:pPr>
  </w:style>
  <w:style w:type="character" w:customStyle="1" w:styleId="HeaderChar">
    <w:name w:val="Header Char"/>
    <w:basedOn w:val="DefaultParagraphFont"/>
    <w:link w:val="Header"/>
    <w:uiPriority w:val="99"/>
    <w:rsid w:val="00653C00"/>
    <w:rPr>
      <w:rFonts w:ascii="Open Sans" w:eastAsia="Open Sans" w:hAnsi="Open Sans" w:cs="Open Sans"/>
    </w:rPr>
  </w:style>
  <w:style w:type="paragraph" w:styleId="Footer">
    <w:name w:val="footer"/>
    <w:basedOn w:val="Normal"/>
    <w:link w:val="FooterChar"/>
    <w:uiPriority w:val="99"/>
    <w:unhideWhenUsed/>
    <w:rsid w:val="00653C00"/>
    <w:pPr>
      <w:tabs>
        <w:tab w:val="center" w:pos="4513"/>
        <w:tab w:val="right" w:pos="9026"/>
      </w:tabs>
    </w:pPr>
  </w:style>
  <w:style w:type="character" w:customStyle="1" w:styleId="FooterChar">
    <w:name w:val="Footer Char"/>
    <w:basedOn w:val="DefaultParagraphFont"/>
    <w:link w:val="Footer"/>
    <w:uiPriority w:val="99"/>
    <w:rsid w:val="00653C00"/>
    <w:rPr>
      <w:rFonts w:ascii="Open Sans" w:eastAsia="Open Sans" w:hAnsi="Open Sans" w:cs="Open Sans"/>
    </w:rPr>
  </w:style>
  <w:style w:type="character" w:customStyle="1" w:styleId="TitleChar">
    <w:name w:val="Title Char"/>
    <w:basedOn w:val="DefaultParagraphFont"/>
    <w:link w:val="Title"/>
    <w:uiPriority w:val="10"/>
    <w:rsid w:val="009456C9"/>
    <w:rPr>
      <w:rFonts w:ascii="Open Sans" w:eastAsia="Open Sans" w:hAnsi="Open Sans" w:cs="Open Sans"/>
      <w:b/>
      <w:bCs/>
      <w:sz w:val="84"/>
      <w:szCs w:val="84"/>
    </w:rPr>
  </w:style>
  <w:style w:type="character" w:customStyle="1" w:styleId="BodyTextChar">
    <w:name w:val="Body Text Char"/>
    <w:basedOn w:val="DefaultParagraphFont"/>
    <w:link w:val="BodyText"/>
    <w:uiPriority w:val="1"/>
    <w:rsid w:val="000325FA"/>
    <w:rPr>
      <w:rFonts w:ascii="Open Sans" w:eastAsia="Open Sans" w:hAnsi="Open Sans" w:cs="Open Sans"/>
    </w:rPr>
  </w:style>
  <w:style w:type="character" w:styleId="Hyperlink">
    <w:name w:val="Hyperlink"/>
    <w:basedOn w:val="DefaultParagraphFont"/>
    <w:uiPriority w:val="99"/>
    <w:unhideWhenUsed/>
    <w:rsid w:val="00706CC9"/>
    <w:rPr>
      <w:color w:val="0000FF" w:themeColor="hyperlink"/>
      <w:u w:val="single"/>
    </w:rPr>
  </w:style>
  <w:style w:type="character" w:styleId="UnresolvedMention">
    <w:name w:val="Unresolved Mention"/>
    <w:basedOn w:val="DefaultParagraphFont"/>
    <w:uiPriority w:val="99"/>
    <w:semiHidden/>
    <w:unhideWhenUsed/>
    <w:rsid w:val="00706CC9"/>
    <w:rPr>
      <w:color w:val="605E5C"/>
      <w:shd w:val="clear" w:color="auto" w:fill="E1DFDD"/>
    </w:rPr>
  </w:style>
  <w:style w:type="paragraph" w:styleId="NormalWeb">
    <w:name w:val="Normal (Web)"/>
    <w:basedOn w:val="Normal"/>
    <w:uiPriority w:val="99"/>
    <w:unhideWhenUsed/>
    <w:rsid w:val="0024626E"/>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481452">
      <w:bodyDiv w:val="1"/>
      <w:marLeft w:val="0"/>
      <w:marRight w:val="0"/>
      <w:marTop w:val="0"/>
      <w:marBottom w:val="0"/>
      <w:divBdr>
        <w:top w:val="none" w:sz="0" w:space="0" w:color="auto"/>
        <w:left w:val="none" w:sz="0" w:space="0" w:color="auto"/>
        <w:bottom w:val="none" w:sz="0" w:space="0" w:color="auto"/>
        <w:right w:val="none" w:sz="0" w:space="0" w:color="auto"/>
      </w:divBdr>
    </w:div>
    <w:div w:id="2106724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www.hs2.org.uk/how-to-complain" TargetMode="External"/><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image" Target="media/image8.png"/><Relationship Id="rId29" Type="http://schemas.openxmlformats.org/officeDocument/2006/relationships/image" Target="media/image16.sv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www.hs2.org.uk/in-your-area/" TargetMode="External"/><Relationship Id="rId37" Type="http://schemas.openxmlformats.org/officeDocument/2006/relationships/image" Target="media/image22.png"/><Relationship Id="rId40" Type="http://schemas.openxmlformats.org/officeDocument/2006/relationships/hyperlink" Target="http://www.hs2.org.uk/how-to-complain"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hyperlink" Target="http://www.hs2.org.uk/"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svg"/><Relationship Id="rId22" Type="http://schemas.openxmlformats.org/officeDocument/2006/relationships/image" Target="media/image10.svg"/><Relationship Id="rId27" Type="http://schemas.openxmlformats.org/officeDocument/2006/relationships/hyperlink" Target="mailto:HS2enquiries@hs2.org.uk" TargetMode="External"/><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5.png"/><Relationship Id="rId25" Type="http://schemas.openxmlformats.org/officeDocument/2006/relationships/image" Target="media/image13.svg"/><Relationship Id="rId33" Type="http://schemas.openxmlformats.org/officeDocument/2006/relationships/image" Target="media/image18.png"/><Relationship Id="rId38"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ia.Simoes\Downloads\BBV_AdvanceWorksNotification_Template_4p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82E6C8FC4C4DFDA3BC9CB26D1E15EE"/>
        <w:category>
          <w:name w:val="General"/>
          <w:gallery w:val="placeholder"/>
        </w:category>
        <w:types>
          <w:type w:val="bbPlcHdr"/>
        </w:types>
        <w:behaviors>
          <w:behavior w:val="content"/>
        </w:behaviors>
        <w:guid w:val="{4B244E6D-A67D-48EE-B755-70C9AEBB457F}"/>
      </w:docPartPr>
      <w:docPartBody>
        <w:p w:rsidR="0087273E" w:rsidRDefault="0087273E">
          <w:pPr>
            <w:pStyle w:val="7E82E6C8FC4C4DFDA3BC9CB26D1E15EE"/>
          </w:pPr>
          <w:r w:rsidRPr="00025FD7">
            <w:rPr>
              <w:rStyle w:val="PlaceholderText"/>
            </w:rPr>
            <w:t>Click or tap here to enter text.</w:t>
          </w:r>
        </w:p>
      </w:docPartBody>
    </w:docPart>
    <w:docPart>
      <w:docPartPr>
        <w:name w:val="81B43B8F61284C7580898EF7B806D9D7"/>
        <w:category>
          <w:name w:val="General"/>
          <w:gallery w:val="placeholder"/>
        </w:category>
        <w:types>
          <w:type w:val="bbPlcHdr"/>
        </w:types>
        <w:behaviors>
          <w:behavior w:val="content"/>
        </w:behaviors>
        <w:guid w:val="{B9BFC609-53AB-40B5-9AE7-02970C22BA94}"/>
      </w:docPartPr>
      <w:docPartBody>
        <w:p w:rsidR="0087273E" w:rsidRDefault="0087273E">
          <w:pPr>
            <w:pStyle w:val="81B43B8F61284C7580898EF7B806D9D7"/>
          </w:pPr>
          <w:r w:rsidRPr="00025FD7">
            <w:rPr>
              <w:rStyle w:val="PlaceholderText"/>
            </w:rPr>
            <w:t>Click or tap here to enter text.</w:t>
          </w:r>
        </w:p>
      </w:docPartBody>
    </w:docPart>
    <w:docPart>
      <w:docPartPr>
        <w:name w:val="C21C308B23104B4A9ACD35A7DB894242"/>
        <w:category>
          <w:name w:val="General"/>
          <w:gallery w:val="placeholder"/>
        </w:category>
        <w:types>
          <w:type w:val="bbPlcHdr"/>
        </w:types>
        <w:behaviors>
          <w:behavior w:val="content"/>
        </w:behaviors>
        <w:guid w:val="{4292FCAA-C13C-4239-A7E8-5704C6A3A9B4}"/>
      </w:docPartPr>
      <w:docPartBody>
        <w:p w:rsidR="0087273E" w:rsidRDefault="0087273E">
          <w:pPr>
            <w:pStyle w:val="C21C308B23104B4A9ACD35A7DB894242"/>
          </w:pPr>
          <w:r w:rsidRPr="00025FD7">
            <w:rPr>
              <w:rStyle w:val="PlaceholderText"/>
            </w:rPr>
            <w:t>Click or tap here to enter text.</w:t>
          </w:r>
        </w:p>
      </w:docPartBody>
    </w:docPart>
    <w:docPart>
      <w:docPartPr>
        <w:name w:val="2D28CAC2F34345D8B4CEBF3BA7718B80"/>
        <w:category>
          <w:name w:val="General"/>
          <w:gallery w:val="placeholder"/>
        </w:category>
        <w:types>
          <w:type w:val="bbPlcHdr"/>
        </w:types>
        <w:behaviors>
          <w:behavior w:val="content"/>
        </w:behaviors>
        <w:guid w:val="{368656D5-DBF3-44C9-9583-E7D67EFF4055}"/>
      </w:docPartPr>
      <w:docPartBody>
        <w:p w:rsidR="00624513" w:rsidRDefault="00AF6F02" w:rsidP="00AF6F02">
          <w:pPr>
            <w:pStyle w:val="2D28CAC2F34345D8B4CEBF3BA7718B80"/>
          </w:pPr>
          <w:r w:rsidRPr="00025FD7">
            <w:rPr>
              <w:rStyle w:val="PlaceholderText"/>
            </w:rPr>
            <w:t>Click or tap here to enter text.</w:t>
          </w:r>
        </w:p>
      </w:docPartBody>
    </w:docPart>
    <w:docPart>
      <w:docPartPr>
        <w:name w:val="1B56BF4AB77742309664722EEFDA6CA1"/>
        <w:category>
          <w:name w:val="General"/>
          <w:gallery w:val="placeholder"/>
        </w:category>
        <w:types>
          <w:type w:val="bbPlcHdr"/>
        </w:types>
        <w:behaviors>
          <w:behavior w:val="content"/>
        </w:behaviors>
        <w:guid w:val="{6E52D2DC-8287-40AC-9A07-8A273B6C9FFB}"/>
      </w:docPartPr>
      <w:docPartBody>
        <w:p w:rsidR="00624513" w:rsidRDefault="00AF6F02" w:rsidP="00AF6F02">
          <w:pPr>
            <w:pStyle w:val="1B56BF4AB77742309664722EEFDA6CA1"/>
          </w:pPr>
          <w:r w:rsidRPr="00025FD7">
            <w:rPr>
              <w:rStyle w:val="PlaceholderText"/>
            </w:rPr>
            <w:t>Click or tap here to enter text.</w:t>
          </w:r>
        </w:p>
      </w:docPartBody>
    </w:docPart>
    <w:docPart>
      <w:docPartPr>
        <w:name w:val="1105CD1E9E7F44A3A058D2927153D781"/>
        <w:category>
          <w:name w:val="General"/>
          <w:gallery w:val="placeholder"/>
        </w:category>
        <w:types>
          <w:type w:val="bbPlcHdr"/>
        </w:types>
        <w:behaviors>
          <w:behavior w:val="content"/>
        </w:behaviors>
        <w:guid w:val="{10633F59-4B30-47CA-BD7B-2283F82CC290}"/>
      </w:docPartPr>
      <w:docPartBody>
        <w:p w:rsidR="00624513" w:rsidRDefault="00AF6F02" w:rsidP="00AF6F02">
          <w:pPr>
            <w:pStyle w:val="1105CD1E9E7F44A3A058D2927153D781"/>
          </w:pPr>
          <w:r w:rsidRPr="00025FD7">
            <w:rPr>
              <w:rStyle w:val="PlaceholderText"/>
            </w:rPr>
            <w:t>Click or tap here to enter text.</w:t>
          </w:r>
        </w:p>
      </w:docPartBody>
    </w:docPart>
    <w:docPart>
      <w:docPartPr>
        <w:name w:val="690DB06BD87043EAA1E28497AB945F44"/>
        <w:category>
          <w:name w:val="General"/>
          <w:gallery w:val="placeholder"/>
        </w:category>
        <w:types>
          <w:type w:val="bbPlcHdr"/>
        </w:types>
        <w:behaviors>
          <w:behavior w:val="content"/>
        </w:behaviors>
        <w:guid w:val="{A249408B-A11B-44F7-B270-97AA204D9E40}"/>
      </w:docPartPr>
      <w:docPartBody>
        <w:p w:rsidR="00501DC9" w:rsidRDefault="00A20139" w:rsidP="00A20139">
          <w:pPr>
            <w:pStyle w:val="690DB06BD87043EAA1E28497AB945F44"/>
          </w:pPr>
          <w:r w:rsidRPr="00025F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3E"/>
    <w:rsid w:val="00093E8E"/>
    <w:rsid w:val="000948E1"/>
    <w:rsid w:val="000D057A"/>
    <w:rsid w:val="00204A46"/>
    <w:rsid w:val="00206307"/>
    <w:rsid w:val="002179D7"/>
    <w:rsid w:val="002568D3"/>
    <w:rsid w:val="00277D61"/>
    <w:rsid w:val="002D4957"/>
    <w:rsid w:val="00374083"/>
    <w:rsid w:val="003951EA"/>
    <w:rsid w:val="003A4390"/>
    <w:rsid w:val="003D4FA2"/>
    <w:rsid w:val="003E2DAC"/>
    <w:rsid w:val="00414F5E"/>
    <w:rsid w:val="004B49BE"/>
    <w:rsid w:val="004F716D"/>
    <w:rsid w:val="00501DC9"/>
    <w:rsid w:val="005738E1"/>
    <w:rsid w:val="00612B4A"/>
    <w:rsid w:val="00624513"/>
    <w:rsid w:val="00681245"/>
    <w:rsid w:val="006865C8"/>
    <w:rsid w:val="006C54EE"/>
    <w:rsid w:val="006F0920"/>
    <w:rsid w:val="00703C8D"/>
    <w:rsid w:val="0070446F"/>
    <w:rsid w:val="007156C9"/>
    <w:rsid w:val="007840CA"/>
    <w:rsid w:val="007A5580"/>
    <w:rsid w:val="008718E0"/>
    <w:rsid w:val="0087273E"/>
    <w:rsid w:val="008F3895"/>
    <w:rsid w:val="00914F96"/>
    <w:rsid w:val="009F732A"/>
    <w:rsid w:val="00A120BF"/>
    <w:rsid w:val="00A20139"/>
    <w:rsid w:val="00AB2F1A"/>
    <w:rsid w:val="00AD0D9B"/>
    <w:rsid w:val="00AF6F02"/>
    <w:rsid w:val="00B0724B"/>
    <w:rsid w:val="00B536AB"/>
    <w:rsid w:val="00B572AB"/>
    <w:rsid w:val="00BA0AFA"/>
    <w:rsid w:val="00BA318A"/>
    <w:rsid w:val="00BF5092"/>
    <w:rsid w:val="00D351FC"/>
    <w:rsid w:val="00D4170B"/>
    <w:rsid w:val="00DE465E"/>
    <w:rsid w:val="00E1036B"/>
    <w:rsid w:val="00E42D3B"/>
    <w:rsid w:val="00E5505C"/>
    <w:rsid w:val="00E90287"/>
    <w:rsid w:val="00EA4DD2"/>
    <w:rsid w:val="00EC73A1"/>
    <w:rsid w:val="00FD2E08"/>
    <w:rsid w:val="00FF01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0139"/>
  </w:style>
  <w:style w:type="paragraph" w:customStyle="1" w:styleId="7E82E6C8FC4C4DFDA3BC9CB26D1E15EE">
    <w:name w:val="7E82E6C8FC4C4DFDA3BC9CB26D1E15EE"/>
  </w:style>
  <w:style w:type="paragraph" w:customStyle="1" w:styleId="81B43B8F61284C7580898EF7B806D9D7">
    <w:name w:val="81B43B8F61284C7580898EF7B806D9D7"/>
  </w:style>
  <w:style w:type="paragraph" w:customStyle="1" w:styleId="C21C308B23104B4A9ACD35A7DB894242">
    <w:name w:val="C21C308B23104B4A9ACD35A7DB894242"/>
  </w:style>
  <w:style w:type="paragraph" w:customStyle="1" w:styleId="2D28CAC2F34345D8B4CEBF3BA7718B80">
    <w:name w:val="2D28CAC2F34345D8B4CEBF3BA7718B80"/>
    <w:rsid w:val="00AF6F02"/>
  </w:style>
  <w:style w:type="paragraph" w:customStyle="1" w:styleId="1B56BF4AB77742309664722EEFDA6CA1">
    <w:name w:val="1B56BF4AB77742309664722EEFDA6CA1"/>
    <w:rsid w:val="00AF6F02"/>
  </w:style>
  <w:style w:type="paragraph" w:customStyle="1" w:styleId="1105CD1E9E7F44A3A058D2927153D781">
    <w:name w:val="1105CD1E9E7F44A3A058D2927153D781"/>
    <w:rsid w:val="00AF6F02"/>
  </w:style>
  <w:style w:type="paragraph" w:customStyle="1" w:styleId="690DB06BD87043EAA1E28497AB945F44">
    <w:name w:val="690DB06BD87043EAA1E28497AB945F44"/>
    <w:rsid w:val="00A201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513c55-667f-42b1-8c14-aa97a7278b77">
      <Terms xmlns="http://schemas.microsoft.com/office/infopath/2007/PartnerControls"/>
    </lcf76f155ced4ddcb4097134ff3c332f>
    <TaxCatchAll xmlns="6be5dfe6-1706-4b72-9ee2-ab07c3cef90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A2FD811D343F408CC86841129670DF" ma:contentTypeVersion="10" ma:contentTypeDescription="Create a new document." ma:contentTypeScope="" ma:versionID="9cc2900eb6bac8be3f53efae2e6e29d8">
  <xsd:schema xmlns:xsd="http://www.w3.org/2001/XMLSchema" xmlns:xs="http://www.w3.org/2001/XMLSchema" xmlns:p="http://schemas.microsoft.com/office/2006/metadata/properties" xmlns:ns2="b6513c55-667f-42b1-8c14-aa97a7278b77" xmlns:ns3="6be5dfe6-1706-4b72-9ee2-ab07c3cef907" targetNamespace="http://schemas.microsoft.com/office/2006/metadata/properties" ma:root="true" ma:fieldsID="e9c417f08c3c4575abf9034ee40291b2" ns2:_="" ns3:_="">
    <xsd:import namespace="b6513c55-667f-42b1-8c14-aa97a7278b77"/>
    <xsd:import namespace="6be5dfe6-1706-4b72-9ee2-ab07c3cef9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3c55-667f-42b1-8c14-aa97a7278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ea3f29-b9b5-4fd8-8144-7850a058dc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e5dfe6-1706-4b72-9ee2-ab07c3cef9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33ee93-a1ca-4b0c-9f6a-9e150b8a26a0}" ma:internalName="TaxCatchAll" ma:showField="CatchAllData" ma:web="f88ed49b-2a0f-48e9-a0b6-a445ca9121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A3B7D-C4EE-41E4-81D4-AAC04E3755DC}">
  <ds:schemaRefs>
    <ds:schemaRef ds:uri="http://schemas.microsoft.com/sharepoint/v3/contenttype/forms"/>
  </ds:schemaRefs>
</ds:datastoreItem>
</file>

<file path=customXml/itemProps2.xml><?xml version="1.0" encoding="utf-8"?>
<ds:datastoreItem xmlns:ds="http://schemas.openxmlformats.org/officeDocument/2006/customXml" ds:itemID="{6FDCF632-C6A4-48AD-9E3A-521A3EE0BF52}">
  <ds:schemaRefs>
    <ds:schemaRef ds:uri="http://schemas.microsoft.com/office/2006/metadata/properties"/>
    <ds:schemaRef ds:uri="http://schemas.microsoft.com/office/infopath/2007/PartnerControls"/>
    <ds:schemaRef ds:uri="b6513c55-667f-42b1-8c14-aa97a7278b77"/>
    <ds:schemaRef ds:uri="6be5dfe6-1706-4b72-9ee2-ab07c3cef907"/>
  </ds:schemaRefs>
</ds:datastoreItem>
</file>

<file path=customXml/itemProps3.xml><?xml version="1.0" encoding="utf-8"?>
<ds:datastoreItem xmlns:ds="http://schemas.openxmlformats.org/officeDocument/2006/customXml" ds:itemID="{3302DD96-2EB3-4873-B034-D2C99B963FB5}">
  <ds:schemaRefs>
    <ds:schemaRef ds:uri="http://schemas.openxmlformats.org/officeDocument/2006/bibliography"/>
  </ds:schemaRefs>
</ds:datastoreItem>
</file>

<file path=customXml/itemProps4.xml><?xml version="1.0" encoding="utf-8"?>
<ds:datastoreItem xmlns:ds="http://schemas.openxmlformats.org/officeDocument/2006/customXml" ds:itemID="{A04DFDC7-0F24-484C-9AD3-0DA915AF7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3c55-667f-42b1-8c14-aa97a7278b77"/>
    <ds:schemaRef ds:uri="6be5dfe6-1706-4b72-9ee2-ab07c3cef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BBV_AdvanceWorksNotification_Template_4pp.dotx</Template>
  <TotalTime>0</TotalTime>
  <Pages>1</Pages>
  <Words>460</Words>
  <Characters>2625</Characters>
  <Application>Microsoft Office Word</Application>
  <DocSecurity>4</DocSecurity>
  <Lines>21</Lines>
  <Paragraphs>6</Paragraphs>
  <ScaleCrop>false</ScaleCrop>
  <Company>HS2 Ltd</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Simoes, Claudia</dc:creator>
  <cp:keywords/>
  <cp:lastModifiedBy>Gurcharan Singh (01)</cp:lastModifiedBy>
  <cp:revision>4</cp:revision>
  <cp:lastPrinted>2026-10-29T10:49:00Z</cp:lastPrinted>
  <dcterms:created xsi:type="dcterms:W3CDTF">2026-10-29T15:00:00Z</dcterms:created>
  <dcterms:modified xsi:type="dcterms:W3CDTF">2026-10-29T15:20:00Z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2025-05-15T00:00:00Z</vt:filetime>
  </property>
  <property fmtid="{D5CDD505-2E9C-101B-9397-08002B2CF9AE}" pid="3" name="Creator">
    <vt:lpwstr>Adobe InDesign 20.1 (Macintosh)</vt:lpwstr>
  </property>
  <property fmtid="{D5CDD505-2E9C-101B-9397-08002B2CF9AE}" pid="4" name="LastSaved">
    <vt:filetime>2025-05-15T00:00:00Z</vt:filetime>
  </property>
  <property fmtid="{D5CDD505-2E9C-101B-9397-08002B2CF9AE}" pid="5" name="Producer">
    <vt:lpwstr>Adobe PDF Library 17.0</vt:lpwstr>
  </property>
  <property fmtid="{D5CDD505-2E9C-101B-9397-08002B2CF9AE}" pid="6" name="MediaServiceImageTags">
    <vt:lpwstr/>
  </property>
  <property fmtid="{D5CDD505-2E9C-101B-9397-08002B2CF9AE}" pid="7" name="ContentTypeId">
    <vt:lpwstr>0x01010034A2FD811D343F408CC86841129670DF</vt:lpwstr>
  </property>
  <property fmtid="{D5CDD505-2E9C-101B-9397-08002B2CF9AE}" pid="8" name="MSIP_Label_f096642c-d1fe-41bf-8f27-11aea5289eca_Enabled">
    <vt:lpwstr>true</vt:lpwstr>
  </property>
  <property fmtid="{D5CDD505-2E9C-101B-9397-08002B2CF9AE}" pid="9" name="MSIP_Label_f096642c-d1fe-41bf-8f27-11aea5289eca_SetDate">
    <vt:lpwstr>2025-10-20T14:58:18Z</vt:lpwstr>
  </property>
  <property fmtid="{D5CDD505-2E9C-101B-9397-08002B2CF9AE}" pid="10" name="MSIP_Label_f096642c-d1fe-41bf-8f27-11aea5289eca_Method">
    <vt:lpwstr>Privileged</vt:lpwstr>
  </property>
  <property fmtid="{D5CDD505-2E9C-101B-9397-08002B2CF9AE}" pid="11" name="MSIP_Label_f096642c-d1fe-41bf-8f27-11aea5289eca_Name">
    <vt:lpwstr>UK-Official Only</vt:lpwstr>
  </property>
  <property fmtid="{D5CDD505-2E9C-101B-9397-08002B2CF9AE}" pid="12" name="MSIP_Label_f096642c-d1fe-41bf-8f27-11aea5289eca_SiteId">
    <vt:lpwstr>efe042fe-c4cf-4e6b-a8d4-23234c69c5ec</vt:lpwstr>
  </property>
  <property fmtid="{D5CDD505-2E9C-101B-9397-08002B2CF9AE}" pid="13" name="MSIP_Label_f096642c-d1fe-41bf-8f27-11aea5289eca_ActionId">
    <vt:lpwstr>c54976e2-c8ea-42a4-834d-a8d4d0ebc423</vt:lpwstr>
  </property>
  <property fmtid="{D5CDD505-2E9C-101B-9397-08002B2CF9AE}" pid="14" name="MSIP_Label_f096642c-d1fe-41bf-8f27-11aea5289eca_ContentBits">
    <vt:lpwstr>0</vt:lpwstr>
  </property>
  <property fmtid="{D5CDD505-2E9C-101B-9397-08002B2CF9AE}" pid="15" name="MSIP_Label_f096642c-d1fe-41bf-8f27-11aea5289eca_Tag">
    <vt:lpwstr>50, 0, 1, 1</vt:lpwstr>
  </property>
</Properties>
</file>