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E798A" w14:textId="77777777" w:rsidR="009456C9" w:rsidRDefault="009456C9" w:rsidP="000E7D31">
      <w:bookmarkStart w:id="0" w:name="_Hlk198206628"/>
      <w:r>
        <w:rPr>
          <w:noProof/>
          <w:color w:val="FFFFFF"/>
          <w:spacing w:val="-8"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09685B59" wp14:editId="67B553A2">
                <wp:simplePos x="0" y="0"/>
                <wp:positionH relativeFrom="column">
                  <wp:posOffset>654050</wp:posOffset>
                </wp:positionH>
                <wp:positionV relativeFrom="paragraph">
                  <wp:posOffset>3784600</wp:posOffset>
                </wp:positionV>
                <wp:extent cx="6375600" cy="507600"/>
                <wp:effectExtent l="0" t="0" r="25400" b="26035"/>
                <wp:wrapNone/>
                <wp:docPr id="250050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600" cy="50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278904" w14:textId="77777777" w:rsidR="00694A21" w:rsidRPr="00694A21" w:rsidRDefault="00694A21" w:rsidP="00694A21">
                            <w:pPr>
                              <w:jc w:val="center"/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694A21"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  <w:lang w:val="en-GB"/>
                              </w:rPr>
                              <w:t>HS2-BBV-26-2105</w:t>
                            </w:r>
                          </w:p>
                          <w:p w14:paraId="13AD59F8" w14:textId="27282531" w:rsidR="009456C9" w:rsidRPr="009456C9" w:rsidRDefault="009456C9" w:rsidP="009456C9">
                            <w:pPr>
                              <w:jc w:val="center"/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5B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5pt;margin-top:298pt;width:502pt;height:39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" fillcolor="white [3201]" strokeweight=".5pt">
                <v:textbox>
                  <w:txbxContent>
                    <w:p w14:paraId="4A278904" w14:textId="77777777" w:rsidR="00694A21" w:rsidRPr="00694A21" w:rsidRDefault="00694A21" w:rsidP="00694A21">
                      <w:pPr>
                        <w:jc w:val="center"/>
                        <w:rPr>
                          <w:b/>
                          <w:bCs/>
                          <w:color w:val="1E3773"/>
                          <w:sz w:val="40"/>
                          <w:szCs w:val="40"/>
                          <w:lang w:val="en-GB"/>
                        </w:rPr>
                      </w:pPr>
                      <w:r w:rsidRPr="00694A21">
                        <w:rPr>
                          <w:b/>
                          <w:bCs/>
                          <w:color w:val="1E3773"/>
                          <w:sz w:val="40"/>
                          <w:szCs w:val="40"/>
                          <w:lang w:val="en-GB"/>
                        </w:rPr>
                        <w:t>HS2-BBV-26-2105</w:t>
                      </w:r>
                    </w:p>
                    <w:p w14:paraId="13AD59F8" w14:textId="27282531" w:rsidR="009456C9" w:rsidRPr="009456C9" w:rsidRDefault="009456C9" w:rsidP="009456C9">
                      <w:pPr>
                        <w:jc w:val="center"/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9456C9">
        <w:rPr>
          <w:noProof/>
          <w:color w:val="FFFFFF"/>
          <w:spacing w:val="-8"/>
        </w:rPr>
        <mc:AlternateContent>
          <mc:Choice Requires="wps">
            <w:drawing>
              <wp:inline distT="0" distB="0" distL="0" distR="0" wp14:anchorId="7A178348" wp14:editId="441F822A">
                <wp:extent cx="7543800" cy="46863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686300"/>
                        </a:xfrm>
                        <a:prstGeom prst="rect">
                          <a:avLst/>
                        </a:prstGeom>
                        <a:solidFill>
                          <a:srgbClr val="1E377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02FA6" w14:textId="77777777" w:rsidR="009456C9" w:rsidRPr="00404241" w:rsidRDefault="009456C9" w:rsidP="00404241">
                            <w:pPr>
                              <w:ind w:right="39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730D28A" w14:textId="77777777" w:rsidR="009456C9" w:rsidRDefault="00404241" w:rsidP="00404241">
                            <w:pPr>
                              <w:spacing w:after="360"/>
                              <w:ind w:left="350" w:right="397" w:firstLine="370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B3F5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10E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7B175F1D" wp14:editId="22132B66">
                                  <wp:extent cx="4033827" cy="469495"/>
                                  <wp:effectExtent l="0" t="0" r="5080" b="6985"/>
                                  <wp:docPr id="2402772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77243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3827" cy="46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02B80E" w14:textId="17579CAB" w:rsidR="009456C9" w:rsidRPr="00A4608F" w:rsidRDefault="00DC78D1" w:rsidP="009456C9">
                            <w:pPr>
                              <w:ind w:right="397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-8"/>
                                <w:sz w:val="56"/>
                                <w:szCs w:val="56"/>
                              </w:rPr>
                              <w:t xml:space="preserve">UPDATED: </w:t>
                            </w:r>
                            <w:r w:rsidR="00A4608F">
                              <w:rPr>
                                <w:b/>
                                <w:bCs/>
                                <w:color w:val="FFFFFF"/>
                                <w:spacing w:val="-8"/>
                                <w:sz w:val="56"/>
                                <w:szCs w:val="56"/>
                              </w:rPr>
                              <w:t xml:space="preserve">Notice of </w:t>
                            </w:r>
                            <w:r w:rsidR="00A4608F" w:rsidRPr="00A4608F">
                              <w:rPr>
                                <w:b/>
                                <w:bCs/>
                                <w:color w:val="FFFFFF"/>
                                <w:spacing w:val="-8"/>
                                <w:sz w:val="56"/>
                                <w:szCs w:val="56"/>
                              </w:rPr>
                              <w:t>overnight closures of A45 Coventry Road eastbound and westbound carriageways (including East Way)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178348" id="Text Box 2" o:spid="_x0000_s1027" type="#_x0000_t202" style="width:594pt;height:3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" fillcolor="#1e3773">
                <v:textbox>
                  <w:txbxContent>
                    <w:p w14:paraId="39002FA6" w14:textId="77777777" w:rsidR="009456C9" w:rsidRPr="00404241" w:rsidRDefault="009456C9" w:rsidP="00404241">
                      <w:pPr>
                        <w:ind w:right="39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730D28A" w14:textId="77777777" w:rsidR="009456C9" w:rsidRDefault="00404241" w:rsidP="00404241">
                      <w:pPr>
                        <w:spacing w:after="360"/>
                        <w:ind w:left="350" w:right="397" w:firstLine="370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3B3F5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810E2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7B175F1D" wp14:editId="22132B66">
                            <wp:extent cx="4033827" cy="469495"/>
                            <wp:effectExtent l="0" t="0" r="5080" b="6985"/>
                            <wp:docPr id="2402772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77243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3827" cy="46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02B80E" w14:textId="17579CAB" w:rsidR="009456C9" w:rsidRPr="00A4608F" w:rsidRDefault="00DC78D1" w:rsidP="009456C9">
                      <w:pPr>
                        <w:ind w:right="397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-8"/>
                          <w:sz w:val="56"/>
                          <w:szCs w:val="56"/>
                        </w:rPr>
                        <w:t xml:space="preserve">UPDATED: </w:t>
                      </w:r>
                      <w:r w:rsidR="00A4608F">
                        <w:rPr>
                          <w:b/>
                          <w:bCs/>
                          <w:color w:val="FFFFFF"/>
                          <w:spacing w:val="-8"/>
                          <w:sz w:val="56"/>
                          <w:szCs w:val="56"/>
                        </w:rPr>
                        <w:t xml:space="preserve">Notice of </w:t>
                      </w:r>
                      <w:r w:rsidR="00A4608F" w:rsidRPr="00A4608F">
                        <w:rPr>
                          <w:b/>
                          <w:bCs/>
                          <w:color w:val="FFFFFF"/>
                          <w:spacing w:val="-8"/>
                          <w:sz w:val="56"/>
                          <w:szCs w:val="56"/>
                        </w:rPr>
                        <w:t>overnight closures of A45 Coventry Road eastbound and westbound carriageways (including East Way)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1419697E" w14:textId="77777777" w:rsidR="000A717F" w:rsidRDefault="000A717F" w:rsidP="000E7D31">
      <w:pPr>
        <w:pStyle w:val="BodyText"/>
        <w:spacing w:before="7"/>
        <w:rPr>
          <w:b/>
          <w:sz w:val="16"/>
        </w:rPr>
      </w:pPr>
    </w:p>
    <w:p w14:paraId="2DF0CFC1" w14:textId="77777777" w:rsidR="00C95D3C" w:rsidRDefault="00C95D3C" w:rsidP="000E7D31">
      <w:pPr>
        <w:pStyle w:val="BodyText"/>
        <w:rPr>
          <w:b/>
          <w:sz w:val="20"/>
        </w:rPr>
        <w:sectPr w:rsidR="00C95D3C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color w:val="1E4078"/>
          <w:spacing w:val="-2"/>
        </w:rPr>
        <w:id w:val="2039777072"/>
        <w:lock w:val="sdtContentLocked"/>
        <w:placeholder>
          <w:docPart w:val="0D1998A43D6F4B52AD3348F0963D96A4"/>
        </w:placeholder>
      </w:sdtPr>
      <w:sdtEndPr/>
      <w:sdtContent>
        <w:p w14:paraId="0A5EF5CF" w14:textId="77777777" w:rsidR="000A717F" w:rsidRDefault="00794851" w:rsidP="000E7D31">
          <w:pPr>
            <w:pStyle w:val="Heading1"/>
            <w:spacing w:before="115"/>
            <w:ind w:left="0"/>
          </w:pPr>
          <w:r>
            <w:rPr>
              <w:color w:val="1E4078"/>
              <w:spacing w:val="-2"/>
            </w:rPr>
            <w:t>Location</w:t>
          </w:r>
        </w:p>
      </w:sdtContent>
    </w:sdt>
    <w:p w14:paraId="02B0C90C" w14:textId="169D29DC" w:rsidR="000A717F" w:rsidRDefault="00A4608F" w:rsidP="000E7D31">
      <w:pPr>
        <w:pStyle w:val="BodyText"/>
        <w:spacing w:before="40"/>
        <w:rPr>
          <w:color w:val="424546"/>
          <w:spacing w:val="-7"/>
        </w:rPr>
      </w:pPr>
      <w:r w:rsidRPr="00A4608F">
        <w:rPr>
          <w:color w:val="424546"/>
          <w:spacing w:val="-7"/>
        </w:rPr>
        <w:t>A45 Coventry Road eastbound and westbound including East Way near Bickenhill.</w:t>
      </w:r>
    </w:p>
    <w:p w14:paraId="3615F48B" w14:textId="77777777" w:rsidR="00A4608F" w:rsidRDefault="00A4608F" w:rsidP="000E7D31">
      <w:pPr>
        <w:pStyle w:val="BodyText"/>
        <w:spacing w:before="40"/>
      </w:pPr>
    </w:p>
    <w:sdt>
      <w:sdtPr>
        <w:rPr>
          <w:color w:val="1E4078"/>
          <w:spacing w:val="-2"/>
        </w:rPr>
        <w:id w:val="-1824344820"/>
        <w:lock w:val="sdtContentLocked"/>
        <w:placeholder>
          <w:docPart w:val="0D1998A43D6F4B52AD3348F0963D96A4"/>
        </w:placeholder>
      </w:sdtPr>
      <w:sdtEndPr/>
      <w:sdtContent>
        <w:p w14:paraId="531D8FEC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2"/>
            </w:rPr>
            <w:t>Duration</w:t>
          </w:r>
        </w:p>
      </w:sdtContent>
    </w:sdt>
    <w:p w14:paraId="43DAFD38" w14:textId="5361FC15" w:rsidR="00A4608F" w:rsidRDefault="00A4608F" w:rsidP="000E7D31">
      <w:pPr>
        <w:pStyle w:val="BodyText"/>
        <w:spacing w:before="19"/>
        <w:rPr>
          <w:color w:val="424546"/>
          <w:spacing w:val="-6"/>
        </w:rPr>
      </w:pPr>
      <w:r w:rsidRPr="00A4608F">
        <w:rPr>
          <w:color w:val="424546"/>
          <w:spacing w:val="-6"/>
        </w:rPr>
        <w:t>Overnight closures: Each night from Tuesday 26 May 2026 until</w:t>
      </w:r>
      <w:r w:rsidR="00F558C2">
        <w:rPr>
          <w:color w:val="424546"/>
          <w:spacing w:val="-6"/>
        </w:rPr>
        <w:t xml:space="preserve"> Tuesday 2 </w:t>
      </w:r>
      <w:r w:rsidRPr="00A4608F">
        <w:rPr>
          <w:color w:val="424546"/>
          <w:spacing w:val="-6"/>
        </w:rPr>
        <w:t xml:space="preserve">June 2026 between 9pm and 6am </w:t>
      </w:r>
    </w:p>
    <w:p w14:paraId="4DDBDD37" w14:textId="77777777" w:rsidR="00A4608F" w:rsidRDefault="00A4608F" w:rsidP="000E7D31">
      <w:pPr>
        <w:pStyle w:val="BodyText"/>
        <w:spacing w:before="19"/>
        <w:rPr>
          <w:color w:val="424546"/>
          <w:spacing w:val="-6"/>
        </w:rPr>
      </w:pPr>
    </w:p>
    <w:p w14:paraId="6D7325B7" w14:textId="5301485C" w:rsidR="000A717F" w:rsidRDefault="00A4608F" w:rsidP="000E7D31">
      <w:pPr>
        <w:pStyle w:val="BodyText"/>
        <w:spacing w:before="19"/>
        <w:rPr>
          <w:i/>
          <w:iCs/>
          <w:color w:val="424546"/>
          <w:spacing w:val="-6"/>
        </w:rPr>
      </w:pPr>
      <w:r w:rsidRPr="00A4608F">
        <w:rPr>
          <w:i/>
          <w:iCs/>
          <w:color w:val="424546"/>
          <w:spacing w:val="-6"/>
        </w:rPr>
        <w:t xml:space="preserve">The final overnight shift for these works will begin on </w:t>
      </w:r>
      <w:r w:rsidR="00BC0646">
        <w:rPr>
          <w:i/>
          <w:iCs/>
          <w:color w:val="424546"/>
          <w:spacing w:val="-6"/>
        </w:rPr>
        <w:t>Monday 1</w:t>
      </w:r>
      <w:r w:rsidR="00DC78D1">
        <w:rPr>
          <w:i/>
          <w:iCs/>
          <w:color w:val="424546"/>
          <w:spacing w:val="-6"/>
        </w:rPr>
        <w:t xml:space="preserve"> June 2026</w:t>
      </w:r>
      <w:r w:rsidRPr="00A4608F">
        <w:rPr>
          <w:i/>
          <w:iCs/>
          <w:color w:val="424546"/>
          <w:spacing w:val="-6"/>
        </w:rPr>
        <w:t xml:space="preserve"> and conclude at 6am on </w:t>
      </w:r>
      <w:r w:rsidR="00BC0646">
        <w:rPr>
          <w:i/>
          <w:iCs/>
          <w:color w:val="424546"/>
          <w:spacing w:val="-6"/>
        </w:rPr>
        <w:t>Tuesday</w:t>
      </w:r>
      <w:r w:rsidR="00DC78D1">
        <w:rPr>
          <w:i/>
          <w:iCs/>
          <w:color w:val="424546"/>
          <w:spacing w:val="-6"/>
        </w:rPr>
        <w:t xml:space="preserve"> </w:t>
      </w:r>
      <w:r w:rsidR="00BC0646">
        <w:rPr>
          <w:i/>
          <w:iCs/>
          <w:color w:val="424546"/>
          <w:spacing w:val="-6"/>
        </w:rPr>
        <w:t>2</w:t>
      </w:r>
      <w:r w:rsidR="00DC78D1">
        <w:rPr>
          <w:i/>
          <w:iCs/>
          <w:color w:val="424546"/>
          <w:spacing w:val="-6"/>
        </w:rPr>
        <w:t xml:space="preserve"> June 2026</w:t>
      </w:r>
    </w:p>
    <w:p w14:paraId="238235E0" w14:textId="77777777" w:rsidR="00A4608F" w:rsidRPr="00A4608F" w:rsidRDefault="00A4608F" w:rsidP="000E7D31">
      <w:pPr>
        <w:pStyle w:val="BodyText"/>
        <w:spacing w:before="19"/>
        <w:rPr>
          <w:i/>
          <w:iCs/>
        </w:rPr>
      </w:pPr>
    </w:p>
    <w:sdt>
      <w:sdtPr>
        <w:rPr>
          <w:color w:val="1E4078"/>
          <w:spacing w:val="-6"/>
        </w:rPr>
        <w:id w:val="1843197543"/>
        <w:lock w:val="sdtContentLocked"/>
        <w:placeholder>
          <w:docPart w:val="0D1998A43D6F4B52AD3348F0963D96A4"/>
        </w:placeholder>
      </w:sdtPr>
      <w:sdtEndPr/>
      <w:sdtContent>
        <w:p w14:paraId="757ADA15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we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are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doing</w:t>
          </w:r>
        </w:p>
      </w:sdtContent>
    </w:sdt>
    <w:p w14:paraId="6C56D378" w14:textId="3A6B4171" w:rsidR="000A717F" w:rsidRDefault="00A4608F" w:rsidP="000E7D31">
      <w:pPr>
        <w:pStyle w:val="BodyText"/>
        <w:spacing w:before="18"/>
        <w:rPr>
          <w:color w:val="424546"/>
          <w:spacing w:val="-6"/>
        </w:rPr>
      </w:pPr>
      <w:r w:rsidRPr="00A4608F">
        <w:rPr>
          <w:color w:val="424546"/>
          <w:spacing w:val="-6"/>
        </w:rPr>
        <w:t>As work progresses on the A45 Coventry Road overbridge in Solihull, overnight traffic management will be required to ensure the safe installation of beams.</w:t>
      </w:r>
    </w:p>
    <w:p w14:paraId="731DB8C3" w14:textId="77777777" w:rsidR="00A4608F" w:rsidRDefault="00A4608F" w:rsidP="000E7D31">
      <w:pPr>
        <w:pStyle w:val="BodyText"/>
        <w:spacing w:before="18"/>
      </w:pPr>
    </w:p>
    <w:sdt>
      <w:sdtPr>
        <w:rPr>
          <w:color w:val="1E4078"/>
          <w:spacing w:val="-6"/>
        </w:rPr>
        <w:id w:val="-1899346974"/>
        <w:lock w:val="sdtContentLocked"/>
        <w:placeholder>
          <w:docPart w:val="0D1998A43D6F4B52AD3348F0963D96A4"/>
        </w:placeholder>
      </w:sdtPr>
      <w:sdtEndPr/>
      <w:sdtContent>
        <w:p w14:paraId="59FB880C" w14:textId="77777777" w:rsidR="000A717F" w:rsidRDefault="00794851" w:rsidP="000E7D31">
          <w:pPr>
            <w:pStyle w:val="Heading1"/>
            <w:spacing w:before="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to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expect</w:t>
          </w:r>
        </w:p>
      </w:sdtContent>
    </w:sdt>
    <w:p w14:paraId="254CA0D0" w14:textId="77777777" w:rsidR="00A4608F" w:rsidRDefault="00A4608F" w:rsidP="000E7D31">
      <w:pPr>
        <w:pStyle w:val="BodyText"/>
        <w:spacing w:line="256" w:lineRule="auto"/>
        <w:rPr>
          <w:color w:val="424546"/>
          <w:spacing w:val="-6"/>
        </w:rPr>
      </w:pPr>
      <w:r w:rsidRPr="00A4608F">
        <w:rPr>
          <w:color w:val="424546"/>
          <w:spacing w:val="-6"/>
        </w:rPr>
        <w:t>Low level noise from our works site.</w:t>
      </w:r>
    </w:p>
    <w:p w14:paraId="7E8C6263" w14:textId="77777777" w:rsidR="00A4608F" w:rsidRDefault="00A4608F" w:rsidP="000E7D31">
      <w:pPr>
        <w:pStyle w:val="BodyText"/>
        <w:spacing w:line="256" w:lineRule="auto"/>
        <w:rPr>
          <w:color w:val="424546"/>
          <w:spacing w:val="-6"/>
        </w:rPr>
      </w:pPr>
      <w:r w:rsidRPr="00A4608F">
        <w:rPr>
          <w:color w:val="424546"/>
          <w:spacing w:val="-6"/>
        </w:rPr>
        <w:t>A fully signed diversion route during each</w:t>
      </w:r>
      <w:r>
        <w:rPr>
          <w:color w:val="424546"/>
          <w:spacing w:val="-6"/>
        </w:rPr>
        <w:t>.</w:t>
      </w:r>
      <w:r w:rsidRPr="00A4608F">
        <w:rPr>
          <w:color w:val="424546"/>
          <w:spacing w:val="-6"/>
        </w:rPr>
        <w:t xml:space="preserve"> closure. </w:t>
      </w:r>
    </w:p>
    <w:p w14:paraId="6DA00FD1" w14:textId="3E091C38" w:rsidR="00FD10A4" w:rsidRDefault="00A4608F" w:rsidP="000E7D31">
      <w:pPr>
        <w:pStyle w:val="BodyText"/>
        <w:spacing w:line="256" w:lineRule="auto"/>
      </w:pPr>
      <w:r w:rsidRPr="00A4608F">
        <w:rPr>
          <w:b/>
          <w:bCs/>
          <w:i/>
          <w:iCs/>
          <w:color w:val="424546"/>
          <w:spacing w:val="-6"/>
        </w:rPr>
        <w:t>These works are subject to consent.</w:t>
      </w:r>
      <w:r w:rsidRPr="00A4608F">
        <w:rPr>
          <w:color w:val="424546"/>
          <w:spacing w:val="-6"/>
        </w:rPr>
        <w:t xml:space="preserve"> </w:t>
      </w:r>
      <w:r w:rsidR="00FD10A4">
        <w:rPr>
          <w:color w:val="424546"/>
          <w:spacing w:val="-6"/>
          <w:position w:val="-3"/>
        </w:rPr>
        <w:br w:type="column"/>
      </w:r>
      <w:sdt>
        <w:sdtPr>
          <w:rPr>
            <w:color w:val="424546"/>
            <w:spacing w:val="-6"/>
            <w:position w:val="-3"/>
          </w:rPr>
          <w:id w:val="1545712116"/>
          <w:lock w:val="sdtContentLocked"/>
          <w:placeholder>
            <w:docPart w:val="0D1998A43D6F4B52AD3348F0963D96A4"/>
          </w:placeholder>
        </w:sdtPr>
        <w:sdtEndPr>
          <w:rPr>
            <w:spacing w:val="0"/>
            <w:position w:val="0"/>
          </w:rPr>
        </w:sdtEndPr>
        <w:sdtContent>
          <w:r w:rsidR="00FD10A4">
            <w:rPr>
              <w:color w:val="424546"/>
            </w:rPr>
            <w:t>We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color w:val="424546"/>
            </w:rPr>
            <w:t>are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>committed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>to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color w:val="424546"/>
            </w:rPr>
            <w:t>keeping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>you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</w:rPr>
            <w:t xml:space="preserve">informed </w:t>
          </w:r>
          <w:r w:rsidR="00FD10A4">
            <w:rPr>
              <w:color w:val="424546"/>
              <w:spacing w:val="-6"/>
            </w:rPr>
            <w:t>about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work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on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HS2.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This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includes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>ensuring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6"/>
            </w:rPr>
            <w:t xml:space="preserve">you </w:t>
          </w:r>
          <w:r w:rsidR="00FD10A4">
            <w:rPr>
              <w:color w:val="424546"/>
              <w:spacing w:val="-4"/>
            </w:rPr>
            <w:t>know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what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to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expect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and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when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to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expect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it,</w:t>
          </w:r>
          <w:r w:rsidR="00FD10A4">
            <w:rPr>
              <w:color w:val="424546"/>
              <w:spacing w:val="-14"/>
            </w:rPr>
            <w:t xml:space="preserve"> </w:t>
          </w:r>
          <w:r w:rsidR="00FD10A4">
            <w:rPr>
              <w:color w:val="424546"/>
              <w:spacing w:val="-4"/>
            </w:rPr>
            <w:t>as well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as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how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we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can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help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you.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Should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>you</w:t>
          </w:r>
          <w:r w:rsidR="00FD10A4">
            <w:rPr>
              <w:color w:val="424546"/>
              <w:spacing w:val="-12"/>
            </w:rPr>
            <w:t xml:space="preserve"> </w:t>
          </w:r>
          <w:r w:rsidR="00FD10A4">
            <w:rPr>
              <w:color w:val="424546"/>
              <w:spacing w:val="-4"/>
            </w:rPr>
            <w:t xml:space="preserve">have </w:t>
          </w:r>
          <w:r w:rsidR="00FD10A4">
            <w:rPr>
              <w:color w:val="424546"/>
              <w:spacing w:val="-2"/>
            </w:rPr>
            <w:t>any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questions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or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concerns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about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>our</w:t>
          </w:r>
          <w:r w:rsidR="00FD10A4">
            <w:rPr>
              <w:color w:val="424546"/>
              <w:spacing w:val="-10"/>
            </w:rPr>
            <w:t xml:space="preserve"> </w:t>
          </w:r>
          <w:r w:rsidR="00FD10A4">
            <w:rPr>
              <w:color w:val="424546"/>
              <w:spacing w:val="-2"/>
            </w:rPr>
            <w:t xml:space="preserve">works </w:t>
          </w:r>
          <w:r w:rsidR="00FD10A4">
            <w:rPr>
              <w:color w:val="424546"/>
            </w:rPr>
            <w:t>you can contact us by:</w:t>
          </w:r>
        </w:sdtContent>
      </w:sdt>
    </w:p>
    <w:sdt>
      <w:sdtPr>
        <w:rPr>
          <w:b/>
          <w:bCs/>
        </w:rPr>
        <w:id w:val="1987510387"/>
        <w:lock w:val="sdtContentLocked"/>
        <w:placeholder>
          <w:docPart w:val="0D1998A43D6F4B52AD3348F0963D96A4"/>
        </w:placeholder>
      </w:sdtPr>
      <w:sdtEndPr>
        <w:rPr>
          <w:color w:val="1E4078"/>
          <w:spacing w:val="-2"/>
        </w:rPr>
      </w:sdtEndPr>
      <w:sdtContent>
        <w:p w14:paraId="308BC4FB" w14:textId="77777777" w:rsidR="00FD10A4" w:rsidRDefault="00F2478E" w:rsidP="000E7D31">
          <w:pPr>
            <w:pStyle w:val="BodyText"/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1" behindDoc="0" locked="0" layoutInCell="1" allowOverlap="1" wp14:anchorId="2215E244" wp14:editId="5450DAD8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169916</wp:posOffset>
                    </wp:positionV>
                    <wp:extent cx="338455" cy="338455"/>
                    <wp:effectExtent l="0" t="0" r="4445" b="4445"/>
                    <wp:wrapNone/>
                    <wp:docPr id="8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322" y="80232"/>
                                <a:ext cx="177965" cy="17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3705770A" id="Group 8" o:spid="_x0000_s1026" style="position:absolute;margin-left:314.95pt;margin-top:13.4pt;width:26.65pt;height:26.65pt;z-index:15729664;mso-wrap-distance-left:0;mso-wrap-distance-right:0;mso-position-horizontal-relative:page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" fillcolor="#1e4078" stroked="f">
                      <v:textbox inset="0,0,0,0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" o:spid="_x0000_s1028" type="#_x0000_t75" style="position:absolute;left:80322;top:80232;width:177965;height:17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">
                      <v:imagedata r:id="rId15" o:title=""/>
                    </v:shape>
                    <w10:wrap anchorx="page"/>
                  </v:group>
                </w:pict>
              </mc:Fallback>
            </mc:AlternateContent>
          </w:r>
        </w:p>
        <w:p w14:paraId="7D1094FE" w14:textId="77777777" w:rsidR="00F2478E" w:rsidRDefault="00F604EA" w:rsidP="000E7D31">
          <w:pPr>
            <w:spacing w:after="48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0" behindDoc="0" locked="0" layoutInCell="1" allowOverlap="1" wp14:anchorId="6372686D" wp14:editId="3CE88582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427382</wp:posOffset>
                    </wp:positionV>
                    <wp:extent cx="338455" cy="338455"/>
                    <wp:effectExtent l="0" t="0" r="4445" b="4445"/>
                    <wp:wrapNone/>
                    <wp:docPr id="688477673" name="Group 6884776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25411562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799143" name="Image 10"/>
                              <pic:cNvPicPr/>
                            </pic:nvPicPr>
                            <pic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9751" y="59661"/>
                                <a:ext cx="219108" cy="2191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1CBED02C" id="Group 688477673" o:spid="_x0000_s1026" style="position:absolute;margin-left:0;margin-top:33.65pt;width:26.65pt;height:26.65pt;z-index:15728639;mso-wrap-distance-left:0;mso-wrap-distance-right:0;mso-position-horizontal:left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" fillcolor="#1e4078" stroked="f">
                      <v:textbox inset="0,0,0,0"/>
                    </v:oval>
                    <v:shape id="Image 10" o:spid="_x0000_s1028" type="#_x0000_t75" style="position:absolute;left:59751;top:59661;width:219108;height:2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">
                      <v:imagedata r:id="rId18" o:title=""/>
                    </v:shape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Freephone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3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</w:p>
        <w:p w14:paraId="0030BCE1" w14:textId="77777777" w:rsidR="00F2478E" w:rsidRDefault="00F2478E" w:rsidP="00F604EA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2" behindDoc="0" locked="0" layoutInCell="1" allowOverlap="1" wp14:anchorId="637232B8" wp14:editId="3F569B6D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411109</wp:posOffset>
                    </wp:positionV>
                    <wp:extent cx="339090" cy="339090"/>
                    <wp:effectExtent l="0" t="0" r="3810" b="381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3" name="Graphic 13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063" y="80074"/>
                                <a:ext cx="178498" cy="17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77D36626" id="Group 12" o:spid="_x0000_s1026" style="position:absolute;margin-left:314.95pt;margin-top:32.35pt;width:26.7pt;height:26.7pt;z-index:15730176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">
                    <v:oval id="Graphic 13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" fillcolor="#1e4078" stroked="f">
                      <v:textbox inset="0,0,0,0"/>
                    </v:oval>
                    <v:shape id="Image 14" o:spid="_x0000_s1028" type="#_x0000_t75" style="position:absolute;left:80063;top:80074;width:178498;height:17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">
                      <v:imagedata r:id="rId21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Minicom</w:t>
          </w:r>
          <w:r w:rsidR="00FD10A4">
            <w:rPr>
              <w:color w:val="424546"/>
              <w:spacing w:val="-11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456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472</w:t>
          </w:r>
        </w:p>
        <w:p w14:paraId="68CAA6BA" w14:textId="77777777" w:rsidR="00F2478E" w:rsidRDefault="00F2478E" w:rsidP="000E7D31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251658243" behindDoc="0" locked="0" layoutInCell="1" allowOverlap="1" wp14:anchorId="2C1AF61B" wp14:editId="78957E35">
                    <wp:simplePos x="0" y="0"/>
                    <wp:positionH relativeFrom="page">
                      <wp:posOffset>3999149</wp:posOffset>
                    </wp:positionH>
                    <wp:positionV relativeFrom="paragraph">
                      <wp:posOffset>458862</wp:posOffset>
                    </wp:positionV>
                    <wp:extent cx="339090" cy="339090"/>
                    <wp:effectExtent l="0" t="0" r="3810" b="3810"/>
                    <wp:wrapNone/>
                    <wp:docPr id="15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565" y="72150"/>
                                <a:ext cx="204962" cy="2049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1FB6C29A" id="Group 15" o:spid="_x0000_s1026" style="position:absolute;margin-left:314.9pt;margin-top:36.15pt;width:26.7pt;height:26.7pt;z-index:15730688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">
                    <v:oval id="Graphic 16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" fillcolor="#1e4078" stroked="f">
                      <v:textbox inset="0,0,0,0"/>
                    </v:oval>
                    <v:shape id="Image 17" o:spid="_x0000_s1028" type="#_x0000_t75" style="position:absolute;left:79565;top:72150;width:204962;height:20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">
                      <v:imagedata r:id="rId24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7"/>
            </w:rPr>
            <w:t xml:space="preserve">Email </w:t>
          </w:r>
          <w:hyperlink r:id="rId25">
            <w:r w:rsidR="00FD10A4">
              <w:rPr>
                <w:b/>
                <w:color w:val="1E4078"/>
                <w:spacing w:val="-2"/>
              </w:rPr>
              <w:t>HS2enquiries@hs2.org.uk</w:t>
            </w:r>
          </w:hyperlink>
        </w:p>
        <w:p w14:paraId="416B271B" w14:textId="77777777" w:rsidR="00F2478E" w:rsidRPr="00F2478E" w:rsidRDefault="00FD10A4" w:rsidP="00ED365E">
          <w:pPr>
            <w:spacing w:after="440"/>
            <w:ind w:left="720"/>
            <w:rPr>
              <w:b/>
            </w:rPr>
          </w:pPr>
          <w:r>
            <w:rPr>
              <w:color w:val="424546"/>
              <w:spacing w:val="-6"/>
            </w:rPr>
            <w:t>Writing</w:t>
          </w:r>
          <w:r>
            <w:rPr>
              <w:color w:val="424546"/>
              <w:spacing w:val="-13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3"/>
            </w:rPr>
            <w:t xml:space="preserve"> </w:t>
          </w:r>
          <w:r>
            <w:rPr>
              <w:b/>
              <w:color w:val="1E4078"/>
              <w:spacing w:val="-6"/>
            </w:rPr>
            <w:t>FREEPOST</w:t>
          </w:r>
          <w:r w:rsidR="00F2478E">
            <w:rPr>
              <w:b/>
              <w:color w:val="1E4078"/>
              <w:spacing w:val="-6"/>
            </w:rPr>
            <w:br/>
          </w:r>
          <w:r w:rsidRPr="00F2478E">
            <w:rPr>
              <w:b/>
              <w:bCs/>
              <w:color w:val="1E4078"/>
              <w:spacing w:val="-6"/>
            </w:rPr>
            <w:t>HS2</w:t>
          </w:r>
          <w:r w:rsidRPr="00F2478E">
            <w:rPr>
              <w:b/>
              <w:bCs/>
              <w:color w:val="1E4078"/>
              <w:spacing w:val="-15"/>
            </w:rPr>
            <w:t xml:space="preserve"> </w:t>
          </w:r>
          <w:r w:rsidRPr="00F2478E">
            <w:rPr>
              <w:b/>
              <w:bCs/>
              <w:color w:val="1E4078"/>
              <w:spacing w:val="-6"/>
            </w:rPr>
            <w:t>Community</w:t>
          </w:r>
          <w:r w:rsidRPr="00F2478E">
            <w:rPr>
              <w:b/>
              <w:bCs/>
              <w:color w:val="1E4078"/>
              <w:spacing w:val="-13"/>
            </w:rPr>
            <w:t xml:space="preserve"> </w:t>
          </w:r>
          <w:r w:rsidR="00F2478E" w:rsidRPr="00F2478E">
            <w:rPr>
              <w:b/>
              <w:bCs/>
              <w:color w:val="1E4078"/>
              <w:spacing w:val="-6"/>
            </w:rPr>
            <w:t>Engagement</w:t>
          </w:r>
        </w:p>
        <w:p w14:paraId="46C8107F" w14:textId="77777777" w:rsidR="00FD10A4" w:rsidRPr="00F2478E" w:rsidRDefault="00ED365E" w:rsidP="000E7D31">
          <w:pPr>
            <w:pStyle w:val="Heading1"/>
            <w:spacing w:before="20"/>
            <w:ind w:left="0" w:firstLine="720"/>
          </w:pPr>
          <w:r>
            <w:rPr>
              <w:b w:val="0"/>
              <w:noProof/>
            </w:rPr>
            <mc:AlternateContent>
              <mc:Choice Requires="wpg">
                <w:drawing>
                  <wp:anchor distT="0" distB="0" distL="0" distR="0" simplePos="0" relativeHeight="251658244" behindDoc="0" locked="0" layoutInCell="1" allowOverlap="1" wp14:anchorId="05944308" wp14:editId="1A17C0C0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9154</wp:posOffset>
                    </wp:positionV>
                    <wp:extent cx="339090" cy="339090"/>
                    <wp:effectExtent l="0" t="0" r="3810" b="381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9" name="Graphic 19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9090" h="339090">
                                    <a:moveTo>
                                      <a:pt x="169316" y="0"/>
                                    </a:moveTo>
                                    <a:lnTo>
                                      <a:pt x="124305" y="6048"/>
                                    </a:lnTo>
                                    <a:lnTo>
                                      <a:pt x="83859" y="23116"/>
                                    </a:lnTo>
                                    <a:lnTo>
                                      <a:pt x="49591" y="49591"/>
                                    </a:lnTo>
                                    <a:lnTo>
                                      <a:pt x="23116" y="83859"/>
                                    </a:lnTo>
                                    <a:lnTo>
                                      <a:pt x="6048" y="124305"/>
                                    </a:lnTo>
                                    <a:lnTo>
                                      <a:pt x="0" y="169316"/>
                                    </a:lnTo>
                                    <a:lnTo>
                                      <a:pt x="6048" y="214327"/>
                                    </a:lnTo>
                                    <a:lnTo>
                                      <a:pt x="23116" y="254773"/>
                                    </a:lnTo>
                                    <a:lnTo>
                                      <a:pt x="49591" y="289040"/>
                                    </a:lnTo>
                                    <a:lnTo>
                                      <a:pt x="83859" y="315515"/>
                                    </a:lnTo>
                                    <a:lnTo>
                                      <a:pt x="124305" y="332584"/>
                                    </a:lnTo>
                                    <a:lnTo>
                                      <a:pt x="169316" y="338632"/>
                                    </a:lnTo>
                                    <a:lnTo>
                                      <a:pt x="214327" y="332584"/>
                                    </a:lnTo>
                                    <a:lnTo>
                                      <a:pt x="254773" y="315515"/>
                                    </a:lnTo>
                                    <a:lnTo>
                                      <a:pt x="289040" y="289040"/>
                                    </a:lnTo>
                                    <a:lnTo>
                                      <a:pt x="315515" y="254773"/>
                                    </a:lnTo>
                                    <a:lnTo>
                                      <a:pt x="332584" y="214327"/>
                                    </a:lnTo>
                                    <a:lnTo>
                                      <a:pt x="338632" y="169316"/>
                                    </a:lnTo>
                                    <a:lnTo>
                                      <a:pt x="332584" y="124305"/>
                                    </a:lnTo>
                                    <a:lnTo>
                                      <a:pt x="315515" y="83859"/>
                                    </a:lnTo>
                                    <a:lnTo>
                                      <a:pt x="289040" y="49591"/>
                                    </a:lnTo>
                                    <a:lnTo>
                                      <a:pt x="254773" y="23116"/>
                                    </a:lnTo>
                                    <a:lnTo>
                                      <a:pt x="214327" y="6048"/>
                                    </a:lnTo>
                                    <a:lnTo>
                                      <a:pt x="1693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20"/>
                              <pic:cNvPicPr/>
                            </pic:nvPicPr>
                            <pic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858" y="79861"/>
                                <a:ext cx="178917" cy="178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 xmlns:arto="http://schemas.microsoft.com/office/word/2006/arto">
                <w:pict>
                  <v:group w14:anchorId="276427EC" id="Group 18" o:spid="_x0000_s1026" style="position:absolute;margin-left:314.95pt;margin-top:.7pt;width:26.7pt;height:26.7pt;z-index:15731200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">
                    <v:shape id="Graphic 19" o:spid="_x0000_s1027" style="position:absolute;width:339090;height:339090;visibility:visible;mso-wrap-style:square;v-text-anchor:top" coordsize="33909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" path="m169316,l124305,6048,83859,23116,49591,49591,23116,83859,6048,124305,,169316r6048,45011l23116,254773r26475,34267l83859,315515r40446,17069l169316,338632r45011,-6048l254773,315515r34267,-26475l315515,254773r17069,-40446l338632,169316r-6048,-45011l315515,83859,289040,49591,254773,23116,214327,6048,169316,xe" fillcolor="#1e4078" stroked="f">
                      <v:path arrowok="t"/>
                    </v:shape>
                    <v:shape id="Image 20" o:spid="_x0000_s1028" type="#_x0000_t75" style="position:absolute;left:79858;top:79861;width:178917;height:17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">
                      <v:imagedata r:id="rId28" o:title=""/>
                    </v:shape>
                    <w10:wrap anchorx="page"/>
                  </v:group>
                </w:pict>
              </mc:Fallback>
            </mc:AlternateContent>
          </w:r>
          <w:r w:rsidR="00FD10A4" w:rsidRPr="00F2478E">
            <w:rPr>
              <w:b w:val="0"/>
              <w:bCs w:val="0"/>
              <w:color w:val="424546"/>
              <w:spacing w:val="-7"/>
            </w:rPr>
            <w:t>Website</w:t>
          </w:r>
          <w:r w:rsidR="00FD10A4">
            <w:rPr>
              <w:color w:val="424546"/>
              <w:spacing w:val="-7"/>
            </w:rPr>
            <w:t xml:space="preserve"> </w:t>
          </w:r>
          <w:hyperlink r:id="rId29">
            <w:r w:rsidR="00FD10A4">
              <w:rPr>
                <w:color w:val="1E4078"/>
                <w:spacing w:val="-2"/>
              </w:rPr>
              <w:t>www.hs2.org.uk</w:t>
            </w:r>
          </w:hyperlink>
        </w:p>
      </w:sdtContent>
    </w:sdt>
    <w:p w14:paraId="042DC23D" w14:textId="77777777" w:rsidR="0004779B" w:rsidRDefault="0004779B" w:rsidP="000E7D31">
      <w:pPr>
        <w:pStyle w:val="BodyText"/>
        <w:tabs>
          <w:tab w:val="left" w:pos="6288"/>
        </w:tabs>
        <w:spacing w:line="303" w:lineRule="exact"/>
        <w:rPr>
          <w:color w:val="424546"/>
          <w:spacing w:val="-6"/>
        </w:rPr>
      </w:pPr>
    </w:p>
    <w:sdt>
      <w:sdtPr>
        <w:rPr>
          <w:color w:val="424546"/>
          <w:spacing w:val="-6"/>
        </w:rPr>
        <w:id w:val="-1955003455"/>
        <w:lock w:val="sdtContentLocked"/>
        <w:placeholder>
          <w:docPart w:val="0D1998A43D6F4B52AD3348F0963D96A4"/>
        </w:placeholder>
      </w:sdtPr>
      <w:sdtEndPr>
        <w:rPr>
          <w:b/>
          <w:color w:val="1E4078"/>
          <w:spacing w:val="-2"/>
        </w:rPr>
      </w:sdtEndPr>
      <w:sdtContent>
        <w:p w14:paraId="6A81596D" w14:textId="77777777" w:rsidR="0004779B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  <w:color w:val="1E4078"/>
              <w:spacing w:val="-6"/>
            </w:rPr>
          </w:pPr>
          <w:r>
            <w:rPr>
              <w:color w:val="424546"/>
              <w:spacing w:val="-6"/>
            </w:rPr>
            <w:t>Keep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up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date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with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what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is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happening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in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your</w:t>
          </w:r>
          <w:r w:rsidR="003B3F5B">
            <w:rPr>
              <w:color w:val="424546"/>
              <w:spacing w:val="-6"/>
            </w:rPr>
            <w:t xml:space="preserve"> </w:t>
          </w:r>
          <w:r>
            <w:rPr>
              <w:color w:val="424546"/>
              <w:spacing w:val="-6"/>
            </w:rPr>
            <w:t>local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area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at</w:t>
          </w:r>
          <w:r>
            <w:rPr>
              <w:color w:val="424546"/>
              <w:spacing w:val="4"/>
            </w:rPr>
            <w:t xml:space="preserve"> </w:t>
          </w:r>
          <w:r w:rsidR="003B3F5B">
            <w:rPr>
              <w:color w:val="424546"/>
              <w:spacing w:val="4"/>
            </w:rPr>
            <w:br/>
          </w:r>
          <w:hyperlink r:id="rId30">
            <w:r>
              <w:rPr>
                <w:b/>
                <w:color w:val="1E4078"/>
                <w:spacing w:val="-6"/>
              </w:rPr>
              <w:t>www.hs2.org.uk/in-your-area/</w:t>
            </w:r>
          </w:hyperlink>
          <w:r>
            <w:rPr>
              <w:b/>
              <w:color w:val="1E4078"/>
              <w:spacing w:val="-6"/>
            </w:rPr>
            <w:t xml:space="preserve"> </w:t>
          </w:r>
        </w:p>
        <w:p w14:paraId="7F509E6F" w14:textId="77777777" w:rsidR="000A717F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</w:rPr>
          </w:pPr>
          <w:r>
            <w:rPr>
              <w:b/>
              <w:color w:val="1E4078"/>
              <w:spacing w:val="-2"/>
            </w:rPr>
            <w:t>in-your-area-map/</w:t>
          </w:r>
        </w:p>
      </w:sdtContent>
    </w:sdt>
    <w:p w14:paraId="52DB017C" w14:textId="77777777" w:rsidR="000E7D31" w:rsidRDefault="000E7D31" w:rsidP="000E7D31">
      <w:pPr>
        <w:spacing w:line="256" w:lineRule="auto"/>
        <w:rPr>
          <w:b/>
        </w:rPr>
      </w:pPr>
      <w:r>
        <w:rPr>
          <w:b/>
        </w:rPr>
        <w:br w:type="page"/>
      </w:r>
    </w:p>
    <w:p w14:paraId="36D4C0F2" w14:textId="77777777" w:rsidR="0004779B" w:rsidRDefault="0004779B" w:rsidP="000E7D31">
      <w:pPr>
        <w:spacing w:line="256" w:lineRule="auto"/>
        <w:rPr>
          <w:b/>
        </w:rPr>
        <w:sectPr w:rsidR="0004779B" w:rsidSect="000E7D31">
          <w:type w:val="continuous"/>
          <w:pgSz w:w="11910" w:h="16840"/>
          <w:pgMar w:top="0" w:right="1134" w:bottom="278" w:left="1134" w:header="720" w:footer="720" w:gutter="0"/>
          <w:cols w:num="2" w:space="720"/>
        </w:sectPr>
      </w:pPr>
    </w:p>
    <w:p w14:paraId="35E969B8" w14:textId="77777777" w:rsidR="00A4608F" w:rsidRDefault="00A4608F" w:rsidP="00ED365E">
      <w:pPr>
        <w:pStyle w:val="BodyText"/>
        <w:spacing w:line="256" w:lineRule="auto"/>
        <w:rPr>
          <w:b/>
          <w:bCs/>
          <w:color w:val="1E4078"/>
          <w:spacing w:val="-6"/>
        </w:rPr>
      </w:pPr>
      <w:r w:rsidRPr="00A4608F">
        <w:rPr>
          <w:b/>
          <w:bCs/>
          <w:color w:val="1E4078"/>
          <w:spacing w:val="-6"/>
        </w:rPr>
        <w:lastRenderedPageBreak/>
        <w:t xml:space="preserve">A45 Coventry Road eastbound diversion route </w:t>
      </w:r>
    </w:p>
    <w:p w14:paraId="7631D16D" w14:textId="33466AF3" w:rsidR="00ED365E" w:rsidRDefault="00A4608F" w:rsidP="00ED365E">
      <w:pPr>
        <w:pStyle w:val="BodyText"/>
        <w:spacing w:line="256" w:lineRule="auto"/>
        <w:rPr>
          <w:color w:val="1E4078"/>
          <w:spacing w:val="-6"/>
        </w:rPr>
      </w:pPr>
      <w:r w:rsidRPr="00A4608F">
        <w:rPr>
          <w:color w:val="424546"/>
          <w:spacing w:val="-4"/>
        </w:rPr>
        <w:t>During each overnight closure, road users should follow the fully signed diversion route and allow extra time for their journeys.</w:t>
      </w:r>
    </w:p>
    <w:p w14:paraId="703C4425" w14:textId="1DC45350" w:rsidR="00D01887" w:rsidRDefault="00D01887" w:rsidP="00ED365E">
      <w:pPr>
        <w:pStyle w:val="BodyText"/>
        <w:spacing w:line="256" w:lineRule="auto"/>
        <w:rPr>
          <w:color w:val="1E4078"/>
          <w:spacing w:val="-6"/>
        </w:rPr>
      </w:pPr>
    </w:p>
    <w:p w14:paraId="530F41E4" w14:textId="0FBCE41F" w:rsidR="00ED365E" w:rsidRDefault="00ED365E" w:rsidP="00ED365E">
      <w:pPr>
        <w:pStyle w:val="BodyText"/>
        <w:spacing w:before="21" w:line="256" w:lineRule="auto"/>
        <w:rPr>
          <w:noProof/>
          <w:sz w:val="20"/>
        </w:rPr>
      </w:pPr>
    </w:p>
    <w:p w14:paraId="06BE30C8" w14:textId="77777777" w:rsidR="00ED365E" w:rsidRDefault="00A4608F" w:rsidP="00ED365E">
      <w:pPr>
        <w:pStyle w:val="BodyText"/>
        <w:spacing w:before="21" w:line="256" w:lineRule="auto"/>
      </w:pPr>
      <w:r w:rsidRPr="00A4608F">
        <w:rPr>
          <w:noProof/>
        </w:rPr>
        <w:drawing>
          <wp:inline distT="0" distB="0" distL="0" distR="0" wp14:anchorId="44C9FB67" wp14:editId="006A9CE5">
            <wp:extent cx="3917950" cy="2398177"/>
            <wp:effectExtent l="0" t="0" r="6350" b="2540"/>
            <wp:docPr id="1808270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7044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5189" cy="24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F51E0" w14:textId="77777777" w:rsidR="00A4608F" w:rsidRDefault="00A4608F" w:rsidP="00ED365E">
      <w:pPr>
        <w:pStyle w:val="BodyText"/>
        <w:spacing w:before="21" w:line="256" w:lineRule="auto"/>
      </w:pPr>
    </w:p>
    <w:p w14:paraId="12D5052D" w14:textId="04D00544" w:rsidR="00A4608F" w:rsidRDefault="00A4608F" w:rsidP="00A4608F">
      <w:pPr>
        <w:pStyle w:val="BodyText"/>
        <w:spacing w:line="256" w:lineRule="auto"/>
        <w:rPr>
          <w:b/>
          <w:bCs/>
          <w:color w:val="1E4078"/>
          <w:spacing w:val="-6"/>
        </w:rPr>
      </w:pPr>
      <w:r w:rsidRPr="00A4608F">
        <w:rPr>
          <w:b/>
          <w:bCs/>
          <w:color w:val="1E4078"/>
          <w:spacing w:val="-6"/>
        </w:rPr>
        <w:t xml:space="preserve">A45 Coventry Road </w:t>
      </w:r>
      <w:r>
        <w:rPr>
          <w:b/>
          <w:bCs/>
          <w:color w:val="1E4078"/>
          <w:spacing w:val="-6"/>
        </w:rPr>
        <w:t xml:space="preserve">westbound </w:t>
      </w:r>
      <w:r w:rsidRPr="00A4608F">
        <w:rPr>
          <w:b/>
          <w:bCs/>
          <w:color w:val="1E4078"/>
          <w:spacing w:val="-6"/>
        </w:rPr>
        <w:t xml:space="preserve">diversion route </w:t>
      </w:r>
    </w:p>
    <w:p w14:paraId="11343A23" w14:textId="77777777" w:rsidR="00A4608F" w:rsidRDefault="00A4608F" w:rsidP="00A4608F">
      <w:pPr>
        <w:pStyle w:val="BodyText"/>
        <w:spacing w:line="256" w:lineRule="auto"/>
        <w:rPr>
          <w:color w:val="1E4078"/>
          <w:spacing w:val="-6"/>
        </w:rPr>
      </w:pPr>
      <w:r w:rsidRPr="00A4608F">
        <w:rPr>
          <w:color w:val="424546"/>
          <w:spacing w:val="-4"/>
        </w:rPr>
        <w:t>During each overnight closure, road users should follow the fully signed diversion route and allow extra time for their journeys.</w:t>
      </w:r>
    </w:p>
    <w:p w14:paraId="0B5FAAD0" w14:textId="555F5197" w:rsidR="00A4608F" w:rsidRDefault="00A4608F" w:rsidP="00ED365E">
      <w:pPr>
        <w:pStyle w:val="BodyText"/>
        <w:spacing w:before="21" w:line="256" w:lineRule="auto"/>
        <w:sectPr w:rsidR="00A4608F" w:rsidSect="00633735">
          <w:type w:val="continuous"/>
          <w:pgSz w:w="11910" w:h="16840"/>
          <w:pgMar w:top="1134" w:right="1134" w:bottom="278" w:left="1134" w:header="720" w:footer="720" w:gutter="0"/>
          <w:cols w:space="720"/>
          <w:docGrid w:linePitch="299"/>
        </w:sectPr>
      </w:pPr>
    </w:p>
    <w:p w14:paraId="70289F03" w14:textId="77777777" w:rsidR="00633735" w:rsidRDefault="00633735" w:rsidP="00ED365E">
      <w:pPr>
        <w:pStyle w:val="BodyText"/>
        <w:spacing w:before="21" w:line="256" w:lineRule="auto"/>
        <w:sectPr w:rsidR="00633735" w:rsidSect="00ED365E">
          <w:type w:val="continuous"/>
          <w:pgSz w:w="11910" w:h="16840"/>
          <w:pgMar w:top="1134" w:right="1134" w:bottom="278" w:left="1134" w:header="720" w:footer="720" w:gutter="0"/>
          <w:cols w:num="2" w:space="720"/>
          <w:docGrid w:linePitch="299"/>
        </w:sectPr>
      </w:pPr>
    </w:p>
    <w:p w14:paraId="616931CB" w14:textId="5A548276" w:rsidR="00ED365E" w:rsidRDefault="00A4608F" w:rsidP="00ED365E">
      <w:pPr>
        <w:pStyle w:val="BodyText"/>
        <w:spacing w:before="21" w:line="256" w:lineRule="auto"/>
      </w:pPr>
      <w:r w:rsidRPr="00A4608F">
        <w:rPr>
          <w:noProof/>
        </w:rPr>
        <w:drawing>
          <wp:inline distT="0" distB="0" distL="0" distR="0" wp14:anchorId="771DDD4D" wp14:editId="6DC13CCC">
            <wp:extent cx="3930342" cy="2419350"/>
            <wp:effectExtent l="0" t="0" r="0" b="0"/>
            <wp:docPr id="1141558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5815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42756" cy="242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34C1" w14:textId="33732689" w:rsidR="000A717F" w:rsidRPr="00D01887" w:rsidRDefault="00794851" w:rsidP="00ED365E">
      <w:pPr>
        <w:pStyle w:val="BodyText"/>
        <w:spacing w:before="21" w:line="256" w:lineRule="auto"/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45" behindDoc="0" locked="0" layoutInCell="1" allowOverlap="1" wp14:anchorId="506BA8F0" wp14:editId="7B39B646">
                <wp:simplePos x="0" y="0"/>
                <wp:positionH relativeFrom="page">
                  <wp:posOffset>6350</wp:posOffset>
                </wp:positionH>
                <wp:positionV relativeFrom="page">
                  <wp:posOffset>7791449</wp:posOffset>
                </wp:positionV>
                <wp:extent cx="7547609" cy="2894400"/>
                <wp:effectExtent l="0" t="0" r="0" b="12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2894400"/>
                          <a:chOff x="0" y="-1"/>
                          <a:chExt cx="7547609" cy="2894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47609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9242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93"/>
                                </a:lnTo>
                                <a:lnTo>
                                  <a:pt x="7547292" y="2891993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-1"/>
                            <a:ext cx="7545600" cy="289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123F78" w14:textId="77777777" w:rsidR="000A717F" w:rsidRDefault="000A717F">
                              <w:pPr>
                                <w:spacing w:before="286"/>
                              </w:pPr>
                            </w:p>
                            <w:permStart w:id="165291820" w:edGrp="everyone" w:displacedByCustomXml="next"/>
                            <w:sdt>
                              <w:sdtPr>
                                <w:rPr>
                                  <w:color w:val="FFFFFF"/>
                                  <w:spacing w:val="-6"/>
                                </w:rPr>
                                <w:id w:val="50582338"/>
                                <w:lock w:val="sdtContentLocked"/>
                                <w:placeholder>
                                  <w:docPart w:val="0D1998A43D6F4B52AD3348F0963D96A4"/>
                                </w:placeholder>
                              </w:sdtPr>
                              <w:sdtEndPr>
                                <w:rPr>
                                  <w:rFonts w:ascii="Open Sans SemiBold"/>
                                  <w:b/>
                                  <w:spacing w:val="-8"/>
                                </w:rPr>
                              </w:sdtEndPr>
                              <w:sdtContent>
                                <w:permEnd w:id="165291820" w:displacedByCustomXml="prev"/>
                                <w:p w14:paraId="1D19DD86" w14:textId="77777777" w:rsidR="000A717F" w:rsidRPr="00266383" w:rsidRDefault="00794851">
                                  <w:pPr>
                                    <w:spacing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Please contact us if you’d like a free copy of this document in large print, Braille, audio or ‘easy read’ format. You can also contact us for help and information in a different language.</w:t>
                                  </w:r>
                                </w:p>
                                <w:p w14:paraId="04542C22" w14:textId="77777777" w:rsidR="000A717F" w:rsidRPr="00266383" w:rsidRDefault="00794851">
                                  <w:pPr>
                                    <w:spacing w:before="225"/>
                                    <w:ind w:left="1060"/>
                                    <w:rPr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>Holding us to account</w:t>
                                  </w:r>
                                </w:p>
                                <w:p w14:paraId="2C2DCEA6" w14:textId="77777777" w:rsidR="000A717F" w:rsidRPr="00266383" w:rsidRDefault="00794851">
                                  <w:pPr>
                                    <w:spacing w:before="21" w:line="256" w:lineRule="auto"/>
                                    <w:ind w:left="1060" w:right="960"/>
                                    <w:rPr>
                                      <w:rFonts w:ascii="Open Sans SemiBold"/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If you are unhappy for any reason, you can make a complaint by contacting our HS2 Helpdesk team. For more information, visit: </w:t>
                                  </w:r>
                                  <w:hyperlink r:id="rId33">
                                    <w:r w:rsidRPr="00266383">
                                      <w:rPr>
                                        <w:b/>
                                        <w:bCs/>
                                        <w:color w:val="FFFFFF"/>
                                        <w:spacing w:val="-4"/>
                                      </w:rPr>
                                      <w:t>www.hs2.org.uk/how-to-complain</w:t>
                                    </w:r>
                                  </w:hyperlink>
                                </w:p>
                                <w:p w14:paraId="745D75EA" w14:textId="77777777" w:rsidR="000A717F" w:rsidRPr="00266383" w:rsidRDefault="00794851">
                                  <w:pPr>
                                    <w:spacing w:before="112"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We have an independent Residents’ and Construction Commissioner who helps settle disputes and monitors the way in which we manage and respond to complaints about construction.</w:t>
                                  </w:r>
                                </w:p>
                                <w:p w14:paraId="40819A61" w14:textId="77777777" w:rsidR="000A717F" w:rsidRDefault="00794851">
                                  <w:pPr>
                                    <w:spacing w:line="298" w:lineRule="exact"/>
                                    <w:ind w:left="1060"/>
                                    <w:rPr>
                                      <w:rFonts w:ascii="Open Sans SemiBold"/>
                                      <w:b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For more information visit: </w:t>
                                  </w:r>
                                  <w:r w:rsidR="00F9105A"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www.</w:t>
                                  </w:r>
                                  <w:r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hs2.org.uk/independent-commissioner</w:t>
                                  </w:r>
                                </w:p>
                                <w:permStart w:id="743320292" w:edGrp="everyone" w:displacedByCustomXml="next"/>
                              </w:sdtContent>
                            </w:sdt>
                            <w:permEnd w:id="743320292" w:displacedByCustomXml="prev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BA8F0" id="Group 25" o:spid="_x0000_s1028" style="position:absolute;margin-left:.5pt;margin-top:613.5pt;width:594.3pt;height:227.9pt;z-index:251658245;mso-wrap-distance-left:0;mso-wrap-distance-right:0;mso-position-horizontal-relative:page;mso-position-vertical-relative:page;mso-width-relative:margin;mso-height-relative:margin" coordorigin="" coordsize="75476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">
                <v:shape id="Graphic 26" o:spid="_x0000_s1029" style="position:absolute;width:75476;height:28924;visibility:visible;mso-wrap-style:square;v-text-anchor:top" coordsize="7547609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" path="m7547292,l,,,2891993r7547292,l7547292,xe" fillcolor="#1e4078" stroked="f">
                  <v:path arrowok="t"/>
                </v:shape>
                <v:shape id="Textbox 27" o:spid="_x0000_s1030" type="#_x0000_t202" style="position:absolute;width:75456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E123F78" w14:textId="77777777" w:rsidR="000A717F" w:rsidRDefault="000A717F">
                        <w:pPr>
                          <w:spacing w:before="286"/>
                        </w:pPr>
                      </w:p>
                      <w:permStart w:id="165291820" w:edGrp="everyone" w:displacedByCustomXml="next"/>
                      <w:sdt>
                        <w:sdtPr>
                          <w:rPr>
                            <w:color w:val="FFFFFF"/>
                            <w:spacing w:val="-6"/>
                          </w:rPr>
                          <w:id w:val="50582338"/>
                          <w:lock w:val="sdtContentLocked"/>
                          <w:placeholder>
                            <w:docPart w:val="0D1998A43D6F4B52AD3348F0963D96A4"/>
                          </w:placeholder>
                        </w:sdtPr>
                        <w:sdtEndPr>
                          <w:rPr>
                            <w:rFonts w:ascii="Open Sans SemiBold"/>
                            <w:b/>
                            <w:spacing w:val="-8"/>
                          </w:rPr>
                        </w:sdtEndPr>
                        <w:sdtContent>
                          <w:permEnd w:id="165291820" w:displacedByCustomXml="prev"/>
                          <w:p w14:paraId="1D19DD86" w14:textId="77777777" w:rsidR="000A717F" w:rsidRPr="00266383" w:rsidRDefault="00794851">
                            <w:pPr>
                              <w:spacing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Please contact us if you’d like a free copy of this document in large print, Braille, audio or ‘easy read’ format. You can also contact us for help and information in a different language.</w:t>
                            </w:r>
                          </w:p>
                          <w:p w14:paraId="04542C22" w14:textId="77777777" w:rsidR="000A717F" w:rsidRPr="00266383" w:rsidRDefault="00794851">
                            <w:pPr>
                              <w:spacing w:before="225"/>
                              <w:ind w:left="1060"/>
                              <w:rPr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b/>
                                <w:color w:val="FFFFFF"/>
                                <w:spacing w:val="-4"/>
                              </w:rPr>
                              <w:t>Holding us to account</w:t>
                            </w:r>
                          </w:p>
                          <w:p w14:paraId="2C2DCEA6" w14:textId="77777777" w:rsidR="000A717F" w:rsidRPr="00266383" w:rsidRDefault="00794851">
                            <w:pPr>
                              <w:spacing w:before="21" w:line="256" w:lineRule="auto"/>
                              <w:ind w:left="1060" w:right="960"/>
                              <w:rPr>
                                <w:rFonts w:ascii="Open Sans SemiBold"/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If you are unhappy for any reason, you can make a complaint by contacting our HS2 Helpdesk team. For more information, visit: </w:t>
                            </w:r>
                            <w:hyperlink r:id="rId34">
                              <w:r w:rsidRPr="00266383">
                                <w:rPr>
                                  <w:b/>
                                  <w:bCs/>
                                  <w:color w:val="FFFFFF"/>
                                  <w:spacing w:val="-4"/>
                                </w:rPr>
                                <w:t>www.hs2.org.uk/how-to-complain</w:t>
                              </w:r>
                            </w:hyperlink>
                          </w:p>
                          <w:p w14:paraId="745D75EA" w14:textId="77777777" w:rsidR="000A717F" w:rsidRPr="00266383" w:rsidRDefault="00794851">
                            <w:pPr>
                              <w:spacing w:before="112"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We have an independent Residents’ and Construction Commissioner who helps settle disputes and monitors the way in which we manage and respond to complaints about construction.</w:t>
                            </w:r>
                          </w:p>
                          <w:p w14:paraId="40819A61" w14:textId="77777777" w:rsidR="000A717F" w:rsidRDefault="00794851">
                            <w:pPr>
                              <w:spacing w:line="298" w:lineRule="exact"/>
                              <w:ind w:left="1060"/>
                              <w:rPr>
                                <w:rFonts w:ascii="Open Sans SemiBold"/>
                                <w:b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For more information visit: </w:t>
                            </w:r>
                            <w:r w:rsidR="00F9105A"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www.</w:t>
                            </w:r>
                            <w:r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hs2.org.uk/independent-commissioner</w:t>
                            </w:r>
                          </w:p>
                          <w:permStart w:id="743320292" w:edGrp="everyone" w:displacedByCustomXml="next"/>
                        </w:sdtContent>
                      </w:sdt>
                      <w:permEnd w:id="743320292" w:displacedByCustomXml="prev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A717F" w:rsidRPr="00D01887" w:rsidSect="00ED365E">
      <w:type w:val="continuous"/>
      <w:pgSz w:w="11910" w:h="16840"/>
      <w:pgMar w:top="1134" w:right="1134" w:bottom="278" w:left="1134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EAE41" w14:textId="77777777" w:rsidR="003D4F7C" w:rsidRDefault="003D4F7C" w:rsidP="00653C00">
      <w:r>
        <w:separator/>
      </w:r>
    </w:p>
  </w:endnote>
  <w:endnote w:type="continuationSeparator" w:id="0">
    <w:p w14:paraId="0909814E" w14:textId="77777777" w:rsidR="003D4F7C" w:rsidRDefault="003D4F7C" w:rsidP="0065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CFEA2" w14:textId="77777777" w:rsidR="003D4F7C" w:rsidRDefault="003D4F7C" w:rsidP="00653C00">
      <w:r>
        <w:separator/>
      </w:r>
    </w:p>
  </w:footnote>
  <w:footnote w:type="continuationSeparator" w:id="0">
    <w:p w14:paraId="4C4C078A" w14:textId="77777777" w:rsidR="003D4F7C" w:rsidRDefault="003D4F7C" w:rsidP="00653C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08F"/>
    <w:rsid w:val="0000323C"/>
    <w:rsid w:val="00036F09"/>
    <w:rsid w:val="0004779B"/>
    <w:rsid w:val="0005213C"/>
    <w:rsid w:val="000A717F"/>
    <w:rsid w:val="000E7D31"/>
    <w:rsid w:val="00115211"/>
    <w:rsid w:val="00140067"/>
    <w:rsid w:val="00153D04"/>
    <w:rsid w:val="0016700C"/>
    <w:rsid w:val="00183768"/>
    <w:rsid w:val="001C3C6B"/>
    <w:rsid w:val="00234273"/>
    <w:rsid w:val="00266383"/>
    <w:rsid w:val="0027156E"/>
    <w:rsid w:val="00282F8C"/>
    <w:rsid w:val="00296A78"/>
    <w:rsid w:val="0030740C"/>
    <w:rsid w:val="0038333B"/>
    <w:rsid w:val="003A5D95"/>
    <w:rsid w:val="003B3F5B"/>
    <w:rsid w:val="003B4B80"/>
    <w:rsid w:val="003C45E9"/>
    <w:rsid w:val="003C676D"/>
    <w:rsid w:val="003D3ADB"/>
    <w:rsid w:val="003D3B9E"/>
    <w:rsid w:val="003D4F7C"/>
    <w:rsid w:val="00404241"/>
    <w:rsid w:val="00422C53"/>
    <w:rsid w:val="004260C0"/>
    <w:rsid w:val="00451D56"/>
    <w:rsid w:val="004E0D41"/>
    <w:rsid w:val="004F4BF6"/>
    <w:rsid w:val="00524135"/>
    <w:rsid w:val="0055364F"/>
    <w:rsid w:val="005704BC"/>
    <w:rsid w:val="005B4E19"/>
    <w:rsid w:val="005E3183"/>
    <w:rsid w:val="005E583B"/>
    <w:rsid w:val="005F5BD1"/>
    <w:rsid w:val="00633735"/>
    <w:rsid w:val="00642965"/>
    <w:rsid w:val="00653C00"/>
    <w:rsid w:val="00667DA4"/>
    <w:rsid w:val="00692B9A"/>
    <w:rsid w:val="00694A21"/>
    <w:rsid w:val="006A66B9"/>
    <w:rsid w:val="006E2703"/>
    <w:rsid w:val="006E50B0"/>
    <w:rsid w:val="006F4E91"/>
    <w:rsid w:val="00726189"/>
    <w:rsid w:val="00746D5D"/>
    <w:rsid w:val="007503ED"/>
    <w:rsid w:val="00794851"/>
    <w:rsid w:val="007A6B23"/>
    <w:rsid w:val="00810E2C"/>
    <w:rsid w:val="008A54E9"/>
    <w:rsid w:val="008D718C"/>
    <w:rsid w:val="008D7BC0"/>
    <w:rsid w:val="009456C9"/>
    <w:rsid w:val="00950997"/>
    <w:rsid w:val="00974048"/>
    <w:rsid w:val="009769F3"/>
    <w:rsid w:val="009836F8"/>
    <w:rsid w:val="009A5341"/>
    <w:rsid w:val="00A4608F"/>
    <w:rsid w:val="00A52116"/>
    <w:rsid w:val="00B02AFE"/>
    <w:rsid w:val="00B10376"/>
    <w:rsid w:val="00B10FC3"/>
    <w:rsid w:val="00B26F3D"/>
    <w:rsid w:val="00B46BDC"/>
    <w:rsid w:val="00B914CD"/>
    <w:rsid w:val="00B96F6E"/>
    <w:rsid w:val="00BC0254"/>
    <w:rsid w:val="00BC0646"/>
    <w:rsid w:val="00C1650B"/>
    <w:rsid w:val="00C44F30"/>
    <w:rsid w:val="00C4656B"/>
    <w:rsid w:val="00C85FB4"/>
    <w:rsid w:val="00C95D3C"/>
    <w:rsid w:val="00CB4C20"/>
    <w:rsid w:val="00CB5740"/>
    <w:rsid w:val="00D01369"/>
    <w:rsid w:val="00D01887"/>
    <w:rsid w:val="00D11CD7"/>
    <w:rsid w:val="00DB20AA"/>
    <w:rsid w:val="00DB4D00"/>
    <w:rsid w:val="00DB634B"/>
    <w:rsid w:val="00DC78D1"/>
    <w:rsid w:val="00DD11F4"/>
    <w:rsid w:val="00DD411B"/>
    <w:rsid w:val="00DE3024"/>
    <w:rsid w:val="00DF2F04"/>
    <w:rsid w:val="00E20E99"/>
    <w:rsid w:val="00EC0310"/>
    <w:rsid w:val="00ED365E"/>
    <w:rsid w:val="00EF4E74"/>
    <w:rsid w:val="00F13DB6"/>
    <w:rsid w:val="00F2478E"/>
    <w:rsid w:val="00F25BA0"/>
    <w:rsid w:val="00F347CB"/>
    <w:rsid w:val="00F558C2"/>
    <w:rsid w:val="00F604EA"/>
    <w:rsid w:val="00F9105A"/>
    <w:rsid w:val="00FA222B"/>
    <w:rsid w:val="00F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C1A01"/>
  <w15:docId w15:val="{989313F7-EE6E-432A-B04C-90B77F918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07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1070" w:right="3461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D10A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00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00"/>
    <w:rPr>
      <w:rFonts w:ascii="Open Sans" w:eastAsia="Open Sans" w:hAnsi="Open Sans" w:cs="Open Sans"/>
    </w:rPr>
  </w:style>
  <w:style w:type="character" w:customStyle="1" w:styleId="TitleChar">
    <w:name w:val="Title Char"/>
    <w:basedOn w:val="DefaultParagraphFont"/>
    <w:link w:val="Title"/>
    <w:uiPriority w:val="10"/>
    <w:rsid w:val="009456C9"/>
    <w:rPr>
      <w:rFonts w:ascii="Open Sans" w:eastAsia="Open Sans" w:hAnsi="Open Sans" w:cs="Open Sans"/>
      <w:b/>
      <w:bCs/>
      <w:sz w:val="84"/>
      <w:szCs w:val="84"/>
    </w:rPr>
  </w:style>
  <w:style w:type="character" w:styleId="Hyperlink">
    <w:name w:val="Hyperlink"/>
    <w:basedOn w:val="DefaultParagraphFont"/>
    <w:uiPriority w:val="99"/>
    <w:unhideWhenUsed/>
    <w:rsid w:val="003B3F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F5B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A4608F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://www.hs2.org.uk/how-to-complai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svg"/><Relationship Id="rId25" Type="http://schemas.openxmlformats.org/officeDocument/2006/relationships/hyperlink" Target="mailto:HS2enquiries@hs2.org.uk" TargetMode="External"/><Relationship Id="rId33" Type="http://schemas.openxmlformats.org/officeDocument/2006/relationships/hyperlink" Target="http://www.hs2.org.uk/how-to-complai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hyperlink" Target="http://www.hs2.org.uk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svg"/><Relationship Id="rId28" Type="http://schemas.openxmlformats.org/officeDocument/2006/relationships/image" Target="media/image17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image" Target="media/image12.png"/><Relationship Id="rId27" Type="http://schemas.openxmlformats.org/officeDocument/2006/relationships/image" Target="media/image16.svg"/><Relationship Id="rId30" Type="http://schemas.openxmlformats.org/officeDocument/2006/relationships/hyperlink" Target="http://www.hs2.org.uk/in-your-area/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niel.fuller\Downloads\BBV_AdvanceWorksNotification_Template_2pp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D1998A43D6F4B52AD3348F0963D9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6E58E0-9CF2-431D-8BEB-EC22F785917F}"/>
      </w:docPartPr>
      <w:docPartBody>
        <w:p w:rsidR="00F956C1" w:rsidRDefault="00E7163D">
          <w:pPr>
            <w:pStyle w:val="0D1998A43D6F4B52AD3348F0963D96A4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4CA"/>
    <w:rsid w:val="001A0679"/>
    <w:rsid w:val="002F4F5D"/>
    <w:rsid w:val="003A5D95"/>
    <w:rsid w:val="00C124CA"/>
    <w:rsid w:val="00DD11F4"/>
    <w:rsid w:val="00E7163D"/>
    <w:rsid w:val="00F9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0D1998A43D6F4B52AD3348F0963D96A4">
    <w:name w:val="0D1998A43D6F4B52AD3348F0963D96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222734-76d9-4990-a06d-e5b1d897b541">
      <Terms xmlns="http://schemas.microsoft.com/office/infopath/2007/PartnerControls"/>
    </lcf76f155ced4ddcb4097134ff3c332f>
    <TaxCatchAll xmlns="be25e6f5-c761-4b77-83ae-e1214fbd858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280444E31DA9429DF00DA0A484DC9B" ma:contentTypeVersion="11" ma:contentTypeDescription="Create a new document." ma:contentTypeScope="" ma:versionID="075623ddc55c802cde64ee2b3995bfc0">
  <xsd:schema xmlns:xsd="http://www.w3.org/2001/XMLSchema" xmlns:xs="http://www.w3.org/2001/XMLSchema" xmlns:p="http://schemas.microsoft.com/office/2006/metadata/properties" xmlns:ns2="0c222734-76d9-4990-a06d-e5b1d897b541" xmlns:ns3="be25e6f5-c761-4b77-83ae-e1214fbd858f" targetNamespace="http://schemas.microsoft.com/office/2006/metadata/properties" ma:root="true" ma:fieldsID="4177f9a1937a4e29d0a624effb9af3e7" ns2:_="" ns3:_="">
    <xsd:import namespace="0c222734-76d9-4990-a06d-e5b1d897b541"/>
    <xsd:import namespace="be25e6f5-c761-4b77-83ae-e1214fbd85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22734-76d9-4990-a06d-e5b1d897b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fea3f29-b9b5-4fd8-8144-7850a058dc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5e6f5-c761-4b77-83ae-e1214fbd858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16288c8-e9a3-4a23-ac73-c56efe565125}" ma:internalName="TaxCatchAll" ma:showField="CatchAllData" ma:web="be25e6f5-c761-4b77-83ae-e1214fbd85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02DD96-2EB3-4873-B034-D2C99B963F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DCF632-C6A4-48AD-9E3A-521A3EE0BF52}">
  <ds:schemaRefs>
    <ds:schemaRef ds:uri="http://schemas.microsoft.com/office/2006/metadata/properties"/>
    <ds:schemaRef ds:uri="http://schemas.microsoft.com/office/infopath/2007/PartnerControls"/>
    <ds:schemaRef ds:uri="0c222734-76d9-4990-a06d-e5b1d897b541"/>
    <ds:schemaRef ds:uri="be25e6f5-c761-4b77-83ae-e1214fbd858f"/>
  </ds:schemaRefs>
</ds:datastoreItem>
</file>

<file path=customXml/itemProps3.xml><?xml version="1.0" encoding="utf-8"?>
<ds:datastoreItem xmlns:ds="http://schemas.openxmlformats.org/officeDocument/2006/customXml" ds:itemID="{9F4A3B7D-C4EE-41E4-81D4-AAC04E3755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A782B3-B72A-4E2B-A283-B9B4BCE6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222734-76d9-4990-a06d-e5b1d897b541"/>
    <ds:schemaRef ds:uri="be25e6f5-c761-4b77-83ae-e1214fbd8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8731832-40da-4546-9203-f68390800051}" enabled="0" method="" siteId="{98731832-40da-4546-9203-f6839080005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BBV_AdvanceWorksNotification_Template_2pp (1)</Template>
  <TotalTime>2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HS2 Ltd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 Nathaniel</dc:creator>
  <cp:keywords/>
  <cp:lastModifiedBy>Dodgson, Arabella</cp:lastModifiedBy>
  <cp:revision>3</cp:revision>
  <dcterms:created xsi:type="dcterms:W3CDTF">2026-05-14T14:18:00Z</dcterms:created>
  <dcterms:modified xsi:type="dcterms:W3CDTF">2026-05-14T14:19:00Z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0x0101002B280444E31DA9429DF00DA0A484DC9B</vt:lpwstr>
  </property>
  <property fmtid="{D5CDD505-2E9C-101B-9397-08002B2CF9AE}" pid="8" name="MSIP_Label_f096642c-d1fe-41bf-8f27-11aea5289eca_Enabled">
    <vt:lpwstr>true</vt:lpwstr>
  </property>
  <property fmtid="{D5CDD505-2E9C-101B-9397-08002B2CF9AE}" pid="9" name="MSIP_Label_f096642c-d1fe-41bf-8f27-11aea5289eca_SetDate">
    <vt:lpwstr>2025-10-20T14:58:31Z</vt:lpwstr>
  </property>
  <property fmtid="{D5CDD505-2E9C-101B-9397-08002B2CF9AE}" pid="10" name="MSIP_Label_f096642c-d1fe-41bf-8f27-11aea5289eca_Method">
    <vt:lpwstr>Privileged</vt:lpwstr>
  </property>
  <property fmtid="{D5CDD505-2E9C-101B-9397-08002B2CF9AE}" pid="11" name="MSIP_Label_f096642c-d1fe-41bf-8f27-11aea5289eca_Name">
    <vt:lpwstr>UK-Official Only</vt:lpwstr>
  </property>
  <property fmtid="{D5CDD505-2E9C-101B-9397-08002B2CF9AE}" pid="12" name="MSIP_Label_f096642c-d1fe-41bf-8f27-11aea5289eca_SiteId">
    <vt:lpwstr>efe042fe-c4cf-4e6b-a8d4-23234c69c5ec</vt:lpwstr>
  </property>
  <property fmtid="{D5CDD505-2E9C-101B-9397-08002B2CF9AE}" pid="13" name="MSIP_Label_f096642c-d1fe-41bf-8f27-11aea5289eca_ActionId">
    <vt:lpwstr>0e53319d-dda5-4004-a23e-b862fab29988</vt:lpwstr>
  </property>
  <property fmtid="{D5CDD505-2E9C-101B-9397-08002B2CF9AE}" pid="14" name="MSIP_Label_f096642c-d1fe-41bf-8f27-11aea5289eca_ContentBits">
    <vt:lpwstr>0</vt:lpwstr>
  </property>
  <property fmtid="{D5CDD505-2E9C-101B-9397-08002B2CF9AE}" pid="15" name="MSIP_Label_f096642c-d1fe-41bf-8f27-11aea5289eca_Tag">
    <vt:lpwstr>50, 0, 1, 1</vt:lpwstr>
  </property>
</Properties>
</file>