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F4F2B2" w14:textId="77777777" w:rsidR="009456C9" w:rsidRDefault="009456C9" w:rsidP="000E7D31">
      <w:bookmarkStart w:id="0" w:name="_Hlk198206628"/>
      <w:r>
        <w:rPr>
          <w:noProof/>
          <w:color w:val="FFFFFF"/>
          <w:spacing w:val="-8"/>
        </w:rPr>
        <mc:AlternateContent>
          <mc:Choice Requires="wps">
            <w:drawing>
              <wp:anchor distT="0" distB="0" distL="114300" distR="114300" simplePos="0" relativeHeight="487594496" behindDoc="0" locked="1" layoutInCell="1" allowOverlap="1" wp14:anchorId="7A67E79D" wp14:editId="7F2D7874">
                <wp:simplePos x="0" y="0"/>
                <wp:positionH relativeFrom="column">
                  <wp:posOffset>654050</wp:posOffset>
                </wp:positionH>
                <wp:positionV relativeFrom="paragraph">
                  <wp:posOffset>3784600</wp:posOffset>
                </wp:positionV>
                <wp:extent cx="6375600" cy="507600"/>
                <wp:effectExtent l="0" t="0" r="25400" b="26035"/>
                <wp:wrapNone/>
                <wp:docPr id="250050751" name="Text Box 1"/>
                <wp:cNvGraphicFramePr/>
                <a:graphic xmlns:a="http://schemas.openxmlformats.org/drawingml/2006/main">
                  <a:graphicData uri="http://schemas.microsoft.com/office/word/2010/wordprocessingShape">
                    <wps:wsp>
                      <wps:cNvSpPr txBox="1"/>
                      <wps:spPr>
                        <a:xfrm>
                          <a:off x="0" y="0"/>
                          <a:ext cx="6375600" cy="507600"/>
                        </a:xfrm>
                        <a:prstGeom prst="rect">
                          <a:avLst/>
                        </a:prstGeom>
                        <a:solidFill>
                          <a:schemeClr val="lt1"/>
                        </a:solidFill>
                        <a:ln w="6350">
                          <a:solidFill>
                            <a:prstClr val="black"/>
                          </a:solidFill>
                        </a:ln>
                      </wps:spPr>
                      <wps:txbx>
                        <w:txbxContent>
                          <w:sdt>
                            <w:sdtPr>
                              <w:rPr>
                                <w:b/>
                                <w:bCs/>
                                <w:color w:val="1E3773"/>
                                <w:sz w:val="40"/>
                                <w:szCs w:val="40"/>
                              </w:rPr>
                              <w:id w:val="1612630161"/>
                              <w:placeholder>
                                <w:docPart w:val="D97EF6DB1EAC471F92AA8D889BC9F483"/>
                              </w:placeholder>
                            </w:sdtPr>
                            <w:sdtEndPr/>
                            <w:sdtContent>
                              <w:sdt>
                                <w:sdtPr>
                                  <w:rPr>
                                    <w:b/>
                                    <w:bCs/>
                                    <w:color w:val="1E3773"/>
                                    <w:sz w:val="40"/>
                                    <w:szCs w:val="40"/>
                                  </w:rPr>
                                  <w:id w:val="924074420"/>
                                  <w:placeholder>
                                    <w:docPart w:val="9C7850E9490D4AFCB978486548A59AD4"/>
                                  </w:placeholder>
                                </w:sdtPr>
                                <w:sdtEndPr/>
                                <w:sdtContent>
                                  <w:p w14:paraId="74AB3AFB" w14:textId="39A61802" w:rsidR="00710214" w:rsidRPr="009456C9" w:rsidRDefault="000E3414" w:rsidP="00710214">
                                    <w:pPr>
                                      <w:jc w:val="center"/>
                                      <w:rPr>
                                        <w:b/>
                                        <w:bCs/>
                                        <w:color w:val="1E3773"/>
                                        <w:sz w:val="40"/>
                                        <w:szCs w:val="40"/>
                                      </w:rPr>
                                    </w:pPr>
                                    <w:r w:rsidRPr="000E3414">
                                      <w:rPr>
                                        <w:b/>
                                        <w:bCs/>
                                        <w:color w:val="1E3773"/>
                                        <w:sz w:val="40"/>
                                        <w:szCs w:val="40"/>
                                      </w:rPr>
                                      <w:t>HS2-BCZ – SCP-26-2084</w:t>
                                    </w:r>
                                  </w:p>
                                </w:sdtContent>
                              </w:sdt>
                              <w:p w14:paraId="48F76DEA" w14:textId="6802B72D" w:rsidR="009456C9" w:rsidRPr="009456C9" w:rsidRDefault="000E3414" w:rsidP="009456C9">
                                <w:pPr>
                                  <w:jc w:val="center"/>
                                  <w:rPr>
                                    <w:b/>
                                    <w:bCs/>
                                    <w:color w:val="1E3773"/>
                                    <w:sz w:val="40"/>
                                    <w:szCs w:val="40"/>
                                  </w:rPr>
                                </w:pP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67E79D" id="_x0000_t202" coordsize="21600,21600" o:spt="202" path="m,l,21600r21600,l21600,xe">
                <v:stroke joinstyle="miter"/>
                <v:path gradientshapeok="t" o:connecttype="rect"/>
              </v:shapetype>
              <v:shape id="Text Box 1" o:spid="_x0000_s1026" type="#_x0000_t202" style="position:absolute;margin-left:51.5pt;margin-top:298pt;width:502pt;height:39.95pt;z-index:48759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" fillcolor="white [3201]" strokeweight=".5pt">
                <v:textbox>
                  <w:txbxContent>
                    <w:sdt>
                      <w:sdtPr>
                        <w:rPr>
                          <w:b/>
                          <w:bCs/>
                          <w:color w:val="1E3773"/>
                          <w:sz w:val="40"/>
                          <w:szCs w:val="40"/>
                        </w:rPr>
                        <w:id w:val="1612630161"/>
                        <w:placeholder>
                          <w:docPart w:val="D97EF6DB1EAC471F92AA8D889BC9F483"/>
                        </w:placeholder>
                      </w:sdtPr>
                      <w:sdtEndPr/>
                      <w:sdtContent>
                        <w:sdt>
                          <w:sdtPr>
                            <w:rPr>
                              <w:b/>
                              <w:bCs/>
                              <w:color w:val="1E3773"/>
                              <w:sz w:val="40"/>
                              <w:szCs w:val="40"/>
                            </w:rPr>
                            <w:id w:val="924074420"/>
                            <w:placeholder>
                              <w:docPart w:val="9C7850E9490D4AFCB978486548A59AD4"/>
                            </w:placeholder>
                          </w:sdtPr>
                          <w:sdtEndPr/>
                          <w:sdtContent>
                            <w:p w14:paraId="74AB3AFB" w14:textId="39A61802" w:rsidR="00710214" w:rsidRPr="009456C9" w:rsidRDefault="000E3414" w:rsidP="00710214">
                              <w:pPr>
                                <w:jc w:val="center"/>
                                <w:rPr>
                                  <w:b/>
                                  <w:bCs/>
                                  <w:color w:val="1E3773"/>
                                  <w:sz w:val="40"/>
                                  <w:szCs w:val="40"/>
                                </w:rPr>
                              </w:pPr>
                              <w:r w:rsidRPr="000E3414">
                                <w:rPr>
                                  <w:b/>
                                  <w:bCs/>
                                  <w:color w:val="1E3773"/>
                                  <w:sz w:val="40"/>
                                  <w:szCs w:val="40"/>
                                </w:rPr>
                                <w:t>HS2-BCZ – SCP-26-2084</w:t>
                              </w:r>
                            </w:p>
                          </w:sdtContent>
                        </w:sdt>
                        <w:p w14:paraId="48F76DEA" w14:textId="6802B72D" w:rsidR="009456C9" w:rsidRPr="009456C9" w:rsidRDefault="000E3414" w:rsidP="009456C9">
                          <w:pPr>
                            <w:jc w:val="center"/>
                            <w:rPr>
                              <w:b/>
                              <w:bCs/>
                              <w:color w:val="1E3773"/>
                              <w:sz w:val="40"/>
                              <w:szCs w:val="40"/>
                            </w:rPr>
                          </w:pPr>
                        </w:p>
                      </w:sdtContent>
                    </w:sdt>
                  </w:txbxContent>
                </v:textbox>
                <w10:anchorlock/>
              </v:shape>
            </w:pict>
          </mc:Fallback>
        </mc:AlternateContent>
      </w:r>
      <w:r w:rsidRPr="009456C9">
        <w:rPr>
          <w:noProof/>
          <w:color w:val="FFFFFF"/>
          <w:spacing w:val="-8"/>
        </w:rPr>
        <mc:AlternateContent>
          <mc:Choice Requires="wps">
            <w:drawing>
              <wp:inline distT="0" distB="0" distL="0" distR="0" wp14:anchorId="0E72F540" wp14:editId="6B375C82">
                <wp:extent cx="7543800" cy="4686300"/>
                <wp:effectExtent l="0" t="0" r="19050" b="19050"/>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43800" cy="4686300"/>
                        </a:xfrm>
                        <a:prstGeom prst="rect">
                          <a:avLst/>
                        </a:prstGeom>
                        <a:solidFill>
                          <a:srgbClr val="1E3773"/>
                        </a:solidFill>
                        <a:ln w="9525">
                          <a:solidFill>
                            <a:srgbClr val="000000"/>
                          </a:solidFill>
                          <a:miter lim="800000"/>
                          <a:headEnd/>
                          <a:tailEnd/>
                        </a:ln>
                      </wps:spPr>
                      <wps:txbx>
                        <w:txbxContent>
                          <w:p w14:paraId="62314071" w14:textId="77777777" w:rsidR="009456C9" w:rsidRPr="00404241" w:rsidRDefault="009456C9" w:rsidP="00404241">
                            <w:pPr>
                              <w:ind w:right="397"/>
                              <w:rPr>
                                <w:b/>
                                <w:bCs/>
                                <w:sz w:val="40"/>
                                <w:szCs w:val="40"/>
                              </w:rPr>
                            </w:pPr>
                          </w:p>
                          <w:p w14:paraId="16820E36" w14:textId="77777777" w:rsidR="009456C9" w:rsidRDefault="00404241" w:rsidP="00404241">
                            <w:pPr>
                              <w:spacing w:after="360"/>
                              <w:ind w:left="350" w:right="397" w:firstLine="370"/>
                              <w:rPr>
                                <w:b/>
                                <w:bCs/>
                                <w:sz w:val="84"/>
                                <w:szCs w:val="84"/>
                              </w:rPr>
                            </w:pPr>
                            <w:r>
                              <w:rPr>
                                <w:b/>
                                <w:bCs/>
                                <w:sz w:val="40"/>
                                <w:szCs w:val="40"/>
                              </w:rPr>
                              <w:t xml:space="preserve">  </w:t>
                            </w:r>
                            <w:r w:rsidR="003B3F5B">
                              <w:rPr>
                                <w:b/>
                                <w:bCs/>
                                <w:sz w:val="40"/>
                                <w:szCs w:val="40"/>
                              </w:rPr>
                              <w:t xml:space="preserve"> </w:t>
                            </w:r>
                            <w:r w:rsidR="00810E2C">
                              <w:rPr>
                                <w:b/>
                                <w:bCs/>
                                <w:sz w:val="40"/>
                                <w:szCs w:val="40"/>
                              </w:rPr>
                              <w:t xml:space="preserve"> </w:t>
                            </w:r>
                            <w:r>
                              <w:rPr>
                                <w:b/>
                                <w:bCs/>
                                <w:noProof/>
                                <w:sz w:val="84"/>
                                <w:szCs w:val="84"/>
                              </w:rPr>
                              <w:drawing>
                                <wp:inline distT="0" distB="0" distL="0" distR="0" wp14:anchorId="045F283D" wp14:editId="51974BC7">
                                  <wp:extent cx="3274511" cy="441099"/>
                                  <wp:effectExtent l="0" t="0" r="2540" b="3810"/>
                                  <wp:docPr id="24027724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277243" name="Picture 2"/>
                                          <pic:cNvPicPr/>
                                        </pic:nvPicPr>
                                        <pic:blipFill>
                                          <a:blip r:embed="rId11">
                                            <a:extLst>
                                              <a:ext uri="{96DAC541-7B7A-43D3-8B79-37D633B846F1}">
                                                <asvg:svgBlip xmlns:asvg="http://schemas.microsoft.com/office/drawing/2016/SVG/main" r:embed="rId12"/>
                                              </a:ext>
                                            </a:extLst>
                                          </a:blip>
                                          <a:stretch>
                                            <a:fillRect/>
                                          </a:stretch>
                                        </pic:blipFill>
                                        <pic:spPr>
                                          <a:xfrm>
                                            <a:off x="0" y="0"/>
                                            <a:ext cx="3274511" cy="441099"/>
                                          </a:xfrm>
                                          <a:prstGeom prst="rect">
                                            <a:avLst/>
                                          </a:prstGeom>
                                        </pic:spPr>
                                      </pic:pic>
                                    </a:graphicData>
                                  </a:graphic>
                                </wp:inline>
                              </w:drawing>
                            </w:r>
                          </w:p>
                          <w:sdt>
                            <w:sdtPr>
                              <w:rPr>
                                <w:color w:val="FFFFFF"/>
                                <w:spacing w:val="-8"/>
                              </w:rPr>
                              <w:id w:val="-991941907"/>
                            </w:sdtPr>
                            <w:sdtEndPr>
                              <w:rPr>
                                <w:b w:val="0"/>
                                <w:bCs w:val="0"/>
                                <w:color w:val="auto"/>
                                <w:spacing w:val="0"/>
                                <w:sz w:val="72"/>
                                <w:szCs w:val="72"/>
                              </w:rPr>
                            </w:sdtEndPr>
                            <w:sdtContent>
                              <w:p w14:paraId="2E213A21" w14:textId="0F1689A8" w:rsidR="009456C9" w:rsidRPr="00F62240" w:rsidRDefault="00710214" w:rsidP="00710214">
                                <w:pPr>
                                  <w:pStyle w:val="Title"/>
                                  <w:spacing w:line="211" w:lineRule="auto"/>
                                  <w:rPr>
                                    <w:b w:val="0"/>
                                    <w:bCs w:val="0"/>
                                    <w:sz w:val="72"/>
                                    <w:szCs w:val="72"/>
                                  </w:rPr>
                                </w:pPr>
                                <w:r w:rsidRPr="00F62240">
                                  <w:rPr>
                                    <w:color w:val="FFFFFF"/>
                                    <w:spacing w:val="-8"/>
                                    <w:sz w:val="72"/>
                                    <w:szCs w:val="72"/>
                                  </w:rPr>
                                  <w:t xml:space="preserve">Installation of </w:t>
                                </w:r>
                                <w:r w:rsidR="007E1FA7" w:rsidRPr="00F62240">
                                  <w:rPr>
                                    <w:color w:val="FFFFFF"/>
                                    <w:spacing w:val="-8"/>
                                    <w:sz w:val="72"/>
                                    <w:szCs w:val="72"/>
                                  </w:rPr>
                                  <w:t>tower crane</w:t>
                                </w:r>
                                <w:r w:rsidR="00103387" w:rsidRPr="00F62240">
                                  <w:rPr>
                                    <w:color w:val="FFFFFF"/>
                                    <w:spacing w:val="-8"/>
                                    <w:sz w:val="72"/>
                                    <w:szCs w:val="72"/>
                                  </w:rPr>
                                  <w:t xml:space="preserve"> </w:t>
                                </w:r>
                                <w:r w:rsidR="00F62240" w:rsidRPr="00F62240">
                                  <w:rPr>
                                    <w:color w:val="FFFFFF"/>
                                    <w:spacing w:val="-8"/>
                                    <w:sz w:val="72"/>
                                    <w:szCs w:val="72"/>
                                  </w:rPr>
                                  <w:t>-Curzon St station</w:t>
                                </w:r>
                              </w:p>
                            </w:sdtContent>
                          </w:sdt>
                          <w:p w14:paraId="20BC4248" w14:textId="77777777" w:rsidR="00103387" w:rsidRPr="009456C9" w:rsidRDefault="00103387" w:rsidP="00710214">
                            <w:pPr>
                              <w:pStyle w:val="Title"/>
                              <w:spacing w:line="211" w:lineRule="auto"/>
                              <w:rPr>
                                <w:b w:val="0"/>
                                <w:bCs w:val="0"/>
                              </w:rPr>
                            </w:pPr>
                          </w:p>
                        </w:txbxContent>
                      </wps:txbx>
                      <wps:bodyPr rot="0" vert="horz" wrap="square" lIns="91440" tIns="45720" rIns="91440" bIns="45720" anchor="t" anchorCtr="0">
                        <a:noAutofit/>
                      </wps:bodyPr>
                    </wps:wsp>
                  </a:graphicData>
                </a:graphic>
              </wp:inline>
            </w:drawing>
          </mc:Choice>
          <mc:Fallback>
            <w:pict>
              <v:shape w14:anchorId="0E72F540" id="Text Box 2" o:spid="_x0000_s1027" type="#_x0000_t202" style="width:594pt;height:36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" fillcolor="#1e3773">
                <v:textbox>
                  <w:txbxContent>
                    <w:p w14:paraId="62314071" w14:textId="77777777" w:rsidR="009456C9" w:rsidRPr="00404241" w:rsidRDefault="009456C9" w:rsidP="00404241">
                      <w:pPr>
                        <w:ind w:right="397"/>
                        <w:rPr>
                          <w:b/>
                          <w:bCs/>
                          <w:sz w:val="40"/>
                          <w:szCs w:val="40"/>
                        </w:rPr>
                      </w:pPr>
                    </w:p>
                    <w:p w14:paraId="16820E36" w14:textId="77777777" w:rsidR="009456C9" w:rsidRDefault="00404241" w:rsidP="00404241">
                      <w:pPr>
                        <w:spacing w:after="360"/>
                        <w:ind w:left="350" w:right="397" w:firstLine="370"/>
                        <w:rPr>
                          <w:b/>
                          <w:bCs/>
                          <w:sz w:val="84"/>
                          <w:szCs w:val="84"/>
                        </w:rPr>
                      </w:pPr>
                      <w:r>
                        <w:rPr>
                          <w:b/>
                          <w:bCs/>
                          <w:sz w:val="40"/>
                          <w:szCs w:val="40"/>
                        </w:rPr>
                        <w:t xml:space="preserve">  </w:t>
                      </w:r>
                      <w:r w:rsidR="003B3F5B">
                        <w:rPr>
                          <w:b/>
                          <w:bCs/>
                          <w:sz w:val="40"/>
                          <w:szCs w:val="40"/>
                        </w:rPr>
                        <w:t xml:space="preserve"> </w:t>
                      </w:r>
                      <w:r w:rsidR="00810E2C">
                        <w:rPr>
                          <w:b/>
                          <w:bCs/>
                          <w:sz w:val="40"/>
                          <w:szCs w:val="40"/>
                        </w:rPr>
                        <w:t xml:space="preserve"> </w:t>
                      </w:r>
                      <w:r>
                        <w:rPr>
                          <w:b/>
                          <w:bCs/>
                          <w:noProof/>
                          <w:sz w:val="84"/>
                          <w:szCs w:val="84"/>
                        </w:rPr>
                        <w:drawing>
                          <wp:inline distT="0" distB="0" distL="0" distR="0" wp14:anchorId="045F283D" wp14:editId="51974BC7">
                            <wp:extent cx="3274511" cy="441099"/>
                            <wp:effectExtent l="0" t="0" r="2540" b="3810"/>
                            <wp:docPr id="24027724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277243" name="Picture 2"/>
                                    <pic:cNvPicPr/>
                                  </pic:nvPicPr>
                                  <pic:blipFill>
                                    <a:blip r:embed="rId13">
                                      <a:extLst>
                                        <a:ext uri="{96DAC541-7B7A-43D3-8B79-37D633B846F1}">
                                          <asvg:svgBlip xmlns:asvg="http://schemas.microsoft.com/office/drawing/2016/SVG/main" r:embed="rId14"/>
                                        </a:ext>
                                      </a:extLst>
                                    </a:blip>
                                    <a:stretch>
                                      <a:fillRect/>
                                    </a:stretch>
                                  </pic:blipFill>
                                  <pic:spPr>
                                    <a:xfrm>
                                      <a:off x="0" y="0"/>
                                      <a:ext cx="3274511" cy="441099"/>
                                    </a:xfrm>
                                    <a:prstGeom prst="rect">
                                      <a:avLst/>
                                    </a:prstGeom>
                                  </pic:spPr>
                                </pic:pic>
                              </a:graphicData>
                            </a:graphic>
                          </wp:inline>
                        </w:drawing>
                      </w:r>
                    </w:p>
                    <w:sdt>
                      <w:sdtPr>
                        <w:rPr>
                          <w:color w:val="FFFFFF"/>
                          <w:spacing w:val="-8"/>
                        </w:rPr>
                        <w:id w:val="-991941907"/>
                      </w:sdtPr>
                      <w:sdtEndPr>
                        <w:rPr>
                          <w:b w:val="0"/>
                          <w:bCs w:val="0"/>
                          <w:color w:val="auto"/>
                          <w:spacing w:val="0"/>
                          <w:sz w:val="72"/>
                          <w:szCs w:val="72"/>
                        </w:rPr>
                      </w:sdtEndPr>
                      <w:sdtContent>
                        <w:p w14:paraId="2E213A21" w14:textId="0F1689A8" w:rsidR="009456C9" w:rsidRPr="00F62240" w:rsidRDefault="00710214" w:rsidP="00710214">
                          <w:pPr>
                            <w:pStyle w:val="Title"/>
                            <w:spacing w:line="211" w:lineRule="auto"/>
                            <w:rPr>
                              <w:b w:val="0"/>
                              <w:bCs w:val="0"/>
                              <w:sz w:val="72"/>
                              <w:szCs w:val="72"/>
                            </w:rPr>
                          </w:pPr>
                          <w:r w:rsidRPr="00F62240">
                            <w:rPr>
                              <w:color w:val="FFFFFF"/>
                              <w:spacing w:val="-8"/>
                              <w:sz w:val="72"/>
                              <w:szCs w:val="72"/>
                            </w:rPr>
                            <w:t xml:space="preserve">Installation of </w:t>
                          </w:r>
                          <w:r w:rsidR="007E1FA7" w:rsidRPr="00F62240">
                            <w:rPr>
                              <w:color w:val="FFFFFF"/>
                              <w:spacing w:val="-8"/>
                              <w:sz w:val="72"/>
                              <w:szCs w:val="72"/>
                            </w:rPr>
                            <w:t xml:space="preserve">tower </w:t>
                          </w:r>
                          <w:r w:rsidR="007E1FA7" w:rsidRPr="00F62240">
                            <w:rPr>
                              <w:color w:val="FFFFFF"/>
                              <w:spacing w:val="-8"/>
                              <w:sz w:val="72"/>
                              <w:szCs w:val="72"/>
                            </w:rPr>
                            <w:t>crane</w:t>
                          </w:r>
                          <w:r w:rsidR="00103387" w:rsidRPr="00F62240">
                            <w:rPr>
                              <w:color w:val="FFFFFF"/>
                              <w:spacing w:val="-8"/>
                              <w:sz w:val="72"/>
                              <w:szCs w:val="72"/>
                            </w:rPr>
                            <w:t xml:space="preserve"> </w:t>
                          </w:r>
                          <w:r w:rsidR="00F62240" w:rsidRPr="00F62240">
                            <w:rPr>
                              <w:color w:val="FFFFFF"/>
                              <w:spacing w:val="-8"/>
                              <w:sz w:val="72"/>
                              <w:szCs w:val="72"/>
                            </w:rPr>
                            <w:t>-Curzon St station</w:t>
                          </w:r>
                        </w:p>
                      </w:sdtContent>
                    </w:sdt>
                    <w:p w14:paraId="20BC4248" w14:textId="77777777" w:rsidR="00103387" w:rsidRPr="009456C9" w:rsidRDefault="00103387" w:rsidP="00710214">
                      <w:pPr>
                        <w:pStyle w:val="Title"/>
                        <w:spacing w:line="211" w:lineRule="auto"/>
                        <w:rPr>
                          <w:b w:val="0"/>
                          <w:bCs w:val="0"/>
                        </w:rPr>
                      </w:pPr>
                    </w:p>
                  </w:txbxContent>
                </v:textbox>
                <w10:anchorlock/>
              </v:shape>
            </w:pict>
          </mc:Fallback>
        </mc:AlternateContent>
      </w:r>
    </w:p>
    <w:bookmarkEnd w:id="0"/>
    <w:p w14:paraId="680F9B96" w14:textId="77777777" w:rsidR="000A717F" w:rsidRDefault="000A717F" w:rsidP="000E7D31">
      <w:pPr>
        <w:pStyle w:val="BodyText"/>
        <w:spacing w:before="7"/>
        <w:rPr>
          <w:b/>
          <w:sz w:val="16"/>
        </w:rPr>
      </w:pPr>
    </w:p>
    <w:p w14:paraId="39D0AC53" w14:textId="77777777" w:rsidR="00C95D3C" w:rsidRDefault="00C95D3C" w:rsidP="000E7D31">
      <w:pPr>
        <w:pStyle w:val="BodyText"/>
        <w:rPr>
          <w:b/>
          <w:sz w:val="20"/>
        </w:rPr>
        <w:sectPr w:rsidR="00C95D3C">
          <w:footerReference w:type="even" r:id="rId15"/>
          <w:footerReference w:type="default" r:id="rId16"/>
          <w:footerReference w:type="first" r:id="rId17"/>
          <w:type w:val="continuous"/>
          <w:pgSz w:w="11910" w:h="16840"/>
          <w:pgMar w:top="0" w:right="0" w:bottom="280" w:left="0" w:header="720" w:footer="720" w:gutter="0"/>
          <w:cols w:space="720"/>
        </w:sectPr>
      </w:pPr>
    </w:p>
    <w:sdt>
      <w:sdtPr>
        <w:rPr>
          <w:color w:val="1E4078"/>
          <w:spacing w:val="-2"/>
        </w:rPr>
        <w:id w:val="2039777072"/>
        <w:lock w:val="sdtContentLocked"/>
        <w:placeholder>
          <w:docPart w:val="D97EF6DB1EAC471F92AA8D889BC9F483"/>
        </w:placeholder>
      </w:sdtPr>
      <w:sdtEndPr/>
      <w:sdtContent>
        <w:p w14:paraId="156FB609" w14:textId="77777777" w:rsidR="000A717F" w:rsidRDefault="00794851" w:rsidP="000E7D31">
          <w:pPr>
            <w:pStyle w:val="Heading1"/>
            <w:spacing w:before="115"/>
            <w:ind w:left="0"/>
          </w:pPr>
          <w:r>
            <w:rPr>
              <w:color w:val="1E4078"/>
              <w:spacing w:val="-2"/>
            </w:rPr>
            <w:t>Location</w:t>
          </w:r>
        </w:p>
      </w:sdtContent>
    </w:sdt>
    <w:sdt>
      <w:sdtPr>
        <w:rPr>
          <w:color w:val="424546"/>
          <w:spacing w:val="-7"/>
        </w:rPr>
        <w:id w:val="829033497"/>
        <w:placeholder>
          <w:docPart w:val="D97EF6DB1EAC471F92AA8D889BC9F483"/>
        </w:placeholder>
      </w:sdtPr>
      <w:sdtEndPr>
        <w:rPr>
          <w:spacing w:val="-2"/>
        </w:rPr>
      </w:sdtEndPr>
      <w:sdtContent>
        <w:p w14:paraId="79A72E7D" w14:textId="623FF733" w:rsidR="000A717F" w:rsidRDefault="007E1FA7" w:rsidP="000E7D31">
          <w:pPr>
            <w:pStyle w:val="BodyText"/>
            <w:spacing w:before="21"/>
          </w:pPr>
          <w:r>
            <w:rPr>
              <w:color w:val="424546"/>
              <w:spacing w:val="-7"/>
            </w:rPr>
            <w:t xml:space="preserve">Curzon Street </w:t>
          </w:r>
        </w:p>
      </w:sdtContent>
    </w:sdt>
    <w:p w14:paraId="1DAF6C98" w14:textId="77777777" w:rsidR="000A717F" w:rsidRDefault="000A717F" w:rsidP="000E7D31">
      <w:pPr>
        <w:pStyle w:val="BodyText"/>
        <w:spacing w:before="40"/>
      </w:pPr>
    </w:p>
    <w:sdt>
      <w:sdtPr>
        <w:rPr>
          <w:color w:val="1E4078"/>
          <w:spacing w:val="-2"/>
        </w:rPr>
        <w:id w:val="-1824344820"/>
        <w:lock w:val="sdtContentLocked"/>
        <w:placeholder>
          <w:docPart w:val="D97EF6DB1EAC471F92AA8D889BC9F483"/>
        </w:placeholder>
      </w:sdtPr>
      <w:sdtEndPr/>
      <w:sdtContent>
        <w:p w14:paraId="6DE5CE5F" w14:textId="77777777" w:rsidR="000A717F" w:rsidRDefault="00794851" w:rsidP="000E7D31">
          <w:pPr>
            <w:pStyle w:val="Heading1"/>
            <w:ind w:left="0"/>
          </w:pPr>
          <w:r>
            <w:rPr>
              <w:color w:val="1E4078"/>
              <w:spacing w:val="-2"/>
            </w:rPr>
            <w:t>Duration</w:t>
          </w:r>
        </w:p>
      </w:sdtContent>
    </w:sdt>
    <w:sdt>
      <w:sdtPr>
        <w:rPr>
          <w:color w:val="424546"/>
          <w:spacing w:val="-6"/>
        </w:rPr>
        <w:id w:val="1498774089"/>
        <w:placeholder>
          <w:docPart w:val="D97EF6DB1EAC471F92AA8D889BC9F483"/>
        </w:placeholder>
      </w:sdtPr>
      <w:sdtEndPr>
        <w:rPr>
          <w:color w:val="auto"/>
          <w:spacing w:val="0"/>
        </w:rPr>
      </w:sdtEndPr>
      <w:sdtContent>
        <w:p w14:paraId="1ECB1E3C" w14:textId="45C61BB1" w:rsidR="000A717F" w:rsidRDefault="0092743B" w:rsidP="00710214">
          <w:pPr>
            <w:pStyle w:val="BodyText"/>
            <w:spacing w:before="21"/>
            <w:rPr>
              <w:color w:val="424546"/>
              <w:spacing w:val="-6"/>
            </w:rPr>
          </w:pPr>
          <w:r>
            <w:rPr>
              <w:color w:val="424546"/>
              <w:spacing w:val="-6"/>
            </w:rPr>
            <w:t>Saturday 4</w:t>
          </w:r>
          <w:r w:rsidR="00001312">
            <w:rPr>
              <w:color w:val="424546"/>
              <w:spacing w:val="-6"/>
              <w:vertAlign w:val="superscript"/>
            </w:rPr>
            <w:t xml:space="preserve"> </w:t>
          </w:r>
          <w:r>
            <w:rPr>
              <w:color w:val="424546"/>
              <w:spacing w:val="-6"/>
            </w:rPr>
            <w:t>July – Sunday 5 July</w:t>
          </w:r>
        </w:p>
        <w:p w14:paraId="31CEA60E" w14:textId="77777777" w:rsidR="00710214" w:rsidRDefault="000E3414" w:rsidP="00710214">
          <w:pPr>
            <w:pStyle w:val="BodyText"/>
            <w:spacing w:before="21"/>
          </w:pPr>
        </w:p>
      </w:sdtContent>
    </w:sdt>
    <w:sdt>
      <w:sdtPr>
        <w:rPr>
          <w:color w:val="1E4078"/>
          <w:spacing w:val="-6"/>
        </w:rPr>
        <w:id w:val="1843197543"/>
        <w:lock w:val="sdtContentLocked"/>
        <w:placeholder>
          <w:docPart w:val="D97EF6DB1EAC471F92AA8D889BC9F483"/>
        </w:placeholder>
      </w:sdtPr>
      <w:sdtEndPr/>
      <w:sdtContent>
        <w:p w14:paraId="71539CE4" w14:textId="77777777" w:rsidR="000A717F" w:rsidRDefault="00794851" w:rsidP="000E7D31">
          <w:pPr>
            <w:pStyle w:val="Heading1"/>
            <w:ind w:left="0"/>
          </w:pPr>
          <w:r>
            <w:rPr>
              <w:color w:val="1E4078"/>
              <w:spacing w:val="-6"/>
            </w:rPr>
            <w:t>What</w:t>
          </w:r>
          <w:r>
            <w:rPr>
              <w:color w:val="1E4078"/>
              <w:spacing w:val="-10"/>
            </w:rPr>
            <w:t xml:space="preserve"> </w:t>
          </w:r>
          <w:r>
            <w:rPr>
              <w:color w:val="1E4078"/>
              <w:spacing w:val="-6"/>
            </w:rPr>
            <w:t>we</w:t>
          </w:r>
          <w:r>
            <w:rPr>
              <w:color w:val="1E4078"/>
              <w:spacing w:val="-10"/>
            </w:rPr>
            <w:t xml:space="preserve"> </w:t>
          </w:r>
          <w:r>
            <w:rPr>
              <w:color w:val="1E4078"/>
              <w:spacing w:val="-6"/>
            </w:rPr>
            <w:t>are</w:t>
          </w:r>
          <w:r>
            <w:rPr>
              <w:color w:val="1E4078"/>
              <w:spacing w:val="-10"/>
            </w:rPr>
            <w:t xml:space="preserve"> </w:t>
          </w:r>
          <w:r>
            <w:rPr>
              <w:color w:val="1E4078"/>
              <w:spacing w:val="-6"/>
            </w:rPr>
            <w:t>doing</w:t>
          </w:r>
        </w:p>
      </w:sdtContent>
    </w:sdt>
    <w:sdt>
      <w:sdtPr>
        <w:rPr>
          <w:color w:val="424546"/>
          <w:spacing w:val="-6"/>
        </w:rPr>
        <w:id w:val="464780518"/>
        <w:placeholder>
          <w:docPart w:val="D97EF6DB1EAC471F92AA8D889BC9F483"/>
        </w:placeholder>
      </w:sdtPr>
      <w:sdtEndPr>
        <w:rPr>
          <w:spacing w:val="0"/>
        </w:rPr>
      </w:sdtEndPr>
      <w:sdtContent>
        <w:sdt>
          <w:sdtPr>
            <w:rPr>
              <w:color w:val="424546"/>
              <w:spacing w:val="-6"/>
            </w:rPr>
            <w:id w:val="1276825196"/>
            <w:placeholder>
              <w:docPart w:val="3E7587B005944C70B3450E3BB337E922"/>
            </w:placeholder>
          </w:sdtPr>
          <w:sdtEndPr>
            <w:rPr>
              <w:spacing w:val="0"/>
            </w:rPr>
          </w:sdtEndPr>
          <w:sdtContent>
            <w:p w14:paraId="3D82974D" w14:textId="60977512" w:rsidR="00710214" w:rsidRPr="00282F8C" w:rsidRDefault="00FB3F1D" w:rsidP="00710214">
              <w:pPr>
                <w:pStyle w:val="BodyText"/>
                <w:spacing w:before="21" w:line="256" w:lineRule="auto"/>
                <w:ind w:right="23"/>
                <w:rPr>
                  <w:color w:val="424546"/>
                </w:rPr>
              </w:pPr>
              <w:r>
                <w:rPr>
                  <w:color w:val="424546"/>
                  <w:spacing w:val="-6"/>
                </w:rPr>
                <w:t>Installation</w:t>
              </w:r>
              <w:r w:rsidR="007E1FA7">
                <w:rPr>
                  <w:color w:val="424546"/>
                  <w:spacing w:val="-6"/>
                </w:rPr>
                <w:t xml:space="preserve"> </w:t>
              </w:r>
              <w:r>
                <w:rPr>
                  <w:color w:val="424546"/>
                  <w:spacing w:val="-6"/>
                </w:rPr>
                <w:t>of the</w:t>
              </w:r>
              <w:r w:rsidR="007E1FA7">
                <w:rPr>
                  <w:color w:val="424546"/>
                  <w:spacing w:val="-6"/>
                </w:rPr>
                <w:t xml:space="preserve"> </w:t>
              </w:r>
              <w:r w:rsidR="00F96A1F">
                <w:rPr>
                  <w:color w:val="424546"/>
                  <w:spacing w:val="-6"/>
                </w:rPr>
                <w:t>second</w:t>
              </w:r>
              <w:r w:rsidR="007E1FA7">
                <w:rPr>
                  <w:color w:val="424546"/>
                  <w:spacing w:val="-6"/>
                </w:rPr>
                <w:t xml:space="preserve"> of four </w:t>
              </w:r>
              <w:r w:rsidR="00FC4D7F">
                <w:rPr>
                  <w:color w:val="424546"/>
                  <w:spacing w:val="-6"/>
                </w:rPr>
                <w:t xml:space="preserve">large </w:t>
              </w:r>
              <w:r w:rsidR="007E1FA7">
                <w:rPr>
                  <w:color w:val="424546"/>
                  <w:spacing w:val="-6"/>
                </w:rPr>
                <w:t>t</w:t>
              </w:r>
              <w:r>
                <w:rPr>
                  <w:color w:val="424546"/>
                  <w:spacing w:val="-6"/>
                </w:rPr>
                <w:t>ower</w:t>
              </w:r>
              <w:r w:rsidR="007E1FA7">
                <w:rPr>
                  <w:color w:val="424546"/>
                  <w:spacing w:val="-6"/>
                </w:rPr>
                <w:t xml:space="preserve"> cranes on site</w:t>
              </w:r>
              <w:r w:rsidR="00103387">
                <w:rPr>
                  <w:color w:val="424546"/>
                  <w:spacing w:val="-6"/>
                </w:rPr>
                <w:t>.</w:t>
              </w:r>
              <w:r w:rsidR="007E1FA7">
                <w:rPr>
                  <w:color w:val="424546"/>
                  <w:spacing w:val="-6"/>
                </w:rPr>
                <w:t xml:space="preserve"> </w:t>
              </w:r>
            </w:p>
          </w:sdtContent>
        </w:sdt>
        <w:p w14:paraId="2FB6C067" w14:textId="55F34149" w:rsidR="00EC0310" w:rsidRPr="00282F8C" w:rsidRDefault="000E3414" w:rsidP="000E7D31">
          <w:pPr>
            <w:pStyle w:val="BodyText"/>
            <w:spacing w:before="21" w:line="256" w:lineRule="auto"/>
            <w:ind w:right="23"/>
            <w:rPr>
              <w:color w:val="424546"/>
            </w:rPr>
          </w:pPr>
        </w:p>
      </w:sdtContent>
    </w:sdt>
    <w:p w14:paraId="110006B6" w14:textId="77777777" w:rsidR="000A717F" w:rsidRDefault="000A717F" w:rsidP="000E7D31">
      <w:pPr>
        <w:pStyle w:val="BodyText"/>
        <w:spacing w:before="18"/>
      </w:pPr>
    </w:p>
    <w:sdt>
      <w:sdtPr>
        <w:rPr>
          <w:color w:val="1E4078"/>
          <w:spacing w:val="-6"/>
        </w:rPr>
        <w:id w:val="-1899346974"/>
        <w:lock w:val="sdtContentLocked"/>
        <w:placeholder>
          <w:docPart w:val="D97EF6DB1EAC471F92AA8D889BC9F483"/>
        </w:placeholder>
      </w:sdtPr>
      <w:sdtEndPr/>
      <w:sdtContent>
        <w:p w14:paraId="490E3F0C" w14:textId="77777777" w:rsidR="000A717F" w:rsidRDefault="00794851" w:rsidP="000E7D31">
          <w:pPr>
            <w:pStyle w:val="Heading1"/>
            <w:spacing w:before="1"/>
            <w:ind w:left="0"/>
          </w:pPr>
          <w:r>
            <w:rPr>
              <w:color w:val="1E4078"/>
              <w:spacing w:val="-6"/>
            </w:rPr>
            <w:t>What</w:t>
          </w:r>
          <w:r>
            <w:rPr>
              <w:color w:val="1E4078"/>
              <w:spacing w:val="-10"/>
            </w:rPr>
            <w:t xml:space="preserve"> </w:t>
          </w:r>
          <w:r>
            <w:rPr>
              <w:color w:val="1E4078"/>
              <w:spacing w:val="-6"/>
            </w:rPr>
            <w:t>to</w:t>
          </w:r>
          <w:r>
            <w:rPr>
              <w:color w:val="1E4078"/>
              <w:spacing w:val="-10"/>
            </w:rPr>
            <w:t xml:space="preserve"> </w:t>
          </w:r>
          <w:r>
            <w:rPr>
              <w:color w:val="1E4078"/>
              <w:spacing w:val="-6"/>
            </w:rPr>
            <w:t>expect</w:t>
          </w:r>
        </w:p>
      </w:sdtContent>
    </w:sdt>
    <w:sdt>
      <w:sdtPr>
        <w:rPr>
          <w:color w:val="424546"/>
          <w:spacing w:val="-6"/>
        </w:rPr>
        <w:id w:val="-1112657029"/>
        <w:placeholder>
          <w:docPart w:val="B876F70653954D4FBA62D24A2910C86A"/>
        </w:placeholder>
      </w:sdtPr>
      <w:sdtEndPr>
        <w:rPr>
          <w:spacing w:val="0"/>
        </w:rPr>
      </w:sdtEndPr>
      <w:sdtContent>
        <w:sdt>
          <w:sdtPr>
            <w:rPr>
              <w:color w:val="424546"/>
              <w:spacing w:val="-6"/>
            </w:rPr>
            <w:id w:val="1573691587"/>
            <w:placeholder>
              <w:docPart w:val="D2D4BA9EC59E4AED839EEE9F975EEC49"/>
            </w:placeholder>
          </w:sdtPr>
          <w:sdtEndPr>
            <w:rPr>
              <w:spacing w:val="0"/>
            </w:rPr>
          </w:sdtEndPr>
          <w:sdtContent>
            <w:p w14:paraId="46B9A958" w14:textId="03A889EE" w:rsidR="007E1FA7" w:rsidRPr="007E1FA7" w:rsidRDefault="00F62240" w:rsidP="007E1FA7">
              <w:pPr>
                <w:pStyle w:val="BodyText"/>
                <w:spacing w:before="21" w:line="256" w:lineRule="auto"/>
                <w:ind w:right="23"/>
                <w:rPr>
                  <w:b/>
                  <w:bCs/>
                  <w:color w:val="424546"/>
                  <w:spacing w:val="-6"/>
                  <w:lang w:val="en-GB"/>
                </w:rPr>
              </w:pPr>
              <w:r>
                <w:rPr>
                  <w:color w:val="424546"/>
                  <w:spacing w:val="-6"/>
                </w:rPr>
                <w:t>We will put t</w:t>
              </w:r>
              <w:r w:rsidR="007E1FA7" w:rsidRPr="00FB3F1D">
                <w:rPr>
                  <w:color w:val="424546"/>
                  <w:spacing w:val="-6"/>
                  <w:lang w:val="en-GB"/>
                </w:rPr>
                <w:t>he tower crane together </w:t>
              </w:r>
              <w:r w:rsidR="00A25073">
                <w:rPr>
                  <w:color w:val="424546"/>
                  <w:spacing w:val="-6"/>
                  <w:lang w:val="en-GB"/>
                </w:rPr>
                <w:t xml:space="preserve">on site </w:t>
              </w:r>
              <w:r w:rsidR="007E1FA7" w:rsidRPr="00FB3F1D">
                <w:rPr>
                  <w:color w:val="424546"/>
                  <w:spacing w:val="-6"/>
                  <w:lang w:val="en-GB"/>
                </w:rPr>
                <w:t>using a mobile crane. </w:t>
              </w:r>
              <w:r w:rsidR="00A25073">
                <w:rPr>
                  <w:color w:val="424546"/>
                  <w:spacing w:val="-6"/>
                  <w:lang w:val="en-GB"/>
                </w:rPr>
                <w:t xml:space="preserve">HGVs will </w:t>
              </w:r>
              <w:r w:rsidR="007E1FA7" w:rsidRPr="007E1FA7">
                <w:rPr>
                  <w:color w:val="424546"/>
                  <w:spacing w:val="-6"/>
                  <w:lang w:val="en-GB"/>
                </w:rPr>
                <w:t>deliver the components of the crane during normal working hours</w:t>
              </w:r>
              <w:r w:rsidR="00F141BF">
                <w:rPr>
                  <w:color w:val="424546"/>
                  <w:spacing w:val="-6"/>
                  <w:lang w:val="en-GB"/>
                </w:rPr>
                <w:t xml:space="preserve"> and on </w:t>
              </w:r>
              <w:r w:rsidR="007E1FA7" w:rsidRPr="00282CBA">
                <w:rPr>
                  <w:spacing w:val="-6"/>
                  <w:lang w:val="en-GB"/>
                </w:rPr>
                <w:t>Sunday</w:t>
              </w:r>
              <w:r w:rsidR="0069497A" w:rsidRPr="00282CBA">
                <w:rPr>
                  <w:spacing w:val="-6"/>
                  <w:lang w:val="en-GB"/>
                </w:rPr>
                <w:t xml:space="preserve"> </w:t>
              </w:r>
              <w:r w:rsidR="00282CBA" w:rsidRPr="00282CBA">
                <w:rPr>
                  <w:spacing w:val="-6"/>
                  <w:lang w:val="en-GB"/>
                </w:rPr>
                <w:t xml:space="preserve">(8am – 6pm) </w:t>
              </w:r>
              <w:r w:rsidR="007E1FA7" w:rsidRPr="007E1FA7">
                <w:rPr>
                  <w:color w:val="424546"/>
                  <w:spacing w:val="-6"/>
                  <w:lang w:val="en-GB"/>
                </w:rPr>
                <w:t>They will arrive on site </w:t>
              </w:r>
              <w:r w:rsidR="00F141BF">
                <w:rPr>
                  <w:color w:val="424546"/>
                  <w:spacing w:val="-6"/>
                  <w:lang w:val="en-GB"/>
                </w:rPr>
                <w:t>on</w:t>
              </w:r>
              <w:r w:rsidR="007E1FA7" w:rsidRPr="007E1FA7">
                <w:rPr>
                  <w:color w:val="424546"/>
                  <w:spacing w:val="-6"/>
                  <w:lang w:val="en-GB"/>
                </w:rPr>
                <w:t xml:space="preserve"> </w:t>
              </w:r>
              <w:r w:rsidRPr="007E1FA7">
                <w:rPr>
                  <w:color w:val="424546"/>
                  <w:spacing w:val="-6"/>
                  <w:lang w:val="en-GB"/>
                </w:rPr>
                <w:t>Friday,</w:t>
              </w:r>
              <w:r>
                <w:rPr>
                  <w:color w:val="424546"/>
                  <w:spacing w:val="-6"/>
                  <w:lang w:val="en-GB"/>
                </w:rPr>
                <w:t xml:space="preserve"> and</w:t>
              </w:r>
              <w:r w:rsidR="007E1FA7" w:rsidRPr="007E1FA7">
                <w:rPr>
                  <w:color w:val="424546"/>
                  <w:spacing w:val="-6"/>
                  <w:lang w:val="en-GB"/>
                </w:rPr>
                <w:t xml:space="preserve"> </w:t>
              </w:r>
              <w:r w:rsidR="0069497A">
                <w:rPr>
                  <w:color w:val="424546"/>
                  <w:spacing w:val="-6"/>
                  <w:lang w:val="en-GB"/>
                </w:rPr>
                <w:t>we will assemble ov</w:t>
              </w:r>
              <w:r w:rsidR="007E1FA7" w:rsidRPr="007E1FA7">
                <w:rPr>
                  <w:color w:val="424546"/>
                  <w:spacing w:val="-6"/>
                  <w:lang w:val="en-GB"/>
                </w:rPr>
                <w:t xml:space="preserve">er the weekend. Once we </w:t>
              </w:r>
              <w:r>
                <w:rPr>
                  <w:color w:val="424546"/>
                  <w:spacing w:val="-6"/>
                  <w:lang w:val="en-GB"/>
                </w:rPr>
                <w:t xml:space="preserve">complete the </w:t>
              </w:r>
              <w:r w:rsidR="007E1FA7" w:rsidRPr="007E1FA7">
                <w:rPr>
                  <w:color w:val="424546"/>
                  <w:spacing w:val="-6"/>
                  <w:lang w:val="en-GB"/>
                </w:rPr>
                <w:t>assembl</w:t>
              </w:r>
              <w:r>
                <w:rPr>
                  <w:color w:val="424546"/>
                  <w:spacing w:val="-6"/>
                  <w:lang w:val="en-GB"/>
                </w:rPr>
                <w:t>y</w:t>
              </w:r>
              <w:r w:rsidR="007E1FA7" w:rsidRPr="007E1FA7">
                <w:rPr>
                  <w:color w:val="424546"/>
                  <w:spacing w:val="-6"/>
                  <w:lang w:val="en-GB"/>
                </w:rPr>
                <w:t> </w:t>
              </w:r>
              <w:r>
                <w:rPr>
                  <w:color w:val="424546"/>
                  <w:spacing w:val="-6"/>
                  <w:lang w:val="en-GB"/>
                </w:rPr>
                <w:t xml:space="preserve">of </w:t>
              </w:r>
              <w:r w:rsidR="007E1FA7" w:rsidRPr="007E1FA7">
                <w:rPr>
                  <w:color w:val="424546"/>
                  <w:spacing w:val="-6"/>
                  <w:lang w:val="en-GB"/>
                </w:rPr>
                <w:t>the tower crane, we will dismantle and remove the mobile crane from site.</w:t>
              </w:r>
              <w:r w:rsidR="007E1FA7" w:rsidRPr="007E1FA7">
                <w:rPr>
                  <w:b/>
                  <w:bCs/>
                  <w:color w:val="424546"/>
                  <w:spacing w:val="-6"/>
                  <w:lang w:val="en-GB"/>
                </w:rPr>
                <w:t> </w:t>
              </w:r>
            </w:p>
            <w:p w14:paraId="5E53FDA9" w14:textId="5BA25D20" w:rsidR="00710214" w:rsidRPr="00EC0310" w:rsidRDefault="000E3414" w:rsidP="00710214">
              <w:pPr>
                <w:pStyle w:val="BodyText"/>
                <w:spacing w:before="21" w:line="256" w:lineRule="auto"/>
                <w:ind w:right="23"/>
                <w:rPr>
                  <w:color w:val="424546"/>
                </w:rPr>
              </w:pPr>
            </w:p>
          </w:sdtContent>
        </w:sdt>
        <w:p w14:paraId="42957B69" w14:textId="57371795" w:rsidR="00EC0310" w:rsidRPr="00EC0310" w:rsidRDefault="000E3414" w:rsidP="000E7D31">
          <w:pPr>
            <w:pStyle w:val="BodyText"/>
            <w:spacing w:before="21" w:line="256" w:lineRule="auto"/>
            <w:ind w:right="23"/>
            <w:rPr>
              <w:color w:val="424546"/>
            </w:rPr>
          </w:pPr>
        </w:p>
      </w:sdtContent>
    </w:sdt>
    <w:p w14:paraId="7BAC52FE" w14:textId="77777777" w:rsidR="00FD10A4" w:rsidRDefault="00FD10A4" w:rsidP="000E7D31">
      <w:pPr>
        <w:pStyle w:val="BodyText"/>
        <w:spacing w:line="256" w:lineRule="auto"/>
      </w:pPr>
      <w:r>
        <w:rPr>
          <w:color w:val="424546"/>
          <w:spacing w:val="-6"/>
          <w:position w:val="-3"/>
        </w:rPr>
        <w:br w:type="column"/>
      </w:r>
      <w:sdt>
        <w:sdtPr>
          <w:rPr>
            <w:color w:val="424546"/>
            <w:spacing w:val="-6"/>
            <w:position w:val="-3"/>
          </w:rPr>
          <w:id w:val="1545712116"/>
          <w:lock w:val="sdtContentLocked"/>
          <w:placeholder>
            <w:docPart w:val="D97EF6DB1EAC471F92AA8D889BC9F483"/>
          </w:placeholder>
        </w:sdtPr>
        <w:sdtEndPr>
          <w:rPr>
            <w:spacing w:val="0"/>
            <w:position w:val="0"/>
          </w:rPr>
        </w:sdtEndPr>
        <w:sdtContent>
          <w:r>
            <w:rPr>
              <w:color w:val="424546"/>
            </w:rPr>
            <w:t>We</w:t>
          </w:r>
          <w:r>
            <w:rPr>
              <w:color w:val="424546"/>
              <w:spacing w:val="-15"/>
            </w:rPr>
            <w:t xml:space="preserve"> </w:t>
          </w:r>
          <w:r>
            <w:rPr>
              <w:color w:val="424546"/>
            </w:rPr>
            <w:t>are</w:t>
          </w:r>
          <w:r>
            <w:rPr>
              <w:color w:val="424546"/>
              <w:spacing w:val="-14"/>
            </w:rPr>
            <w:t xml:space="preserve"> </w:t>
          </w:r>
          <w:r>
            <w:rPr>
              <w:color w:val="424546"/>
            </w:rPr>
            <w:t>committed</w:t>
          </w:r>
          <w:r>
            <w:rPr>
              <w:color w:val="424546"/>
              <w:spacing w:val="-14"/>
            </w:rPr>
            <w:t xml:space="preserve"> </w:t>
          </w:r>
          <w:r>
            <w:rPr>
              <w:color w:val="424546"/>
            </w:rPr>
            <w:t>to</w:t>
          </w:r>
          <w:r>
            <w:rPr>
              <w:color w:val="424546"/>
              <w:spacing w:val="-15"/>
            </w:rPr>
            <w:t xml:space="preserve"> </w:t>
          </w:r>
          <w:r>
            <w:rPr>
              <w:color w:val="424546"/>
            </w:rPr>
            <w:t>keeping</w:t>
          </w:r>
          <w:r>
            <w:rPr>
              <w:color w:val="424546"/>
              <w:spacing w:val="-14"/>
            </w:rPr>
            <w:t xml:space="preserve"> </w:t>
          </w:r>
          <w:r>
            <w:rPr>
              <w:color w:val="424546"/>
            </w:rPr>
            <w:t>you</w:t>
          </w:r>
          <w:r>
            <w:rPr>
              <w:color w:val="424546"/>
              <w:spacing w:val="-14"/>
            </w:rPr>
            <w:t xml:space="preserve"> </w:t>
          </w:r>
          <w:r>
            <w:rPr>
              <w:color w:val="424546"/>
            </w:rPr>
            <w:t xml:space="preserve">informed </w:t>
          </w:r>
          <w:r>
            <w:rPr>
              <w:color w:val="424546"/>
              <w:spacing w:val="-6"/>
            </w:rPr>
            <w:t>about</w:t>
          </w:r>
          <w:r>
            <w:rPr>
              <w:color w:val="424546"/>
              <w:spacing w:val="-14"/>
            </w:rPr>
            <w:t xml:space="preserve"> </w:t>
          </w:r>
          <w:r>
            <w:rPr>
              <w:color w:val="424546"/>
              <w:spacing w:val="-6"/>
            </w:rPr>
            <w:t>work</w:t>
          </w:r>
          <w:r>
            <w:rPr>
              <w:color w:val="424546"/>
              <w:spacing w:val="-14"/>
            </w:rPr>
            <w:t xml:space="preserve"> </w:t>
          </w:r>
          <w:r>
            <w:rPr>
              <w:color w:val="424546"/>
              <w:spacing w:val="-6"/>
            </w:rPr>
            <w:t>on</w:t>
          </w:r>
          <w:r>
            <w:rPr>
              <w:color w:val="424546"/>
              <w:spacing w:val="-14"/>
            </w:rPr>
            <w:t xml:space="preserve"> </w:t>
          </w:r>
          <w:r>
            <w:rPr>
              <w:color w:val="424546"/>
              <w:spacing w:val="-6"/>
            </w:rPr>
            <w:t>HS2.</w:t>
          </w:r>
          <w:r>
            <w:rPr>
              <w:color w:val="424546"/>
              <w:spacing w:val="-14"/>
            </w:rPr>
            <w:t xml:space="preserve"> </w:t>
          </w:r>
          <w:r>
            <w:rPr>
              <w:color w:val="424546"/>
              <w:spacing w:val="-6"/>
            </w:rPr>
            <w:t>This</w:t>
          </w:r>
          <w:r>
            <w:rPr>
              <w:color w:val="424546"/>
              <w:spacing w:val="-14"/>
            </w:rPr>
            <w:t xml:space="preserve"> </w:t>
          </w:r>
          <w:r>
            <w:rPr>
              <w:color w:val="424546"/>
              <w:spacing w:val="-6"/>
            </w:rPr>
            <w:t>includes</w:t>
          </w:r>
          <w:r>
            <w:rPr>
              <w:color w:val="424546"/>
              <w:spacing w:val="-14"/>
            </w:rPr>
            <w:t xml:space="preserve"> </w:t>
          </w:r>
          <w:r>
            <w:rPr>
              <w:color w:val="424546"/>
              <w:spacing w:val="-6"/>
            </w:rPr>
            <w:t>ensuring</w:t>
          </w:r>
          <w:r>
            <w:rPr>
              <w:color w:val="424546"/>
              <w:spacing w:val="-14"/>
            </w:rPr>
            <w:t xml:space="preserve"> </w:t>
          </w:r>
          <w:r>
            <w:rPr>
              <w:color w:val="424546"/>
              <w:spacing w:val="-6"/>
            </w:rPr>
            <w:t xml:space="preserve">you </w:t>
          </w:r>
          <w:r>
            <w:rPr>
              <w:color w:val="424546"/>
              <w:spacing w:val="-4"/>
            </w:rPr>
            <w:t>know</w:t>
          </w:r>
          <w:r>
            <w:rPr>
              <w:color w:val="424546"/>
              <w:spacing w:val="-14"/>
            </w:rPr>
            <w:t xml:space="preserve"> </w:t>
          </w:r>
          <w:r>
            <w:rPr>
              <w:color w:val="424546"/>
              <w:spacing w:val="-4"/>
            </w:rPr>
            <w:t>what</w:t>
          </w:r>
          <w:r>
            <w:rPr>
              <w:color w:val="424546"/>
              <w:spacing w:val="-14"/>
            </w:rPr>
            <w:t xml:space="preserve"> </w:t>
          </w:r>
          <w:r>
            <w:rPr>
              <w:color w:val="424546"/>
              <w:spacing w:val="-4"/>
            </w:rPr>
            <w:t>to</w:t>
          </w:r>
          <w:r>
            <w:rPr>
              <w:color w:val="424546"/>
              <w:spacing w:val="-14"/>
            </w:rPr>
            <w:t xml:space="preserve"> </w:t>
          </w:r>
          <w:r>
            <w:rPr>
              <w:color w:val="424546"/>
              <w:spacing w:val="-4"/>
            </w:rPr>
            <w:t>expect</w:t>
          </w:r>
          <w:r>
            <w:rPr>
              <w:color w:val="424546"/>
              <w:spacing w:val="-14"/>
            </w:rPr>
            <w:t xml:space="preserve"> </w:t>
          </w:r>
          <w:r>
            <w:rPr>
              <w:color w:val="424546"/>
              <w:spacing w:val="-4"/>
            </w:rPr>
            <w:t>and</w:t>
          </w:r>
          <w:r>
            <w:rPr>
              <w:color w:val="424546"/>
              <w:spacing w:val="-14"/>
            </w:rPr>
            <w:t xml:space="preserve"> </w:t>
          </w:r>
          <w:r>
            <w:rPr>
              <w:color w:val="424546"/>
              <w:spacing w:val="-4"/>
            </w:rPr>
            <w:t>when</w:t>
          </w:r>
          <w:r>
            <w:rPr>
              <w:color w:val="424546"/>
              <w:spacing w:val="-14"/>
            </w:rPr>
            <w:t xml:space="preserve"> </w:t>
          </w:r>
          <w:r>
            <w:rPr>
              <w:color w:val="424546"/>
              <w:spacing w:val="-4"/>
            </w:rPr>
            <w:t>to</w:t>
          </w:r>
          <w:r>
            <w:rPr>
              <w:color w:val="424546"/>
              <w:spacing w:val="-14"/>
            </w:rPr>
            <w:t xml:space="preserve"> </w:t>
          </w:r>
          <w:r>
            <w:rPr>
              <w:color w:val="424546"/>
              <w:spacing w:val="-4"/>
            </w:rPr>
            <w:t>expect</w:t>
          </w:r>
          <w:r>
            <w:rPr>
              <w:color w:val="424546"/>
              <w:spacing w:val="-14"/>
            </w:rPr>
            <w:t xml:space="preserve"> </w:t>
          </w:r>
          <w:r>
            <w:rPr>
              <w:color w:val="424546"/>
              <w:spacing w:val="-4"/>
            </w:rPr>
            <w:t>it,</w:t>
          </w:r>
          <w:r>
            <w:rPr>
              <w:color w:val="424546"/>
              <w:spacing w:val="-14"/>
            </w:rPr>
            <w:t xml:space="preserve"> </w:t>
          </w:r>
          <w:r>
            <w:rPr>
              <w:color w:val="424546"/>
              <w:spacing w:val="-4"/>
            </w:rPr>
            <w:t>as well</w:t>
          </w:r>
          <w:r>
            <w:rPr>
              <w:color w:val="424546"/>
              <w:spacing w:val="-12"/>
            </w:rPr>
            <w:t xml:space="preserve"> </w:t>
          </w:r>
          <w:r>
            <w:rPr>
              <w:color w:val="424546"/>
              <w:spacing w:val="-4"/>
            </w:rPr>
            <w:t>as</w:t>
          </w:r>
          <w:r>
            <w:rPr>
              <w:color w:val="424546"/>
              <w:spacing w:val="-12"/>
            </w:rPr>
            <w:t xml:space="preserve"> </w:t>
          </w:r>
          <w:r>
            <w:rPr>
              <w:color w:val="424546"/>
              <w:spacing w:val="-4"/>
            </w:rPr>
            <w:t>how</w:t>
          </w:r>
          <w:r>
            <w:rPr>
              <w:color w:val="424546"/>
              <w:spacing w:val="-12"/>
            </w:rPr>
            <w:t xml:space="preserve"> </w:t>
          </w:r>
          <w:r>
            <w:rPr>
              <w:color w:val="424546"/>
              <w:spacing w:val="-4"/>
            </w:rPr>
            <w:t>we</w:t>
          </w:r>
          <w:r>
            <w:rPr>
              <w:color w:val="424546"/>
              <w:spacing w:val="-12"/>
            </w:rPr>
            <w:t xml:space="preserve"> </w:t>
          </w:r>
          <w:r>
            <w:rPr>
              <w:color w:val="424546"/>
              <w:spacing w:val="-4"/>
            </w:rPr>
            <w:t>can</w:t>
          </w:r>
          <w:r>
            <w:rPr>
              <w:color w:val="424546"/>
              <w:spacing w:val="-12"/>
            </w:rPr>
            <w:t xml:space="preserve"> </w:t>
          </w:r>
          <w:r>
            <w:rPr>
              <w:color w:val="424546"/>
              <w:spacing w:val="-4"/>
            </w:rPr>
            <w:t>help</w:t>
          </w:r>
          <w:r>
            <w:rPr>
              <w:color w:val="424546"/>
              <w:spacing w:val="-12"/>
            </w:rPr>
            <w:t xml:space="preserve"> </w:t>
          </w:r>
          <w:r>
            <w:rPr>
              <w:color w:val="424546"/>
              <w:spacing w:val="-4"/>
            </w:rPr>
            <w:t>you.</w:t>
          </w:r>
          <w:r>
            <w:rPr>
              <w:color w:val="424546"/>
              <w:spacing w:val="-12"/>
            </w:rPr>
            <w:t xml:space="preserve"> </w:t>
          </w:r>
          <w:r>
            <w:rPr>
              <w:color w:val="424546"/>
              <w:spacing w:val="-4"/>
            </w:rPr>
            <w:t>Should</w:t>
          </w:r>
          <w:r>
            <w:rPr>
              <w:color w:val="424546"/>
              <w:spacing w:val="-12"/>
            </w:rPr>
            <w:t xml:space="preserve"> </w:t>
          </w:r>
          <w:r>
            <w:rPr>
              <w:color w:val="424546"/>
              <w:spacing w:val="-4"/>
            </w:rPr>
            <w:t>you</w:t>
          </w:r>
          <w:r>
            <w:rPr>
              <w:color w:val="424546"/>
              <w:spacing w:val="-12"/>
            </w:rPr>
            <w:t xml:space="preserve"> </w:t>
          </w:r>
          <w:r>
            <w:rPr>
              <w:color w:val="424546"/>
              <w:spacing w:val="-4"/>
            </w:rPr>
            <w:t xml:space="preserve">have </w:t>
          </w:r>
          <w:r>
            <w:rPr>
              <w:color w:val="424546"/>
              <w:spacing w:val="-2"/>
            </w:rPr>
            <w:t>any</w:t>
          </w:r>
          <w:r>
            <w:rPr>
              <w:color w:val="424546"/>
              <w:spacing w:val="-10"/>
            </w:rPr>
            <w:t xml:space="preserve"> </w:t>
          </w:r>
          <w:r>
            <w:rPr>
              <w:color w:val="424546"/>
              <w:spacing w:val="-2"/>
            </w:rPr>
            <w:t>questions</w:t>
          </w:r>
          <w:r>
            <w:rPr>
              <w:color w:val="424546"/>
              <w:spacing w:val="-10"/>
            </w:rPr>
            <w:t xml:space="preserve"> </w:t>
          </w:r>
          <w:r>
            <w:rPr>
              <w:color w:val="424546"/>
              <w:spacing w:val="-2"/>
            </w:rPr>
            <w:t>or</w:t>
          </w:r>
          <w:r>
            <w:rPr>
              <w:color w:val="424546"/>
              <w:spacing w:val="-10"/>
            </w:rPr>
            <w:t xml:space="preserve"> </w:t>
          </w:r>
          <w:r>
            <w:rPr>
              <w:color w:val="424546"/>
              <w:spacing w:val="-2"/>
            </w:rPr>
            <w:t>concerns</w:t>
          </w:r>
          <w:r>
            <w:rPr>
              <w:color w:val="424546"/>
              <w:spacing w:val="-10"/>
            </w:rPr>
            <w:t xml:space="preserve"> </w:t>
          </w:r>
          <w:r>
            <w:rPr>
              <w:color w:val="424546"/>
              <w:spacing w:val="-2"/>
            </w:rPr>
            <w:t>about</w:t>
          </w:r>
          <w:r>
            <w:rPr>
              <w:color w:val="424546"/>
              <w:spacing w:val="-10"/>
            </w:rPr>
            <w:t xml:space="preserve"> </w:t>
          </w:r>
          <w:r>
            <w:rPr>
              <w:color w:val="424546"/>
              <w:spacing w:val="-2"/>
            </w:rPr>
            <w:t>our</w:t>
          </w:r>
          <w:r>
            <w:rPr>
              <w:color w:val="424546"/>
              <w:spacing w:val="-10"/>
            </w:rPr>
            <w:t xml:space="preserve"> </w:t>
          </w:r>
          <w:r>
            <w:rPr>
              <w:color w:val="424546"/>
              <w:spacing w:val="-2"/>
            </w:rPr>
            <w:t xml:space="preserve">works </w:t>
          </w:r>
          <w:r>
            <w:rPr>
              <w:color w:val="424546"/>
            </w:rPr>
            <w:t>you can contact us by:</w:t>
          </w:r>
        </w:sdtContent>
      </w:sdt>
    </w:p>
    <w:sdt>
      <w:sdtPr>
        <w:rPr>
          <w:b/>
          <w:bCs/>
        </w:rPr>
        <w:id w:val="1987510387"/>
        <w:lock w:val="sdtContentLocked"/>
        <w:placeholder>
          <w:docPart w:val="D97EF6DB1EAC471F92AA8D889BC9F483"/>
        </w:placeholder>
      </w:sdtPr>
      <w:sdtEndPr>
        <w:rPr>
          <w:color w:val="1E4078"/>
          <w:spacing w:val="-2"/>
        </w:rPr>
      </w:sdtEndPr>
      <w:sdtContent>
        <w:p w14:paraId="1CF8D10A" w14:textId="77777777" w:rsidR="00FD10A4" w:rsidRDefault="00F2478E" w:rsidP="000E7D31">
          <w:pPr>
            <w:pStyle w:val="BodyText"/>
          </w:pPr>
          <w:r>
            <w:rPr>
              <w:b/>
              <w:noProof/>
            </w:rPr>
            <mc:AlternateContent>
              <mc:Choice Requires="wpg">
                <w:drawing>
                  <wp:anchor distT="0" distB="0" distL="0" distR="0" simplePos="0" relativeHeight="15729664" behindDoc="0" locked="0" layoutInCell="1" allowOverlap="1" wp14:anchorId="45E4D346" wp14:editId="7689FB91">
                    <wp:simplePos x="0" y="0"/>
                    <wp:positionH relativeFrom="page">
                      <wp:posOffset>3999865</wp:posOffset>
                    </wp:positionH>
                    <wp:positionV relativeFrom="paragraph">
                      <wp:posOffset>169916</wp:posOffset>
                    </wp:positionV>
                    <wp:extent cx="338455" cy="338455"/>
                    <wp:effectExtent l="0" t="0" r="4445" b="4445"/>
                    <wp:wrapNone/>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8455" cy="338455"/>
                              <a:chOff x="0" y="0"/>
                              <a:chExt cx="338455" cy="338455"/>
                            </a:xfrm>
                          </wpg:grpSpPr>
                          <wps:wsp>
                            <wps:cNvPr id="9" name="Graphic 9"/>
                            <wps:cNvSpPr/>
                            <wps:spPr>
                              <a:xfrm>
                                <a:off x="0" y="0"/>
                                <a:ext cx="338455" cy="338455"/>
                              </a:xfrm>
                              <a:prstGeom prst="ellipse">
                                <a:avLst/>
                              </a:prstGeom>
                              <a:solidFill>
                                <a:srgbClr val="1E4078"/>
                              </a:solidFill>
                            </wps:spPr>
                            <wps:bodyPr wrap="square" lIns="0" tIns="0" rIns="0" bIns="0" rtlCol="0">
                              <a:prstTxWarp prst="textNoShape">
                                <a:avLst/>
                              </a:prstTxWarp>
                              <a:noAutofit/>
                            </wps:bodyPr>
                          </wps:wsp>
                          <pic:pic xmlns:pic="http://schemas.openxmlformats.org/drawingml/2006/picture">
                            <pic:nvPicPr>
                              <pic:cNvPr id="10" name="Image 10"/>
                              <pic:cNvPicPr/>
                            </pic:nvPicPr>
                            <pic:blipFill>
                              <a:blip r:embed="rId18">
                                <a:extLst>
                                  <a:ext uri="{96DAC541-7B7A-43D3-8B79-37D633B846F1}">
                                    <asvg:svgBlip xmlns:asvg="http://schemas.microsoft.com/office/drawing/2016/SVG/main" r:embed="rId19"/>
                                  </a:ext>
                                </a:extLst>
                              </a:blip>
                              <a:srcRect/>
                              <a:stretch/>
                            </pic:blipFill>
                            <pic:spPr>
                              <a:xfrm>
                                <a:off x="80322" y="80232"/>
                                <a:ext cx="177965" cy="177965"/>
                              </a:xfrm>
                              <a:prstGeom prst="rect">
                                <a:avLst/>
                              </a:prstGeom>
                            </pic:spPr>
                          </pic:pic>
                        </wpg:wgp>
                      </a:graphicData>
                    </a:graphic>
                  </wp:anchor>
                </w:drawing>
              </mc:Choice>
              <mc:Fallback>
                <w:pict>
                  <v:group w14:anchorId="13019080" id="Group 8" o:spid="_x0000_s1026" style="position:absolute;margin-left:314.95pt;margin-top:13.4pt;width:26.65pt;height:26.65pt;z-index:15729664;mso-wrap-distance-left:0;mso-wrap-distance-right:0;mso-position-horizontal-relative:page" coordsize="338455,338455"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">
                    <v:oval id="Graphic 9" o:spid="_x0000_s1027" style="position:absolute;width:338455;height:3384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" fillcolor="#1e4078" stroked="f">
                      <v:textbox inset="0,0,0,0"/>
                    </v:oval>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0" o:spid="_x0000_s1028" type="#_x0000_t75" style="position:absolute;left:80322;top:80232;width:177965;height:1779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">
                      <v:imagedata r:id="rId20" o:title=""/>
                    </v:shape>
                    <w10:wrap anchorx="page"/>
                  </v:group>
                </w:pict>
              </mc:Fallback>
            </mc:AlternateContent>
          </w:r>
        </w:p>
        <w:p w14:paraId="10781C5E" w14:textId="77777777" w:rsidR="00F2478E" w:rsidRDefault="00F604EA" w:rsidP="000E7D31">
          <w:pPr>
            <w:spacing w:after="480"/>
            <w:ind w:firstLine="720"/>
            <w:rPr>
              <w:b/>
            </w:rPr>
          </w:pPr>
          <w:r>
            <w:rPr>
              <w:b/>
              <w:noProof/>
            </w:rPr>
            <mc:AlternateContent>
              <mc:Choice Requires="wpg">
                <w:drawing>
                  <wp:anchor distT="0" distB="0" distL="0" distR="0" simplePos="0" relativeHeight="15728639" behindDoc="0" locked="0" layoutInCell="1" allowOverlap="1" wp14:anchorId="2684F365" wp14:editId="557A3E22">
                    <wp:simplePos x="0" y="0"/>
                    <wp:positionH relativeFrom="column">
                      <wp:align>left</wp:align>
                    </wp:positionH>
                    <wp:positionV relativeFrom="paragraph">
                      <wp:posOffset>427382</wp:posOffset>
                    </wp:positionV>
                    <wp:extent cx="338455" cy="338455"/>
                    <wp:effectExtent l="0" t="0" r="4445" b="4445"/>
                    <wp:wrapNone/>
                    <wp:docPr id="688477673" name="Group 6884776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8455" cy="338455"/>
                              <a:chOff x="0" y="0"/>
                              <a:chExt cx="338455" cy="338455"/>
                            </a:xfrm>
                          </wpg:grpSpPr>
                          <wps:wsp>
                            <wps:cNvPr id="25411562" name="Graphic 9"/>
                            <wps:cNvSpPr/>
                            <wps:spPr>
                              <a:xfrm>
                                <a:off x="0" y="0"/>
                                <a:ext cx="338455" cy="338455"/>
                              </a:xfrm>
                              <a:prstGeom prst="ellipse">
                                <a:avLst/>
                              </a:prstGeom>
                              <a:solidFill>
                                <a:srgbClr val="1E4078"/>
                              </a:solidFill>
                            </wps:spPr>
                            <wps:bodyPr wrap="square" lIns="0" tIns="0" rIns="0" bIns="0" rtlCol="0">
                              <a:prstTxWarp prst="textNoShape">
                                <a:avLst/>
                              </a:prstTxWarp>
                              <a:noAutofit/>
                            </wps:bodyPr>
                          </wps:wsp>
                          <pic:pic xmlns:pic="http://schemas.openxmlformats.org/drawingml/2006/picture">
                            <pic:nvPicPr>
                              <pic:cNvPr id="195799143" name="Image 10"/>
                              <pic:cNvPicPr/>
                            </pic:nvPicPr>
                            <pic:blipFill>
                              <a:blip r:embed="rId21">
                                <a:extLst>
                                  <a:ext uri="{96DAC541-7B7A-43D3-8B79-37D633B846F1}">
                                    <asvg:svgBlip xmlns:asvg="http://schemas.microsoft.com/office/drawing/2016/SVG/main" r:embed="rId22"/>
                                  </a:ext>
                                </a:extLst>
                              </a:blip>
                              <a:srcRect/>
                              <a:stretch/>
                            </pic:blipFill>
                            <pic:spPr>
                              <a:xfrm>
                                <a:off x="59751" y="59661"/>
                                <a:ext cx="219108" cy="219108"/>
                              </a:xfrm>
                              <a:prstGeom prst="rect">
                                <a:avLst/>
                              </a:prstGeom>
                            </pic:spPr>
                          </pic:pic>
                        </wpg:wgp>
                      </a:graphicData>
                    </a:graphic>
                  </wp:anchor>
                </w:drawing>
              </mc:Choice>
              <mc:Fallback>
                <w:pict>
                  <v:group w14:anchorId="4440635C" id="Group 688477673" o:spid="_x0000_s1026" style="position:absolute;margin-left:0;margin-top:33.65pt;width:26.65pt;height:26.65pt;z-index:15728639;mso-wrap-distance-left:0;mso-wrap-distance-right:0;mso-position-horizontal:left" coordsize="338455,338455"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">
                    <v:oval id="Graphic 9" o:spid="_x0000_s1027" style="position:absolute;width:338455;height:3384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" fillcolor="#1e4078" stroked="f">
                      <v:textbox inset="0,0,0,0"/>
                    </v:oval>
                    <v:shape id="Image 10" o:spid="_x0000_s1028" type="#_x0000_t75" style="position:absolute;left:59751;top:59661;width:219108;height:219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">
                      <v:imagedata r:id="rId23" o:title=""/>
                    </v:shape>
                  </v:group>
                </w:pict>
              </mc:Fallback>
            </mc:AlternateContent>
          </w:r>
          <w:r w:rsidR="00FD10A4">
            <w:rPr>
              <w:color w:val="424546"/>
              <w:spacing w:val="-6"/>
            </w:rPr>
            <w:t>Freephone</w:t>
          </w:r>
          <w:r w:rsidR="00FD10A4">
            <w:rPr>
              <w:color w:val="424546"/>
              <w:spacing w:val="-15"/>
            </w:rPr>
            <w:t xml:space="preserve"> </w:t>
          </w:r>
          <w:r w:rsidR="00FD10A4">
            <w:rPr>
              <w:b/>
              <w:color w:val="1E4078"/>
              <w:spacing w:val="-6"/>
            </w:rPr>
            <w:t>08081</w:t>
          </w:r>
          <w:r w:rsidR="00FD10A4">
            <w:rPr>
              <w:b/>
              <w:color w:val="1E4078"/>
              <w:spacing w:val="-13"/>
            </w:rPr>
            <w:t xml:space="preserve"> </w:t>
          </w:r>
          <w:r w:rsidR="00FD10A4">
            <w:rPr>
              <w:b/>
              <w:color w:val="1E4078"/>
              <w:spacing w:val="-6"/>
            </w:rPr>
            <w:t>434</w:t>
          </w:r>
          <w:r w:rsidR="00FD10A4">
            <w:rPr>
              <w:b/>
              <w:color w:val="1E4078"/>
              <w:spacing w:val="-12"/>
            </w:rPr>
            <w:t xml:space="preserve"> </w:t>
          </w:r>
          <w:r w:rsidR="00FD10A4">
            <w:rPr>
              <w:b/>
              <w:color w:val="1E4078"/>
              <w:spacing w:val="-6"/>
            </w:rPr>
            <w:t>434</w:t>
          </w:r>
        </w:p>
        <w:p w14:paraId="6AE4EA4F" w14:textId="77777777" w:rsidR="00F2478E" w:rsidRDefault="00F2478E" w:rsidP="00F604EA">
          <w:pPr>
            <w:spacing w:after="440"/>
            <w:ind w:firstLine="720"/>
            <w:rPr>
              <w:b/>
            </w:rPr>
          </w:pPr>
          <w:r>
            <w:rPr>
              <w:b/>
              <w:noProof/>
            </w:rPr>
            <mc:AlternateContent>
              <mc:Choice Requires="wpg">
                <w:drawing>
                  <wp:anchor distT="0" distB="0" distL="0" distR="0" simplePos="0" relativeHeight="15730176" behindDoc="0" locked="0" layoutInCell="1" allowOverlap="1" wp14:anchorId="4DAE9364" wp14:editId="3D593287">
                    <wp:simplePos x="0" y="0"/>
                    <wp:positionH relativeFrom="page">
                      <wp:posOffset>3999865</wp:posOffset>
                    </wp:positionH>
                    <wp:positionV relativeFrom="paragraph">
                      <wp:posOffset>411109</wp:posOffset>
                    </wp:positionV>
                    <wp:extent cx="339090" cy="339090"/>
                    <wp:effectExtent l="0" t="0" r="3810" b="3810"/>
                    <wp:wrapNone/>
                    <wp:docPr id="1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9090" cy="339090"/>
                              <a:chOff x="0" y="0"/>
                              <a:chExt cx="339090" cy="339090"/>
                            </a:xfrm>
                          </wpg:grpSpPr>
                          <wps:wsp>
                            <wps:cNvPr id="13" name="Graphic 13"/>
                            <wps:cNvSpPr/>
                            <wps:spPr>
                              <a:xfrm>
                                <a:off x="0" y="0"/>
                                <a:ext cx="339090" cy="339090"/>
                              </a:xfrm>
                              <a:prstGeom prst="ellipse">
                                <a:avLst/>
                              </a:prstGeom>
                              <a:solidFill>
                                <a:srgbClr val="1E4078"/>
                              </a:solidFill>
                            </wps:spPr>
                            <wps:bodyPr wrap="square" lIns="0" tIns="0" rIns="0" bIns="0" rtlCol="0">
                              <a:prstTxWarp prst="textNoShape">
                                <a:avLst/>
                              </a:prstTxWarp>
                              <a:noAutofit/>
                            </wps:bodyPr>
                          </wps:wsp>
                          <pic:pic xmlns:pic="http://schemas.openxmlformats.org/drawingml/2006/picture">
                            <pic:nvPicPr>
                              <pic:cNvPr id="14" name="Image 14"/>
                              <pic:cNvPicPr/>
                            </pic:nvPicPr>
                            <pic:blipFill>
                              <a:blip r:embed="rId24">
                                <a:extLst>
                                  <a:ext uri="{96DAC541-7B7A-43D3-8B79-37D633B846F1}">
                                    <asvg:svgBlip xmlns:asvg="http://schemas.microsoft.com/office/drawing/2016/SVG/main" r:embed="rId25"/>
                                  </a:ext>
                                </a:extLst>
                              </a:blip>
                              <a:srcRect/>
                              <a:stretch/>
                            </pic:blipFill>
                            <pic:spPr>
                              <a:xfrm>
                                <a:off x="80063" y="80074"/>
                                <a:ext cx="178498" cy="178498"/>
                              </a:xfrm>
                              <a:prstGeom prst="rect">
                                <a:avLst/>
                              </a:prstGeom>
                            </pic:spPr>
                          </pic:pic>
                        </wpg:wgp>
                      </a:graphicData>
                    </a:graphic>
                  </wp:anchor>
                </w:drawing>
              </mc:Choice>
              <mc:Fallback>
                <w:pict>
                  <v:group w14:anchorId="23020CBE" id="Group 12" o:spid="_x0000_s1026" style="position:absolute;margin-left:314.95pt;margin-top:32.35pt;width:26.7pt;height:26.7pt;z-index:15730176;mso-wrap-distance-left:0;mso-wrap-distance-right:0;mso-position-horizontal-relative:page" coordsize="339090,339090"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">
                    <v:oval id="Graphic 13" o:spid="_x0000_s1027" style="position:absolute;width:339090;height:3390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" fillcolor="#1e4078" stroked="f">
                      <v:textbox inset="0,0,0,0"/>
                    </v:oval>
                    <v:shape id="Image 14" o:spid="_x0000_s1028" type="#_x0000_t75" style="position:absolute;left:80063;top:80074;width:178498;height:1784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">
                      <v:imagedata r:id="rId26" o:title=""/>
                    </v:shape>
                    <w10:wrap anchorx="page"/>
                  </v:group>
                </w:pict>
              </mc:Fallback>
            </mc:AlternateContent>
          </w:r>
          <w:r w:rsidR="00FD10A4">
            <w:rPr>
              <w:color w:val="424546"/>
              <w:spacing w:val="-6"/>
            </w:rPr>
            <w:t>Minicom</w:t>
          </w:r>
          <w:r w:rsidR="00FD10A4">
            <w:rPr>
              <w:color w:val="424546"/>
              <w:spacing w:val="-11"/>
            </w:rPr>
            <w:t xml:space="preserve"> </w:t>
          </w:r>
          <w:r w:rsidR="00FD10A4">
            <w:rPr>
              <w:b/>
              <w:color w:val="1E4078"/>
              <w:spacing w:val="-6"/>
            </w:rPr>
            <w:t>08081</w:t>
          </w:r>
          <w:r w:rsidR="00FD10A4">
            <w:rPr>
              <w:b/>
              <w:color w:val="1E4078"/>
              <w:spacing w:val="-12"/>
            </w:rPr>
            <w:t xml:space="preserve"> </w:t>
          </w:r>
          <w:r w:rsidR="00FD10A4">
            <w:rPr>
              <w:b/>
              <w:color w:val="1E4078"/>
              <w:spacing w:val="-6"/>
            </w:rPr>
            <w:t>456</w:t>
          </w:r>
          <w:r w:rsidR="00FD10A4">
            <w:rPr>
              <w:b/>
              <w:color w:val="1E4078"/>
              <w:spacing w:val="-12"/>
            </w:rPr>
            <w:t xml:space="preserve"> </w:t>
          </w:r>
          <w:r w:rsidR="00FD10A4">
            <w:rPr>
              <w:b/>
              <w:color w:val="1E4078"/>
              <w:spacing w:val="-6"/>
            </w:rPr>
            <w:t>472</w:t>
          </w:r>
        </w:p>
        <w:p w14:paraId="6AFDC053" w14:textId="77777777" w:rsidR="00F2478E" w:rsidRDefault="00F2478E" w:rsidP="000E7D31">
          <w:pPr>
            <w:spacing w:after="440"/>
            <w:ind w:firstLine="720"/>
            <w:rPr>
              <w:b/>
            </w:rPr>
          </w:pPr>
          <w:r>
            <w:rPr>
              <w:b/>
              <w:noProof/>
            </w:rPr>
            <mc:AlternateContent>
              <mc:Choice Requires="wpg">
                <w:drawing>
                  <wp:anchor distT="0" distB="0" distL="0" distR="0" simplePos="0" relativeHeight="15730688" behindDoc="0" locked="0" layoutInCell="1" allowOverlap="1" wp14:anchorId="21F43EA9" wp14:editId="3214962A">
                    <wp:simplePos x="0" y="0"/>
                    <wp:positionH relativeFrom="page">
                      <wp:posOffset>3999149</wp:posOffset>
                    </wp:positionH>
                    <wp:positionV relativeFrom="paragraph">
                      <wp:posOffset>458862</wp:posOffset>
                    </wp:positionV>
                    <wp:extent cx="339090" cy="339090"/>
                    <wp:effectExtent l="0" t="0" r="3810" b="3810"/>
                    <wp:wrapNone/>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9090" cy="339090"/>
                              <a:chOff x="0" y="0"/>
                              <a:chExt cx="339090" cy="339090"/>
                            </a:xfrm>
                          </wpg:grpSpPr>
                          <wps:wsp>
                            <wps:cNvPr id="16" name="Graphic 16"/>
                            <wps:cNvSpPr/>
                            <wps:spPr>
                              <a:xfrm>
                                <a:off x="0" y="0"/>
                                <a:ext cx="339090" cy="339090"/>
                              </a:xfrm>
                              <a:prstGeom prst="ellipse">
                                <a:avLst/>
                              </a:prstGeom>
                              <a:solidFill>
                                <a:srgbClr val="1E4078"/>
                              </a:solidFill>
                            </wps:spPr>
                            <wps:bodyPr wrap="square" lIns="0" tIns="0" rIns="0" bIns="0" rtlCol="0">
                              <a:prstTxWarp prst="textNoShape">
                                <a:avLst/>
                              </a:prstTxWarp>
                              <a:noAutofit/>
                            </wps:bodyPr>
                          </wps:wsp>
                          <pic:pic xmlns:pic="http://schemas.openxmlformats.org/drawingml/2006/picture">
                            <pic:nvPicPr>
                              <pic:cNvPr id="17" name="Image 17"/>
                              <pic:cNvPicPr/>
                            </pic:nvPicPr>
                            <pic:blipFill>
                              <a:blip r:embed="rId27">
                                <a:extLst>
                                  <a:ext uri="{96DAC541-7B7A-43D3-8B79-37D633B846F1}">
                                    <asvg:svgBlip xmlns:asvg="http://schemas.microsoft.com/office/drawing/2016/SVG/main" r:embed="rId28"/>
                                  </a:ext>
                                </a:extLst>
                              </a:blip>
                              <a:srcRect/>
                              <a:stretch/>
                            </pic:blipFill>
                            <pic:spPr>
                              <a:xfrm>
                                <a:off x="79565" y="72150"/>
                                <a:ext cx="204962" cy="204962"/>
                              </a:xfrm>
                              <a:prstGeom prst="rect">
                                <a:avLst/>
                              </a:prstGeom>
                            </pic:spPr>
                          </pic:pic>
                        </wpg:wgp>
                      </a:graphicData>
                    </a:graphic>
                  </wp:anchor>
                </w:drawing>
              </mc:Choice>
              <mc:Fallback>
                <w:pict>
                  <v:group w14:anchorId="534055E5" id="Group 15" o:spid="_x0000_s1026" style="position:absolute;margin-left:314.9pt;margin-top:36.15pt;width:26.7pt;height:26.7pt;z-index:15730688;mso-wrap-distance-left:0;mso-wrap-distance-right:0;mso-position-horizontal-relative:page" coordsize="339090,339090"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">
                    <v:oval id="Graphic 16" o:spid="_x0000_s1027" style="position:absolute;width:339090;height:3390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" fillcolor="#1e4078" stroked="f">
                      <v:textbox inset="0,0,0,0"/>
                    </v:oval>
                    <v:shape id="Image 17" o:spid="_x0000_s1028" type="#_x0000_t75" style="position:absolute;left:79565;top:72150;width:204962;height:2049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">
                      <v:imagedata r:id="rId29" o:title=""/>
                    </v:shape>
                    <w10:wrap anchorx="page"/>
                  </v:group>
                </w:pict>
              </mc:Fallback>
            </mc:AlternateContent>
          </w:r>
          <w:r w:rsidR="00FD10A4">
            <w:rPr>
              <w:color w:val="424546"/>
              <w:spacing w:val="-7"/>
            </w:rPr>
            <w:t xml:space="preserve">Email </w:t>
          </w:r>
          <w:hyperlink r:id="rId30">
            <w:r w:rsidR="00FD10A4">
              <w:rPr>
                <w:b/>
                <w:color w:val="1E4078"/>
                <w:spacing w:val="-2"/>
              </w:rPr>
              <w:t>HS2enquiries@hs2.org.uk</w:t>
            </w:r>
          </w:hyperlink>
        </w:p>
        <w:p w14:paraId="23C81216" w14:textId="77777777" w:rsidR="00F2478E" w:rsidRPr="00F2478E" w:rsidRDefault="00FD10A4" w:rsidP="00ED365E">
          <w:pPr>
            <w:spacing w:after="440"/>
            <w:ind w:left="720"/>
            <w:rPr>
              <w:b/>
            </w:rPr>
          </w:pPr>
          <w:r>
            <w:rPr>
              <w:color w:val="424546"/>
              <w:spacing w:val="-6"/>
            </w:rPr>
            <w:t>Writing</w:t>
          </w:r>
          <w:r>
            <w:rPr>
              <w:color w:val="424546"/>
              <w:spacing w:val="-13"/>
            </w:rPr>
            <w:t xml:space="preserve"> </w:t>
          </w:r>
          <w:r>
            <w:rPr>
              <w:color w:val="424546"/>
              <w:spacing w:val="-6"/>
            </w:rPr>
            <w:t>to</w:t>
          </w:r>
          <w:r>
            <w:rPr>
              <w:color w:val="424546"/>
              <w:spacing w:val="-13"/>
            </w:rPr>
            <w:t xml:space="preserve"> </w:t>
          </w:r>
          <w:r>
            <w:rPr>
              <w:b/>
              <w:color w:val="1E4078"/>
              <w:spacing w:val="-6"/>
            </w:rPr>
            <w:t>FREEPOST</w:t>
          </w:r>
          <w:r w:rsidR="00F2478E">
            <w:rPr>
              <w:b/>
              <w:color w:val="1E4078"/>
              <w:spacing w:val="-6"/>
            </w:rPr>
            <w:br/>
          </w:r>
          <w:r w:rsidRPr="00F2478E">
            <w:rPr>
              <w:b/>
              <w:bCs/>
              <w:color w:val="1E4078"/>
              <w:spacing w:val="-6"/>
            </w:rPr>
            <w:t>HS2</w:t>
          </w:r>
          <w:r w:rsidRPr="00F2478E">
            <w:rPr>
              <w:b/>
              <w:bCs/>
              <w:color w:val="1E4078"/>
              <w:spacing w:val="-15"/>
            </w:rPr>
            <w:t xml:space="preserve"> </w:t>
          </w:r>
          <w:r w:rsidRPr="00F2478E">
            <w:rPr>
              <w:b/>
              <w:bCs/>
              <w:color w:val="1E4078"/>
              <w:spacing w:val="-6"/>
            </w:rPr>
            <w:t>Community</w:t>
          </w:r>
          <w:r w:rsidRPr="00F2478E">
            <w:rPr>
              <w:b/>
              <w:bCs/>
              <w:color w:val="1E4078"/>
              <w:spacing w:val="-13"/>
            </w:rPr>
            <w:t xml:space="preserve"> </w:t>
          </w:r>
          <w:r w:rsidR="00F2478E" w:rsidRPr="00F2478E">
            <w:rPr>
              <w:b/>
              <w:bCs/>
              <w:color w:val="1E4078"/>
              <w:spacing w:val="-6"/>
            </w:rPr>
            <w:t>Engagement</w:t>
          </w:r>
        </w:p>
        <w:p w14:paraId="4D6A990D" w14:textId="77777777" w:rsidR="00FD10A4" w:rsidRPr="00F2478E" w:rsidRDefault="00ED365E" w:rsidP="000E7D31">
          <w:pPr>
            <w:pStyle w:val="Heading1"/>
            <w:spacing w:before="20"/>
            <w:ind w:left="0" w:firstLine="720"/>
          </w:pPr>
          <w:r>
            <w:rPr>
              <w:b w:val="0"/>
              <w:noProof/>
            </w:rPr>
            <mc:AlternateContent>
              <mc:Choice Requires="wpg">
                <w:drawing>
                  <wp:anchor distT="0" distB="0" distL="0" distR="0" simplePos="0" relativeHeight="15731200" behindDoc="0" locked="0" layoutInCell="1" allowOverlap="1" wp14:anchorId="5AD188A5" wp14:editId="33741568">
                    <wp:simplePos x="0" y="0"/>
                    <wp:positionH relativeFrom="page">
                      <wp:posOffset>3999865</wp:posOffset>
                    </wp:positionH>
                    <wp:positionV relativeFrom="paragraph">
                      <wp:posOffset>9154</wp:posOffset>
                    </wp:positionV>
                    <wp:extent cx="339090" cy="339090"/>
                    <wp:effectExtent l="0" t="0" r="3810" b="3810"/>
                    <wp:wrapNone/>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9090" cy="339090"/>
                              <a:chOff x="0" y="0"/>
                              <a:chExt cx="339090" cy="339090"/>
                            </a:xfrm>
                          </wpg:grpSpPr>
                          <wps:wsp>
                            <wps:cNvPr id="19" name="Graphic 19"/>
                            <wps:cNvSpPr/>
                            <wps:spPr>
                              <a:xfrm>
                                <a:off x="0" y="0"/>
                                <a:ext cx="339090" cy="339090"/>
                              </a:xfrm>
                              <a:custGeom>
                                <a:avLst/>
                                <a:gdLst/>
                                <a:ahLst/>
                                <a:cxnLst/>
                                <a:rect l="l" t="t" r="r" b="b"/>
                                <a:pathLst>
                                  <a:path w="339090" h="339090">
                                    <a:moveTo>
                                      <a:pt x="169316" y="0"/>
                                    </a:moveTo>
                                    <a:lnTo>
                                      <a:pt x="124305" y="6048"/>
                                    </a:lnTo>
                                    <a:lnTo>
                                      <a:pt x="83859" y="23116"/>
                                    </a:lnTo>
                                    <a:lnTo>
                                      <a:pt x="49591" y="49591"/>
                                    </a:lnTo>
                                    <a:lnTo>
                                      <a:pt x="23116" y="83859"/>
                                    </a:lnTo>
                                    <a:lnTo>
                                      <a:pt x="6048" y="124305"/>
                                    </a:lnTo>
                                    <a:lnTo>
                                      <a:pt x="0" y="169316"/>
                                    </a:lnTo>
                                    <a:lnTo>
                                      <a:pt x="6048" y="214327"/>
                                    </a:lnTo>
                                    <a:lnTo>
                                      <a:pt x="23116" y="254773"/>
                                    </a:lnTo>
                                    <a:lnTo>
                                      <a:pt x="49591" y="289040"/>
                                    </a:lnTo>
                                    <a:lnTo>
                                      <a:pt x="83859" y="315515"/>
                                    </a:lnTo>
                                    <a:lnTo>
                                      <a:pt x="124305" y="332584"/>
                                    </a:lnTo>
                                    <a:lnTo>
                                      <a:pt x="169316" y="338632"/>
                                    </a:lnTo>
                                    <a:lnTo>
                                      <a:pt x="214327" y="332584"/>
                                    </a:lnTo>
                                    <a:lnTo>
                                      <a:pt x="254773" y="315515"/>
                                    </a:lnTo>
                                    <a:lnTo>
                                      <a:pt x="289040" y="289040"/>
                                    </a:lnTo>
                                    <a:lnTo>
                                      <a:pt x="315515" y="254773"/>
                                    </a:lnTo>
                                    <a:lnTo>
                                      <a:pt x="332584" y="214327"/>
                                    </a:lnTo>
                                    <a:lnTo>
                                      <a:pt x="338632" y="169316"/>
                                    </a:lnTo>
                                    <a:lnTo>
                                      <a:pt x="332584" y="124305"/>
                                    </a:lnTo>
                                    <a:lnTo>
                                      <a:pt x="315515" y="83859"/>
                                    </a:lnTo>
                                    <a:lnTo>
                                      <a:pt x="289040" y="49591"/>
                                    </a:lnTo>
                                    <a:lnTo>
                                      <a:pt x="254773" y="23116"/>
                                    </a:lnTo>
                                    <a:lnTo>
                                      <a:pt x="214327" y="6048"/>
                                    </a:lnTo>
                                    <a:lnTo>
                                      <a:pt x="169316" y="0"/>
                                    </a:lnTo>
                                    <a:close/>
                                  </a:path>
                                </a:pathLst>
                              </a:custGeom>
                              <a:solidFill>
                                <a:srgbClr val="1E4078"/>
                              </a:solidFill>
                            </wps:spPr>
                            <wps:bodyPr wrap="square" lIns="0" tIns="0" rIns="0" bIns="0" rtlCol="0">
                              <a:prstTxWarp prst="textNoShape">
                                <a:avLst/>
                              </a:prstTxWarp>
                              <a:noAutofit/>
                            </wps:bodyPr>
                          </wps:wsp>
                          <pic:pic xmlns:pic="http://schemas.openxmlformats.org/drawingml/2006/picture">
                            <pic:nvPicPr>
                              <pic:cNvPr id="20" name="Image 20"/>
                              <pic:cNvPicPr/>
                            </pic:nvPicPr>
                            <pic:blipFill>
                              <a:blip r:embed="rId31">
                                <a:extLst>
                                  <a:ext uri="{96DAC541-7B7A-43D3-8B79-37D633B846F1}">
                                    <asvg:svgBlip xmlns:asvg="http://schemas.microsoft.com/office/drawing/2016/SVG/main" r:embed="rId32"/>
                                  </a:ext>
                                </a:extLst>
                              </a:blip>
                              <a:srcRect/>
                              <a:stretch/>
                            </pic:blipFill>
                            <pic:spPr>
                              <a:xfrm>
                                <a:off x="79858" y="79861"/>
                                <a:ext cx="178917" cy="178917"/>
                              </a:xfrm>
                              <a:prstGeom prst="rect">
                                <a:avLst/>
                              </a:prstGeom>
                            </pic:spPr>
                          </pic:pic>
                        </wpg:wgp>
                      </a:graphicData>
                    </a:graphic>
                  </wp:anchor>
                </w:drawing>
              </mc:Choice>
              <mc:Fallback>
                <w:pict>
                  <v:group w14:anchorId="2E424E3F" id="Group 18" o:spid="_x0000_s1026" style="position:absolute;margin-left:314.95pt;margin-top:.7pt;width:26.7pt;height:26.7pt;z-index:15731200;mso-wrap-distance-left:0;mso-wrap-distance-right:0;mso-position-horizontal-relative:page" coordsize="339090,339090"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&#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">
                    <v:shape id="Graphic 19" o:spid="_x0000_s1027" style="position:absolute;width:339090;height:339090;visibility:visible;mso-wrap-style:square;v-text-anchor:top" coordsize="339090,339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" path="m169316,l124305,6048,83859,23116,49591,49591,23116,83859,6048,124305,,169316r6048,45011l23116,254773r26475,34267l83859,315515r40446,17069l169316,338632r45011,-6048l254773,315515r34267,-26475l315515,254773r17069,-40446l338632,169316r-6048,-45011l315515,83859,289040,49591,254773,23116,214327,6048,169316,xe" fillcolor="#1e4078" stroked="f">
                      <v:path arrowok="t"/>
                    </v:shape>
                    <v:shape id="Image 20" o:spid="_x0000_s1028" type="#_x0000_t75" style="position:absolute;left:79858;top:79861;width:178917;height:1789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">
                      <v:imagedata r:id="rId33" o:title=""/>
                    </v:shape>
                    <w10:wrap anchorx="page"/>
                  </v:group>
                </w:pict>
              </mc:Fallback>
            </mc:AlternateContent>
          </w:r>
          <w:r w:rsidR="00FD10A4" w:rsidRPr="00F2478E">
            <w:rPr>
              <w:b w:val="0"/>
              <w:bCs w:val="0"/>
              <w:color w:val="424546"/>
              <w:spacing w:val="-7"/>
            </w:rPr>
            <w:t>Website</w:t>
          </w:r>
          <w:r w:rsidR="00FD10A4">
            <w:rPr>
              <w:color w:val="424546"/>
              <w:spacing w:val="-7"/>
            </w:rPr>
            <w:t xml:space="preserve"> </w:t>
          </w:r>
          <w:hyperlink r:id="rId34">
            <w:r w:rsidR="00FD10A4">
              <w:rPr>
                <w:color w:val="1E4078"/>
                <w:spacing w:val="-2"/>
              </w:rPr>
              <w:t>www.hs2.org.uk</w:t>
            </w:r>
          </w:hyperlink>
        </w:p>
      </w:sdtContent>
    </w:sdt>
    <w:p w14:paraId="0D7E775F" w14:textId="77777777" w:rsidR="0004779B" w:rsidRDefault="0004779B" w:rsidP="000E7D31">
      <w:pPr>
        <w:pStyle w:val="BodyText"/>
        <w:tabs>
          <w:tab w:val="left" w:pos="6288"/>
        </w:tabs>
        <w:spacing w:line="303" w:lineRule="exact"/>
        <w:rPr>
          <w:color w:val="424546"/>
          <w:spacing w:val="-6"/>
        </w:rPr>
      </w:pPr>
    </w:p>
    <w:sdt>
      <w:sdtPr>
        <w:rPr>
          <w:color w:val="424546"/>
          <w:spacing w:val="-6"/>
        </w:rPr>
        <w:id w:val="-1955003455"/>
        <w:lock w:val="sdtContentLocked"/>
        <w:placeholder>
          <w:docPart w:val="D97EF6DB1EAC471F92AA8D889BC9F483"/>
        </w:placeholder>
      </w:sdtPr>
      <w:sdtEndPr>
        <w:rPr>
          <w:b/>
          <w:color w:val="1E4078"/>
          <w:spacing w:val="-2"/>
        </w:rPr>
      </w:sdtEndPr>
      <w:sdtContent>
        <w:p w14:paraId="47B61D5A" w14:textId="77777777" w:rsidR="0004779B" w:rsidRDefault="00794851" w:rsidP="000E7D31">
          <w:pPr>
            <w:pStyle w:val="BodyText"/>
            <w:tabs>
              <w:tab w:val="left" w:pos="6288"/>
            </w:tabs>
            <w:spacing w:line="303" w:lineRule="exact"/>
            <w:rPr>
              <w:b/>
              <w:color w:val="1E4078"/>
              <w:spacing w:val="-6"/>
            </w:rPr>
          </w:pPr>
          <w:r>
            <w:rPr>
              <w:color w:val="424546"/>
              <w:spacing w:val="-6"/>
            </w:rPr>
            <w:t>Keep</w:t>
          </w:r>
          <w:r>
            <w:rPr>
              <w:color w:val="424546"/>
              <w:spacing w:val="-12"/>
            </w:rPr>
            <w:t xml:space="preserve"> </w:t>
          </w:r>
          <w:r>
            <w:rPr>
              <w:color w:val="424546"/>
              <w:spacing w:val="-6"/>
            </w:rPr>
            <w:t>up</w:t>
          </w:r>
          <w:r>
            <w:rPr>
              <w:color w:val="424546"/>
              <w:spacing w:val="-11"/>
            </w:rPr>
            <w:t xml:space="preserve"> </w:t>
          </w:r>
          <w:r>
            <w:rPr>
              <w:color w:val="424546"/>
              <w:spacing w:val="-6"/>
            </w:rPr>
            <w:t>to</w:t>
          </w:r>
          <w:r>
            <w:rPr>
              <w:color w:val="424546"/>
              <w:spacing w:val="-12"/>
            </w:rPr>
            <w:t xml:space="preserve"> </w:t>
          </w:r>
          <w:r>
            <w:rPr>
              <w:color w:val="424546"/>
              <w:spacing w:val="-6"/>
            </w:rPr>
            <w:t>date</w:t>
          </w:r>
          <w:r>
            <w:rPr>
              <w:color w:val="424546"/>
              <w:spacing w:val="-11"/>
            </w:rPr>
            <w:t xml:space="preserve"> </w:t>
          </w:r>
          <w:r>
            <w:rPr>
              <w:color w:val="424546"/>
              <w:spacing w:val="-6"/>
            </w:rPr>
            <w:t>with</w:t>
          </w:r>
          <w:r>
            <w:rPr>
              <w:color w:val="424546"/>
              <w:spacing w:val="-12"/>
            </w:rPr>
            <w:t xml:space="preserve"> </w:t>
          </w:r>
          <w:r>
            <w:rPr>
              <w:color w:val="424546"/>
              <w:spacing w:val="-6"/>
            </w:rPr>
            <w:t>what</w:t>
          </w:r>
          <w:r>
            <w:rPr>
              <w:color w:val="424546"/>
              <w:spacing w:val="-11"/>
            </w:rPr>
            <w:t xml:space="preserve"> </w:t>
          </w:r>
          <w:r>
            <w:rPr>
              <w:color w:val="424546"/>
              <w:spacing w:val="-6"/>
            </w:rPr>
            <w:t>is</w:t>
          </w:r>
          <w:r>
            <w:rPr>
              <w:color w:val="424546"/>
              <w:spacing w:val="-11"/>
            </w:rPr>
            <w:t xml:space="preserve"> </w:t>
          </w:r>
          <w:r>
            <w:rPr>
              <w:color w:val="424546"/>
              <w:spacing w:val="-6"/>
            </w:rPr>
            <w:t>happening</w:t>
          </w:r>
          <w:r>
            <w:rPr>
              <w:color w:val="424546"/>
              <w:spacing w:val="-12"/>
            </w:rPr>
            <w:t xml:space="preserve"> </w:t>
          </w:r>
          <w:r>
            <w:rPr>
              <w:color w:val="424546"/>
              <w:spacing w:val="-6"/>
            </w:rPr>
            <w:t>in</w:t>
          </w:r>
          <w:r>
            <w:rPr>
              <w:color w:val="424546"/>
              <w:spacing w:val="-11"/>
            </w:rPr>
            <w:t xml:space="preserve"> </w:t>
          </w:r>
          <w:r>
            <w:rPr>
              <w:color w:val="424546"/>
              <w:spacing w:val="-6"/>
            </w:rPr>
            <w:t>your</w:t>
          </w:r>
          <w:r w:rsidR="003B3F5B">
            <w:rPr>
              <w:color w:val="424546"/>
              <w:spacing w:val="-6"/>
            </w:rPr>
            <w:t xml:space="preserve"> </w:t>
          </w:r>
          <w:r>
            <w:rPr>
              <w:color w:val="424546"/>
              <w:spacing w:val="-6"/>
            </w:rPr>
            <w:t>local</w:t>
          </w:r>
          <w:r>
            <w:rPr>
              <w:color w:val="424546"/>
              <w:spacing w:val="-14"/>
            </w:rPr>
            <w:t xml:space="preserve"> </w:t>
          </w:r>
          <w:r>
            <w:rPr>
              <w:color w:val="424546"/>
              <w:spacing w:val="-6"/>
            </w:rPr>
            <w:t>area</w:t>
          </w:r>
          <w:r>
            <w:rPr>
              <w:color w:val="424546"/>
              <w:spacing w:val="-14"/>
            </w:rPr>
            <w:t xml:space="preserve"> </w:t>
          </w:r>
          <w:r>
            <w:rPr>
              <w:color w:val="424546"/>
              <w:spacing w:val="-6"/>
            </w:rPr>
            <w:t>at</w:t>
          </w:r>
          <w:r>
            <w:rPr>
              <w:color w:val="424546"/>
              <w:spacing w:val="4"/>
            </w:rPr>
            <w:t xml:space="preserve"> </w:t>
          </w:r>
          <w:r w:rsidR="003B3F5B">
            <w:rPr>
              <w:color w:val="424546"/>
              <w:spacing w:val="4"/>
            </w:rPr>
            <w:br/>
          </w:r>
          <w:hyperlink r:id="rId35">
            <w:r>
              <w:rPr>
                <w:b/>
                <w:color w:val="1E4078"/>
                <w:spacing w:val="-6"/>
              </w:rPr>
              <w:t>www.hs2.org.uk/in-your-area/</w:t>
            </w:r>
          </w:hyperlink>
          <w:r>
            <w:rPr>
              <w:b/>
              <w:color w:val="1E4078"/>
              <w:spacing w:val="-6"/>
            </w:rPr>
            <w:t xml:space="preserve"> </w:t>
          </w:r>
        </w:p>
        <w:p w14:paraId="3090D51F" w14:textId="77777777" w:rsidR="000A717F" w:rsidRDefault="00794851" w:rsidP="000E7D31">
          <w:pPr>
            <w:pStyle w:val="BodyText"/>
            <w:tabs>
              <w:tab w:val="left" w:pos="6288"/>
            </w:tabs>
            <w:spacing w:line="303" w:lineRule="exact"/>
            <w:rPr>
              <w:b/>
            </w:rPr>
          </w:pPr>
          <w:r>
            <w:rPr>
              <w:b/>
              <w:color w:val="1E4078"/>
              <w:spacing w:val="-2"/>
            </w:rPr>
            <w:t>in-your-area-map/</w:t>
          </w:r>
        </w:p>
      </w:sdtContent>
    </w:sdt>
    <w:p w14:paraId="3F4CCE6B" w14:textId="77777777" w:rsidR="000E7D31" w:rsidRDefault="000E7D31" w:rsidP="000E7D31">
      <w:pPr>
        <w:spacing w:line="256" w:lineRule="auto"/>
        <w:rPr>
          <w:b/>
        </w:rPr>
      </w:pPr>
      <w:r>
        <w:rPr>
          <w:b/>
        </w:rPr>
        <w:br w:type="page"/>
      </w:r>
    </w:p>
    <w:p w14:paraId="0097B5A4" w14:textId="77777777" w:rsidR="0004779B" w:rsidRDefault="0004779B" w:rsidP="000E7D31">
      <w:pPr>
        <w:spacing w:line="256" w:lineRule="auto"/>
        <w:rPr>
          <w:b/>
        </w:rPr>
        <w:sectPr w:rsidR="0004779B" w:rsidSect="000E7D31">
          <w:type w:val="continuous"/>
          <w:pgSz w:w="11910" w:h="16840"/>
          <w:pgMar w:top="0" w:right="1134" w:bottom="278" w:left="1134" w:header="720" w:footer="720" w:gutter="0"/>
          <w:cols w:num="2" w:space="720"/>
        </w:sectPr>
      </w:pPr>
    </w:p>
    <w:sdt>
      <w:sdtPr>
        <w:rPr>
          <w:color w:val="1E4078"/>
          <w:spacing w:val="-6"/>
        </w:rPr>
        <w:id w:val="-26330528"/>
        <w:placeholder>
          <w:docPart w:val="D97EF6DB1EAC471F92AA8D889BC9F483"/>
        </w:placeholder>
      </w:sdtPr>
      <w:sdtEndPr/>
      <w:sdtContent>
        <w:p w14:paraId="57201517" w14:textId="77777777" w:rsidR="00D01887" w:rsidRDefault="00D01887" w:rsidP="00ED365E">
          <w:pPr>
            <w:pStyle w:val="Heading1"/>
            <w:spacing w:before="360"/>
            <w:ind w:left="0"/>
            <w:rPr>
              <w:color w:val="1E4078"/>
              <w:spacing w:val="-6"/>
            </w:rPr>
          </w:pPr>
          <w:r w:rsidRPr="00D01887">
            <w:rPr>
              <w:color w:val="1E4078"/>
              <w:spacing w:val="-6"/>
            </w:rPr>
            <w:t>Additional information</w:t>
          </w:r>
        </w:p>
      </w:sdtContent>
    </w:sdt>
    <w:sdt>
      <w:sdtPr>
        <w:rPr>
          <w:color w:val="424546"/>
          <w:spacing w:val="-4"/>
        </w:rPr>
        <w:id w:val="434949754"/>
        <w:placeholder>
          <w:docPart w:val="D97EF6DB1EAC471F92AA8D889BC9F483"/>
        </w:placeholder>
      </w:sdtPr>
      <w:sdtEndPr/>
      <w:sdtContent>
        <w:p w14:paraId="26B91C51" w14:textId="192D8881" w:rsidR="00DF5501" w:rsidRDefault="0069497A" w:rsidP="00FB3F1D">
          <w:r>
            <w:rPr>
              <w:color w:val="424546"/>
              <w:spacing w:val="-4"/>
            </w:rPr>
            <w:t xml:space="preserve">For safety reasons, we can only install </w:t>
          </w:r>
          <w:r w:rsidR="00DF5501">
            <w:rPr>
              <w:color w:val="424546"/>
              <w:spacing w:val="-4"/>
            </w:rPr>
            <w:t>the tower</w:t>
          </w:r>
          <w:r w:rsidR="00FB3F1D" w:rsidRPr="00FB3F1D">
            <w:t> cranes during good weather</w:t>
          </w:r>
          <w:r>
            <w:t>.</w:t>
          </w:r>
          <w:r w:rsidR="00FB3F1D" w:rsidRPr="00FB3F1D">
            <w:t> If weather conditions are not suitable</w:t>
          </w:r>
          <w:r w:rsidR="003648E2">
            <w:t>,</w:t>
          </w:r>
          <w:r w:rsidR="00FB3F1D" w:rsidRPr="00FB3F1D">
            <w:t> this will </w:t>
          </w:r>
          <w:r w:rsidR="003648E2" w:rsidRPr="00FB3F1D">
            <w:t>impact on</w:t>
          </w:r>
          <w:r w:rsidR="00FB3F1D" w:rsidRPr="00FB3F1D">
            <w:t xml:space="preserve"> the installation dates. </w:t>
          </w:r>
          <w:r w:rsidR="00F96A1F">
            <w:t>Two</w:t>
          </w:r>
          <w:r>
            <w:t xml:space="preserve"> </w:t>
          </w:r>
          <w:r w:rsidR="00FB3F1D" w:rsidRPr="00FB3F1D">
            <w:t xml:space="preserve">further tower cranes </w:t>
          </w:r>
          <w:r>
            <w:t xml:space="preserve">will be </w:t>
          </w:r>
          <w:r w:rsidR="00FB3F1D" w:rsidRPr="00FB3F1D">
            <w:t xml:space="preserve">delivered and assembled later in July and </w:t>
          </w:r>
          <w:r w:rsidR="00F96A1F">
            <w:t>October</w:t>
          </w:r>
          <w:r w:rsidR="00FB3F1D" w:rsidRPr="00FB3F1D">
            <w:t>. You may see our operatives walking on the cranes while they are being assembled. Once the tower cranes are in place, they will be operational during normal core working hours. </w:t>
          </w:r>
        </w:p>
        <w:p w14:paraId="7E7B907D" w14:textId="77777777" w:rsidR="00DF5501" w:rsidRDefault="00DF5501" w:rsidP="00FB3F1D"/>
        <w:p w14:paraId="5F70F6A4" w14:textId="718E6312" w:rsidR="00FB3F1D" w:rsidRPr="00FB3F1D" w:rsidRDefault="00DF5501" w:rsidP="00FB3F1D">
          <w:pPr>
            <w:rPr>
              <w:b/>
              <w:bCs/>
            </w:rPr>
          </w:pPr>
          <w:r w:rsidRPr="00DF5501">
            <w:t>We recognise that construction work can be disruptive to those living or working nearby. The nature of our work often means some disturbance is unavoidable. We will make every effort to minimise any unnecessary noise. We will closely monitor all noise, vibration, and dust levels to ensure we do not exceed our agreed limits. </w:t>
          </w:r>
          <w:r w:rsidR="00FB3F1D" w:rsidRPr="00FB3F1D">
            <w:rPr>
              <w:b/>
              <w:bCs/>
            </w:rPr>
            <w:t xml:space="preserve">  </w:t>
          </w:r>
        </w:p>
      </w:sdtContent>
    </w:sdt>
    <w:p w14:paraId="04D5FC43" w14:textId="0BB2E44C" w:rsidR="00ED365E" w:rsidRDefault="00ED365E" w:rsidP="00ED365E">
      <w:pPr>
        <w:pStyle w:val="BodyText"/>
        <w:spacing w:line="256" w:lineRule="auto"/>
      </w:pPr>
    </w:p>
    <w:p w14:paraId="1B38A35F" w14:textId="77777777" w:rsidR="00D01887" w:rsidRDefault="000E3414" w:rsidP="00ED365E">
      <w:pPr>
        <w:pStyle w:val="BodyText"/>
        <w:spacing w:line="256" w:lineRule="auto"/>
        <w:rPr>
          <w:color w:val="1E4078"/>
          <w:spacing w:val="-6"/>
        </w:rPr>
      </w:pPr>
      <w:sdt>
        <w:sdtPr>
          <w:rPr>
            <w:color w:val="1E4078"/>
            <w:spacing w:val="-6"/>
          </w:rPr>
          <w:id w:val="-1987081095"/>
          <w:placeholder>
            <w:docPart w:val="D97EF6DB1EAC471F92AA8D889BC9F483"/>
          </w:placeholder>
        </w:sdtPr>
        <w:sdtEndPr/>
        <w:sdtContent>
          <w:r w:rsidR="00D01887" w:rsidRPr="000E7D31">
            <w:rPr>
              <w:b/>
              <w:bCs/>
              <w:color w:val="1E4078"/>
              <w:spacing w:val="-6"/>
            </w:rPr>
            <w:t>Where we will be working</w:t>
          </w:r>
        </w:sdtContent>
      </w:sdt>
    </w:p>
    <w:p w14:paraId="418F1AB6" w14:textId="7353A4CA" w:rsidR="00ED365E" w:rsidRPr="00FB3F1D" w:rsidRDefault="000E3414" w:rsidP="00ED365E">
      <w:pPr>
        <w:pStyle w:val="BodyText"/>
        <w:spacing w:before="21" w:line="256" w:lineRule="auto"/>
        <w:rPr>
          <w:noProof/>
          <w:sz w:val="20"/>
        </w:rPr>
        <w:sectPr w:rsidR="00ED365E" w:rsidRPr="00FB3F1D" w:rsidSect="00633735">
          <w:type w:val="continuous"/>
          <w:pgSz w:w="11910" w:h="16840"/>
          <w:pgMar w:top="1134" w:right="1134" w:bottom="278" w:left="1134" w:header="720" w:footer="720" w:gutter="0"/>
          <w:cols w:space="720"/>
          <w:docGrid w:linePitch="299"/>
        </w:sectPr>
      </w:pPr>
      <w:sdt>
        <w:sdtPr>
          <w:rPr>
            <w:color w:val="424546"/>
            <w:spacing w:val="-4"/>
          </w:rPr>
          <w:id w:val="-1986926982"/>
          <w:placeholder>
            <w:docPart w:val="D97EF6DB1EAC471F92AA8D889BC9F483"/>
          </w:placeholder>
        </w:sdtPr>
        <w:sdtEndPr>
          <w:rPr>
            <w:noProof/>
            <w:color w:val="auto"/>
            <w:spacing w:val="0"/>
            <w:sz w:val="20"/>
          </w:rPr>
        </w:sdtEndPr>
        <w:sdtContent>
          <w:r w:rsidR="00710214">
            <w:rPr>
              <w:color w:val="424546"/>
              <w:spacing w:val="-4"/>
            </w:rPr>
            <w:t>Please see image bel</w:t>
          </w:r>
          <w:r w:rsidR="005660D9">
            <w:rPr>
              <w:color w:val="424546"/>
              <w:spacing w:val="-4"/>
            </w:rPr>
            <w:t>ow showing aerial view Curzon Street site</w:t>
          </w:r>
          <w:r w:rsidR="005660D9" w:rsidRPr="00346467">
            <w:rPr>
              <w:spacing w:val="-4"/>
            </w:rPr>
            <w:t xml:space="preserve"> </w:t>
          </w:r>
          <w:r w:rsidR="0069497A" w:rsidRPr="00346467">
            <w:rPr>
              <w:spacing w:val="-4"/>
            </w:rPr>
            <w:t xml:space="preserve">– </w:t>
          </w:r>
          <w:r w:rsidR="00346467" w:rsidRPr="002F69FD">
            <w:rPr>
              <w:b/>
              <w:bCs/>
              <w:spacing w:val="-4"/>
            </w:rPr>
            <w:t xml:space="preserve">Tower Crane </w:t>
          </w:r>
          <w:r w:rsidR="0092743B">
            <w:rPr>
              <w:b/>
              <w:bCs/>
              <w:spacing w:val="-4"/>
            </w:rPr>
            <w:t>2</w:t>
          </w:r>
          <w:r w:rsidR="00346467" w:rsidRPr="00346467">
            <w:rPr>
              <w:spacing w:val="-4"/>
            </w:rPr>
            <w:t xml:space="preserve"> will be t</w:t>
          </w:r>
          <w:r w:rsidR="0092743B">
            <w:rPr>
              <w:spacing w:val="-4"/>
            </w:rPr>
            <w:t>he crane that is</w:t>
          </w:r>
          <w:r w:rsidR="00346467" w:rsidRPr="00346467">
            <w:rPr>
              <w:spacing w:val="-4"/>
            </w:rPr>
            <w:t xml:space="preserve"> to be installed.</w:t>
          </w:r>
          <w:r w:rsidR="00FC4D7F">
            <w:rPr>
              <w:spacing w:val="-4"/>
            </w:rPr>
            <w:t xml:space="preserve"> </w:t>
          </w:r>
        </w:sdtContent>
      </w:sdt>
    </w:p>
    <w:p w14:paraId="2A0083F2" w14:textId="77777777" w:rsidR="00633735" w:rsidRDefault="00633735" w:rsidP="00ED365E">
      <w:pPr>
        <w:pStyle w:val="BodyText"/>
        <w:spacing w:before="21" w:line="256" w:lineRule="auto"/>
        <w:sectPr w:rsidR="00633735" w:rsidSect="00ED365E">
          <w:type w:val="continuous"/>
          <w:pgSz w:w="11910" w:h="16840"/>
          <w:pgMar w:top="1134" w:right="1134" w:bottom="278" w:left="1134" w:header="720" w:footer="720" w:gutter="0"/>
          <w:cols w:num="2" w:space="720"/>
          <w:docGrid w:linePitch="299"/>
        </w:sectPr>
      </w:pPr>
    </w:p>
    <w:p w14:paraId="70D2ADDB" w14:textId="77777777" w:rsidR="00ED365E" w:rsidRDefault="00ED365E" w:rsidP="00ED365E">
      <w:pPr>
        <w:pStyle w:val="BodyText"/>
        <w:spacing w:before="21" w:line="256" w:lineRule="auto"/>
      </w:pPr>
    </w:p>
    <w:p w14:paraId="5D64ADAF" w14:textId="28F1D8D5" w:rsidR="000A717F" w:rsidRPr="00D01887" w:rsidRDefault="002F69FD" w:rsidP="00ED365E">
      <w:pPr>
        <w:pStyle w:val="BodyText"/>
        <w:spacing w:before="21" w:line="256" w:lineRule="auto"/>
      </w:pPr>
      <w:r w:rsidRPr="002F69FD">
        <w:rPr>
          <w:noProof/>
        </w:rPr>
        <w:drawing>
          <wp:inline distT="0" distB="0" distL="0" distR="0" wp14:anchorId="7587FFB4" wp14:editId="33CA1F14">
            <wp:extent cx="6262102" cy="2352675"/>
            <wp:effectExtent l="0" t="0" r="5715" b="0"/>
            <wp:docPr id="6960231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023102" name=""/>
                    <pic:cNvPicPr/>
                  </pic:nvPicPr>
                  <pic:blipFill>
                    <a:blip r:embed="rId36"/>
                    <a:stretch>
                      <a:fillRect/>
                    </a:stretch>
                  </pic:blipFill>
                  <pic:spPr>
                    <a:xfrm>
                      <a:off x="0" y="0"/>
                      <a:ext cx="6267069" cy="2354541"/>
                    </a:xfrm>
                    <a:prstGeom prst="rect">
                      <a:avLst/>
                    </a:prstGeom>
                  </pic:spPr>
                </pic:pic>
              </a:graphicData>
            </a:graphic>
          </wp:inline>
        </w:drawing>
      </w:r>
      <w:r w:rsidR="00794851">
        <w:rPr>
          <w:noProof/>
          <w:sz w:val="20"/>
        </w:rPr>
        <mc:AlternateContent>
          <mc:Choice Requires="wpg">
            <w:drawing>
              <wp:anchor distT="0" distB="0" distL="0" distR="0" simplePos="0" relativeHeight="15733760" behindDoc="0" locked="0" layoutInCell="1" allowOverlap="1" wp14:anchorId="41F08BDA" wp14:editId="44320D53">
                <wp:simplePos x="0" y="0"/>
                <wp:positionH relativeFrom="page">
                  <wp:posOffset>6350</wp:posOffset>
                </wp:positionH>
                <wp:positionV relativeFrom="page">
                  <wp:posOffset>7791449</wp:posOffset>
                </wp:positionV>
                <wp:extent cx="7547609" cy="2894400"/>
                <wp:effectExtent l="0" t="0" r="0" b="1270"/>
                <wp:wrapNone/>
                <wp:docPr id="25"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47609" cy="2894400"/>
                          <a:chOff x="0" y="-1"/>
                          <a:chExt cx="7547609" cy="2894400"/>
                        </a:xfrm>
                      </wpg:grpSpPr>
                      <wps:wsp>
                        <wps:cNvPr id="26" name="Graphic 26"/>
                        <wps:cNvSpPr/>
                        <wps:spPr>
                          <a:xfrm>
                            <a:off x="0" y="0"/>
                            <a:ext cx="7547609" cy="2892425"/>
                          </a:xfrm>
                          <a:custGeom>
                            <a:avLst/>
                            <a:gdLst/>
                            <a:ahLst/>
                            <a:cxnLst/>
                            <a:rect l="l" t="t" r="r" b="b"/>
                            <a:pathLst>
                              <a:path w="7547609" h="2892425">
                                <a:moveTo>
                                  <a:pt x="7547292" y="0"/>
                                </a:moveTo>
                                <a:lnTo>
                                  <a:pt x="0" y="0"/>
                                </a:lnTo>
                                <a:lnTo>
                                  <a:pt x="0" y="2891993"/>
                                </a:lnTo>
                                <a:lnTo>
                                  <a:pt x="7547292" y="2891993"/>
                                </a:lnTo>
                                <a:lnTo>
                                  <a:pt x="7547292" y="0"/>
                                </a:lnTo>
                                <a:close/>
                              </a:path>
                            </a:pathLst>
                          </a:custGeom>
                          <a:solidFill>
                            <a:srgbClr val="1E4078"/>
                          </a:solidFill>
                        </wps:spPr>
                        <wps:bodyPr wrap="square" lIns="0" tIns="0" rIns="0" bIns="0" rtlCol="0">
                          <a:prstTxWarp prst="textNoShape">
                            <a:avLst/>
                          </a:prstTxWarp>
                          <a:noAutofit/>
                        </wps:bodyPr>
                      </wps:wsp>
                      <wps:wsp>
                        <wps:cNvPr id="27" name="Textbox 27"/>
                        <wps:cNvSpPr txBox="1"/>
                        <wps:spPr>
                          <a:xfrm>
                            <a:off x="0" y="-1"/>
                            <a:ext cx="7545600" cy="2894400"/>
                          </a:xfrm>
                          <a:prstGeom prst="rect">
                            <a:avLst/>
                          </a:prstGeom>
                        </wps:spPr>
                        <wps:txbx>
                          <w:txbxContent>
                            <w:p w14:paraId="172D080A" w14:textId="77777777" w:rsidR="000A717F" w:rsidRDefault="000A717F">
                              <w:pPr>
                                <w:spacing w:before="286"/>
                              </w:pPr>
                            </w:p>
                            <w:permStart w:id="1821728533" w:edGrp="everyone" w:displacedByCustomXml="next"/>
                            <w:sdt>
                              <w:sdtPr>
                                <w:rPr>
                                  <w:color w:val="FFFFFF"/>
                                  <w:spacing w:val="-6"/>
                                </w:rPr>
                                <w:id w:val="50582338"/>
                                <w:lock w:val="sdtContentLocked"/>
                                <w:placeholder>
                                  <w:docPart w:val="D97EF6DB1EAC471F92AA8D889BC9F483"/>
                                </w:placeholder>
                              </w:sdtPr>
                              <w:sdtEndPr>
                                <w:rPr>
                                  <w:rFonts w:ascii="Open Sans SemiBold"/>
                                  <w:b/>
                                  <w:spacing w:val="-8"/>
                                </w:rPr>
                              </w:sdtEndPr>
                              <w:sdtContent>
                                <w:permEnd w:id="1821728533" w:displacedByCustomXml="prev"/>
                                <w:p w14:paraId="359A2E71" w14:textId="77777777" w:rsidR="000A717F" w:rsidRPr="00266383" w:rsidRDefault="00794851">
                                  <w:pPr>
                                    <w:spacing w:line="256" w:lineRule="auto"/>
                                    <w:ind w:left="1060" w:right="960"/>
                                    <w:rPr>
                                      <w:spacing w:val="-4"/>
                                    </w:rPr>
                                  </w:pPr>
                                  <w:r w:rsidRPr="00266383">
                                    <w:rPr>
                                      <w:color w:val="FFFFFF"/>
                                      <w:spacing w:val="-4"/>
                                    </w:rPr>
                                    <w:t>Please contact us if you’d like a free copy of this document in large print, Braille, audio or ‘easy read’ format. You can also contact us for help and information in a different language.</w:t>
                                  </w:r>
                                </w:p>
                                <w:p w14:paraId="76F4717A" w14:textId="77777777" w:rsidR="000A717F" w:rsidRPr="00266383" w:rsidRDefault="00794851">
                                  <w:pPr>
                                    <w:spacing w:before="225"/>
                                    <w:ind w:left="1060"/>
                                    <w:rPr>
                                      <w:b/>
                                      <w:spacing w:val="-4"/>
                                    </w:rPr>
                                  </w:pPr>
                                  <w:r w:rsidRPr="00266383">
                                    <w:rPr>
                                      <w:b/>
                                      <w:color w:val="FFFFFF"/>
                                      <w:spacing w:val="-4"/>
                                    </w:rPr>
                                    <w:t>Holding us to account</w:t>
                                  </w:r>
                                </w:p>
                                <w:p w14:paraId="1AB239A7" w14:textId="77777777" w:rsidR="000A717F" w:rsidRPr="00266383" w:rsidRDefault="00794851">
                                  <w:pPr>
                                    <w:spacing w:before="21" w:line="256" w:lineRule="auto"/>
                                    <w:ind w:left="1060" w:right="960"/>
                                    <w:rPr>
                                      <w:rFonts w:ascii="Open Sans SemiBold"/>
                                      <w:b/>
                                      <w:spacing w:val="-4"/>
                                    </w:rPr>
                                  </w:pPr>
                                  <w:r w:rsidRPr="00266383">
                                    <w:rPr>
                                      <w:color w:val="FFFFFF"/>
                                      <w:spacing w:val="-4"/>
                                    </w:rPr>
                                    <w:t xml:space="preserve">If you are unhappy for any reason, you can make a complaint by contacting our HS2 Helpdesk team. For more information, visit: </w:t>
                                  </w:r>
                                  <w:hyperlink r:id="rId37">
                                    <w:r w:rsidRPr="00266383">
                                      <w:rPr>
                                        <w:b/>
                                        <w:bCs/>
                                        <w:color w:val="FFFFFF"/>
                                        <w:spacing w:val="-4"/>
                                      </w:rPr>
                                      <w:t>www.hs2.org.uk/how-to-complain</w:t>
                                    </w:r>
                                  </w:hyperlink>
                                </w:p>
                                <w:p w14:paraId="425A7789" w14:textId="77777777" w:rsidR="000A717F" w:rsidRPr="00266383" w:rsidRDefault="00794851">
                                  <w:pPr>
                                    <w:spacing w:before="112" w:line="256" w:lineRule="auto"/>
                                    <w:ind w:left="1060" w:right="960"/>
                                    <w:rPr>
                                      <w:spacing w:val="-4"/>
                                    </w:rPr>
                                  </w:pPr>
                                  <w:r w:rsidRPr="00266383">
                                    <w:rPr>
                                      <w:color w:val="FFFFFF"/>
                                      <w:spacing w:val="-4"/>
                                    </w:rPr>
                                    <w:t>We have an independent Residents’ and Construction Commissioner who helps settle disputes and monitors the way in which we manage and respond to complaints about construction.</w:t>
                                  </w:r>
                                </w:p>
                                <w:p w14:paraId="23A8A1A1" w14:textId="77777777" w:rsidR="000A717F" w:rsidRDefault="00794851">
                                  <w:pPr>
                                    <w:spacing w:line="298" w:lineRule="exact"/>
                                    <w:ind w:left="1060"/>
                                    <w:rPr>
                                      <w:rFonts w:ascii="Open Sans SemiBold"/>
                                      <w:b/>
                                    </w:rPr>
                                  </w:pPr>
                                  <w:r w:rsidRPr="00266383">
                                    <w:rPr>
                                      <w:color w:val="FFFFFF"/>
                                      <w:spacing w:val="-4"/>
                                    </w:rPr>
                                    <w:t xml:space="preserve">For more information visit: </w:t>
                                  </w:r>
                                  <w:r w:rsidR="00F9105A" w:rsidRPr="00266383">
                                    <w:rPr>
                                      <w:b/>
                                      <w:bCs/>
                                      <w:color w:val="FFFFFF"/>
                                      <w:spacing w:val="-4"/>
                                    </w:rPr>
                                    <w:t>www.</w:t>
                                  </w:r>
                                  <w:r w:rsidRPr="00266383">
                                    <w:rPr>
                                      <w:b/>
                                      <w:bCs/>
                                      <w:color w:val="FFFFFF"/>
                                      <w:spacing w:val="-4"/>
                                    </w:rPr>
                                    <w:t>hs2.org.uk/independent-commissioner</w:t>
                                  </w:r>
                                </w:p>
                                <w:permStart w:id="1805013920" w:edGrp="everyone" w:displacedByCustomXml="next"/>
                              </w:sdtContent>
                            </w:sdt>
                            <w:permEnd w:id="1805013920" w:displacedByCustomXml="prev"/>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41F08BDA" id="Group 25" o:spid="_x0000_s1028" style="position:absolute;margin-left:.5pt;margin-top:613.5pt;width:594.3pt;height:227.9pt;z-index:15733760;mso-wrap-distance-left:0;mso-wrap-distance-right:0;mso-position-horizontal-relative:page;mso-position-vertical-relative:page;mso-width-relative:margin;mso-height-relative:margin" coordorigin="" coordsize="75476,289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">
                <v:shape id="Graphic 26" o:spid="_x0000_s1029" style="position:absolute;width:75476;height:28924;visibility:visible;mso-wrap-style:square;v-text-anchor:top" coordsize="7547609,2892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" path="m7547292,l,,,2891993r7547292,l7547292,xe" fillcolor="#1e4078" stroked="f">
                  <v:path arrowok="t"/>
                </v:shape>
                <v:shape id="Textbox 27" o:spid="_x0000_s1030" type="#_x0000_t202" style="position:absolute;width:75456;height:28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" filled="f" stroked="f">
                  <v:textbox inset="0,0,0,0">
                    <w:txbxContent>
                      <w:p w14:paraId="172D080A" w14:textId="77777777" w:rsidR="000A717F" w:rsidRDefault="000A717F">
                        <w:pPr>
                          <w:spacing w:before="286"/>
                        </w:pPr>
                      </w:p>
                      <w:permStart w:id="1821728533" w:edGrp="everyone" w:displacedByCustomXml="next"/>
                      <w:sdt>
                        <w:sdtPr>
                          <w:rPr>
                            <w:color w:val="FFFFFF"/>
                            <w:spacing w:val="-6"/>
                          </w:rPr>
                          <w:id w:val="50582338"/>
                          <w:lock w:val="sdtContentLocked"/>
                          <w:placeholder>
                            <w:docPart w:val="D97EF6DB1EAC471F92AA8D889BC9F483"/>
                          </w:placeholder>
                        </w:sdtPr>
                        <w:sdtEndPr>
                          <w:rPr>
                            <w:rFonts w:ascii="Open Sans SemiBold"/>
                            <w:b/>
                            <w:spacing w:val="-8"/>
                          </w:rPr>
                        </w:sdtEndPr>
                        <w:sdtContent>
                          <w:permEnd w:id="1821728533" w:displacedByCustomXml="prev"/>
                          <w:p w14:paraId="359A2E71" w14:textId="77777777" w:rsidR="000A717F" w:rsidRPr="00266383" w:rsidRDefault="00794851">
                            <w:pPr>
                              <w:spacing w:line="256" w:lineRule="auto"/>
                              <w:ind w:left="1060" w:right="960"/>
                              <w:rPr>
                                <w:spacing w:val="-4"/>
                              </w:rPr>
                            </w:pPr>
                            <w:r w:rsidRPr="00266383">
                              <w:rPr>
                                <w:color w:val="FFFFFF"/>
                                <w:spacing w:val="-4"/>
                              </w:rPr>
                              <w:t>Please contact us if you’d like a free copy of this document in large print, Braille, audio or ‘easy read’ format. You can also contact us for help and information in a different language.</w:t>
                            </w:r>
                          </w:p>
                          <w:p w14:paraId="76F4717A" w14:textId="77777777" w:rsidR="000A717F" w:rsidRPr="00266383" w:rsidRDefault="00794851">
                            <w:pPr>
                              <w:spacing w:before="225"/>
                              <w:ind w:left="1060"/>
                              <w:rPr>
                                <w:b/>
                                <w:spacing w:val="-4"/>
                              </w:rPr>
                            </w:pPr>
                            <w:r w:rsidRPr="00266383">
                              <w:rPr>
                                <w:b/>
                                <w:color w:val="FFFFFF"/>
                                <w:spacing w:val="-4"/>
                              </w:rPr>
                              <w:t>Holding us to account</w:t>
                            </w:r>
                          </w:p>
                          <w:p w14:paraId="1AB239A7" w14:textId="77777777" w:rsidR="000A717F" w:rsidRPr="00266383" w:rsidRDefault="00794851">
                            <w:pPr>
                              <w:spacing w:before="21" w:line="256" w:lineRule="auto"/>
                              <w:ind w:left="1060" w:right="960"/>
                              <w:rPr>
                                <w:rFonts w:ascii="Open Sans SemiBold"/>
                                <w:b/>
                                <w:spacing w:val="-4"/>
                              </w:rPr>
                            </w:pPr>
                            <w:r w:rsidRPr="00266383">
                              <w:rPr>
                                <w:color w:val="FFFFFF"/>
                                <w:spacing w:val="-4"/>
                              </w:rPr>
                              <w:t xml:space="preserve">If you are unhappy for any reason, you can make a complaint by contacting our HS2 Helpdesk team. For more information, visit: </w:t>
                            </w:r>
                            <w:hyperlink r:id="rId38">
                              <w:r w:rsidRPr="00266383">
                                <w:rPr>
                                  <w:b/>
                                  <w:bCs/>
                                  <w:color w:val="FFFFFF"/>
                                  <w:spacing w:val="-4"/>
                                </w:rPr>
                                <w:t>www.hs2.org.uk/how-to-complain</w:t>
                              </w:r>
                            </w:hyperlink>
                          </w:p>
                          <w:p w14:paraId="425A7789" w14:textId="77777777" w:rsidR="000A717F" w:rsidRPr="00266383" w:rsidRDefault="00794851">
                            <w:pPr>
                              <w:spacing w:before="112" w:line="256" w:lineRule="auto"/>
                              <w:ind w:left="1060" w:right="960"/>
                              <w:rPr>
                                <w:spacing w:val="-4"/>
                              </w:rPr>
                            </w:pPr>
                            <w:r w:rsidRPr="00266383">
                              <w:rPr>
                                <w:color w:val="FFFFFF"/>
                                <w:spacing w:val="-4"/>
                              </w:rPr>
                              <w:t>We have an independent Residents’ and Construction Commissioner who helps settle disputes and monitors the way in which we manage and respond to complaints about construction.</w:t>
                            </w:r>
                          </w:p>
                          <w:p w14:paraId="23A8A1A1" w14:textId="77777777" w:rsidR="000A717F" w:rsidRDefault="00794851">
                            <w:pPr>
                              <w:spacing w:line="298" w:lineRule="exact"/>
                              <w:ind w:left="1060"/>
                              <w:rPr>
                                <w:rFonts w:ascii="Open Sans SemiBold"/>
                                <w:b/>
                              </w:rPr>
                            </w:pPr>
                            <w:r w:rsidRPr="00266383">
                              <w:rPr>
                                <w:color w:val="FFFFFF"/>
                                <w:spacing w:val="-4"/>
                              </w:rPr>
                              <w:t xml:space="preserve">For more information visit: </w:t>
                            </w:r>
                            <w:r w:rsidR="00F9105A" w:rsidRPr="00266383">
                              <w:rPr>
                                <w:b/>
                                <w:bCs/>
                                <w:color w:val="FFFFFF"/>
                                <w:spacing w:val="-4"/>
                              </w:rPr>
                              <w:t>www.</w:t>
                            </w:r>
                            <w:r w:rsidRPr="00266383">
                              <w:rPr>
                                <w:b/>
                                <w:bCs/>
                                <w:color w:val="FFFFFF"/>
                                <w:spacing w:val="-4"/>
                              </w:rPr>
                              <w:t>hs2.org.uk/independent-commissioner</w:t>
                            </w:r>
                          </w:p>
                          <w:permStart w:id="1805013920" w:edGrp="everyone" w:displacedByCustomXml="next"/>
                        </w:sdtContent>
                      </w:sdt>
                      <w:permEnd w:id="1805013920" w:displacedByCustomXml="prev"/>
                    </w:txbxContent>
                  </v:textbox>
                </v:shape>
                <w10:wrap anchorx="page" anchory="page"/>
              </v:group>
            </w:pict>
          </mc:Fallback>
        </mc:AlternateContent>
      </w:r>
    </w:p>
    <w:sectPr w:rsidR="000A717F" w:rsidRPr="00D01887" w:rsidSect="00ED365E">
      <w:type w:val="continuous"/>
      <w:pgSz w:w="11910" w:h="16840"/>
      <w:pgMar w:top="1134" w:right="1134" w:bottom="278" w:left="1134" w:header="720" w:footer="720" w:gutter="0"/>
      <w:cols w:num="2"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A12FEA" w14:textId="77777777" w:rsidR="006C33B8" w:rsidRDefault="006C33B8" w:rsidP="00653C00">
      <w:r>
        <w:separator/>
      </w:r>
    </w:p>
  </w:endnote>
  <w:endnote w:type="continuationSeparator" w:id="0">
    <w:p w14:paraId="322A161F" w14:textId="77777777" w:rsidR="006C33B8" w:rsidRDefault="006C33B8" w:rsidP="00653C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5002EFF" w:usb1="C200ACF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font>
  <w:font w:name="Arial">
    <w:panose1 w:val="020B0604020202020204"/>
    <w:charset w:val="00"/>
    <w:family w:val="swiss"/>
    <w:pitch w:val="variable"/>
    <w:sig w:usb0="E0002EFF" w:usb1="C000785B" w:usb2="00000009" w:usb3="00000000" w:csb0="000001FF" w:csb1="00000000"/>
  </w:font>
  <w:font w:name="Open Sans SemiBold">
    <w:charset w:val="00"/>
    <w:family w:val="swiss"/>
    <w:pitch w:val="variable"/>
    <w:sig w:usb0="E00002EF" w:usb1="4000205B" w:usb2="00000028"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7B3C08" w14:textId="6184D918" w:rsidR="00710214" w:rsidRDefault="00710214">
    <w:pPr>
      <w:pStyle w:val="Footer"/>
    </w:pPr>
    <w:r>
      <w:rPr>
        <w:noProof/>
      </w:rPr>
      <mc:AlternateContent>
        <mc:Choice Requires="wps">
          <w:drawing>
            <wp:anchor distT="0" distB="0" distL="0" distR="0" simplePos="0" relativeHeight="251659264" behindDoc="0" locked="0" layoutInCell="1" allowOverlap="1" wp14:anchorId="40895FAF" wp14:editId="61B26C6E">
              <wp:simplePos x="635" y="635"/>
              <wp:positionH relativeFrom="page">
                <wp:align>left</wp:align>
              </wp:positionH>
              <wp:positionV relativeFrom="page">
                <wp:align>bottom</wp:align>
              </wp:positionV>
              <wp:extent cx="1461135" cy="336550"/>
              <wp:effectExtent l="0" t="0" r="5715" b="0"/>
              <wp:wrapNone/>
              <wp:docPr id="1014989173" name="Text Box 2" descr="Classification - 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461135" cy="336550"/>
                      </a:xfrm>
                      <a:prstGeom prst="rect">
                        <a:avLst/>
                      </a:prstGeom>
                      <a:noFill/>
                      <a:ln>
                        <a:noFill/>
                      </a:ln>
                    </wps:spPr>
                    <wps:txbx>
                      <w:txbxContent>
                        <w:p w14:paraId="2D9D3AC3" w14:textId="03E40823" w:rsidR="00710214" w:rsidRPr="00710214" w:rsidRDefault="00710214" w:rsidP="00710214">
                          <w:pPr>
                            <w:rPr>
                              <w:rFonts w:ascii="Arial" w:eastAsia="Arial" w:hAnsi="Arial" w:cs="Arial"/>
                              <w:noProof/>
                              <w:color w:val="000000"/>
                              <w:sz w:val="20"/>
                              <w:szCs w:val="20"/>
                            </w:rPr>
                          </w:pPr>
                          <w:r w:rsidRPr="00710214">
                            <w:rPr>
                              <w:rFonts w:ascii="Arial" w:eastAsia="Arial" w:hAnsi="Arial" w:cs="Arial"/>
                              <w:noProof/>
                              <w:color w:val="000000"/>
                              <w:sz w:val="20"/>
                              <w:szCs w:val="20"/>
                            </w:rPr>
                            <w:t>Classification - Public</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40895FAF" id="_x0000_t202" coordsize="21600,21600" o:spt="202" path="m,l,21600r21600,l21600,xe">
              <v:stroke joinstyle="miter"/>
              <v:path gradientshapeok="t" o:connecttype="rect"/>
            </v:shapetype>
            <v:shape id="_x0000_s1031" type="#_x0000_t202" alt="Classification - Public" style="position:absolute;margin-left:0;margin-top:0;width:115.05pt;height:26.5pt;z-index:251659264;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" filled="f" stroked="f">
              <v:textbox style="mso-fit-shape-to-text:t" inset="20pt,0,0,15pt">
                <w:txbxContent>
                  <w:p w14:paraId="2D9D3AC3" w14:textId="03E40823" w:rsidR="00710214" w:rsidRPr="00710214" w:rsidRDefault="00710214" w:rsidP="00710214">
                    <w:pPr>
                      <w:rPr>
                        <w:rFonts w:ascii="Arial" w:eastAsia="Arial" w:hAnsi="Arial" w:cs="Arial"/>
                        <w:noProof/>
                        <w:color w:val="000000"/>
                        <w:sz w:val="20"/>
                        <w:szCs w:val="20"/>
                      </w:rPr>
                    </w:pPr>
                    <w:r w:rsidRPr="00710214">
                      <w:rPr>
                        <w:rFonts w:ascii="Arial" w:eastAsia="Arial" w:hAnsi="Arial" w:cs="Arial"/>
                        <w:noProof/>
                        <w:color w:val="000000"/>
                        <w:sz w:val="20"/>
                        <w:szCs w:val="20"/>
                      </w:rPr>
                      <w:t>Classification - Public</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84C6CE" w14:textId="52E25008" w:rsidR="00710214" w:rsidRDefault="00710214">
    <w:pPr>
      <w:pStyle w:val="Footer"/>
    </w:pPr>
    <w:r>
      <w:rPr>
        <w:noProof/>
      </w:rPr>
      <mc:AlternateContent>
        <mc:Choice Requires="wps">
          <w:drawing>
            <wp:anchor distT="0" distB="0" distL="0" distR="0" simplePos="0" relativeHeight="251660288" behindDoc="0" locked="0" layoutInCell="1" allowOverlap="1" wp14:anchorId="4F251FD1" wp14:editId="6EC6A36D">
              <wp:simplePos x="0" y="10044752"/>
              <wp:positionH relativeFrom="page">
                <wp:align>left</wp:align>
              </wp:positionH>
              <wp:positionV relativeFrom="page">
                <wp:align>bottom</wp:align>
              </wp:positionV>
              <wp:extent cx="1461135" cy="336550"/>
              <wp:effectExtent l="0" t="0" r="5715" b="0"/>
              <wp:wrapNone/>
              <wp:docPr id="7927220" name="Text Box 3" descr="Classification - 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461135" cy="336550"/>
                      </a:xfrm>
                      <a:prstGeom prst="rect">
                        <a:avLst/>
                      </a:prstGeom>
                      <a:noFill/>
                      <a:ln>
                        <a:noFill/>
                      </a:ln>
                    </wps:spPr>
                    <wps:txbx>
                      <w:txbxContent>
                        <w:p w14:paraId="0D01DBA6" w14:textId="1B541DC3" w:rsidR="00710214" w:rsidRPr="00710214" w:rsidRDefault="00710214" w:rsidP="00710214">
                          <w:pPr>
                            <w:rPr>
                              <w:rFonts w:ascii="Arial" w:eastAsia="Arial" w:hAnsi="Arial" w:cs="Arial"/>
                              <w:noProof/>
                              <w:color w:val="000000"/>
                              <w:sz w:val="20"/>
                              <w:szCs w:val="20"/>
                            </w:rPr>
                          </w:pPr>
                          <w:r w:rsidRPr="00710214">
                            <w:rPr>
                              <w:rFonts w:ascii="Arial" w:eastAsia="Arial" w:hAnsi="Arial" w:cs="Arial"/>
                              <w:noProof/>
                              <w:color w:val="000000"/>
                              <w:sz w:val="20"/>
                              <w:szCs w:val="20"/>
                            </w:rPr>
                            <w:t>Classification - Public</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4F251FD1" id="_x0000_t202" coordsize="21600,21600" o:spt="202" path="m,l,21600r21600,l21600,xe">
              <v:stroke joinstyle="miter"/>
              <v:path gradientshapeok="t" o:connecttype="rect"/>
            </v:shapetype>
            <v:shape id="Text Box 3" o:spid="_x0000_s1032" type="#_x0000_t202" alt="Classification - Public" style="position:absolute;margin-left:0;margin-top:0;width:115.05pt;height:26.5pt;z-index:251660288;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" filled="f" stroked="f">
              <v:textbox style="mso-fit-shape-to-text:t" inset="20pt,0,0,15pt">
                <w:txbxContent>
                  <w:p w14:paraId="0D01DBA6" w14:textId="1B541DC3" w:rsidR="00710214" w:rsidRPr="00710214" w:rsidRDefault="00710214" w:rsidP="00710214">
                    <w:pPr>
                      <w:rPr>
                        <w:rFonts w:ascii="Arial" w:eastAsia="Arial" w:hAnsi="Arial" w:cs="Arial"/>
                        <w:noProof/>
                        <w:color w:val="000000"/>
                        <w:sz w:val="20"/>
                        <w:szCs w:val="20"/>
                      </w:rPr>
                    </w:pPr>
                    <w:r w:rsidRPr="00710214">
                      <w:rPr>
                        <w:rFonts w:ascii="Arial" w:eastAsia="Arial" w:hAnsi="Arial" w:cs="Arial"/>
                        <w:noProof/>
                        <w:color w:val="000000"/>
                        <w:sz w:val="20"/>
                        <w:szCs w:val="20"/>
                      </w:rPr>
                      <w:t>Classification - Public</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273844" w14:textId="2FF29CC4" w:rsidR="00710214" w:rsidRDefault="00710214">
    <w:pPr>
      <w:pStyle w:val="Footer"/>
    </w:pPr>
    <w:r>
      <w:rPr>
        <w:noProof/>
      </w:rPr>
      <mc:AlternateContent>
        <mc:Choice Requires="wps">
          <w:drawing>
            <wp:anchor distT="0" distB="0" distL="0" distR="0" simplePos="0" relativeHeight="251658240" behindDoc="0" locked="0" layoutInCell="1" allowOverlap="1" wp14:anchorId="0974C55A" wp14:editId="43C63BC7">
              <wp:simplePos x="635" y="635"/>
              <wp:positionH relativeFrom="page">
                <wp:align>left</wp:align>
              </wp:positionH>
              <wp:positionV relativeFrom="page">
                <wp:align>bottom</wp:align>
              </wp:positionV>
              <wp:extent cx="1461135" cy="336550"/>
              <wp:effectExtent l="0" t="0" r="5715" b="0"/>
              <wp:wrapNone/>
              <wp:docPr id="635878848" name="Text Box 1" descr="Classification - 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461135" cy="336550"/>
                      </a:xfrm>
                      <a:prstGeom prst="rect">
                        <a:avLst/>
                      </a:prstGeom>
                      <a:noFill/>
                      <a:ln>
                        <a:noFill/>
                      </a:ln>
                    </wps:spPr>
                    <wps:txbx>
                      <w:txbxContent>
                        <w:p w14:paraId="315EC70C" w14:textId="1C06DCAC" w:rsidR="00710214" w:rsidRPr="00710214" w:rsidRDefault="00710214" w:rsidP="00710214">
                          <w:pPr>
                            <w:rPr>
                              <w:rFonts w:ascii="Arial" w:eastAsia="Arial" w:hAnsi="Arial" w:cs="Arial"/>
                              <w:noProof/>
                              <w:color w:val="000000"/>
                              <w:sz w:val="20"/>
                              <w:szCs w:val="20"/>
                            </w:rPr>
                          </w:pPr>
                          <w:r w:rsidRPr="00710214">
                            <w:rPr>
                              <w:rFonts w:ascii="Arial" w:eastAsia="Arial" w:hAnsi="Arial" w:cs="Arial"/>
                              <w:noProof/>
                              <w:color w:val="000000"/>
                              <w:sz w:val="20"/>
                              <w:szCs w:val="20"/>
                            </w:rPr>
                            <w:t>Classification - Public</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0974C55A" id="_x0000_t202" coordsize="21600,21600" o:spt="202" path="m,l,21600r21600,l21600,xe">
              <v:stroke joinstyle="miter"/>
              <v:path gradientshapeok="t" o:connecttype="rect"/>
            </v:shapetype>
            <v:shape id="_x0000_s1033" type="#_x0000_t202" alt="Classification - Public" style="position:absolute;margin-left:0;margin-top:0;width:115.05pt;height:26.5pt;z-index:251658240;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" filled="f" stroked="f">
              <v:textbox style="mso-fit-shape-to-text:t" inset="20pt,0,0,15pt">
                <w:txbxContent>
                  <w:p w14:paraId="315EC70C" w14:textId="1C06DCAC" w:rsidR="00710214" w:rsidRPr="00710214" w:rsidRDefault="00710214" w:rsidP="00710214">
                    <w:pPr>
                      <w:rPr>
                        <w:rFonts w:ascii="Arial" w:eastAsia="Arial" w:hAnsi="Arial" w:cs="Arial"/>
                        <w:noProof/>
                        <w:color w:val="000000"/>
                        <w:sz w:val="20"/>
                        <w:szCs w:val="20"/>
                      </w:rPr>
                    </w:pPr>
                    <w:r w:rsidRPr="00710214">
                      <w:rPr>
                        <w:rFonts w:ascii="Arial" w:eastAsia="Arial" w:hAnsi="Arial" w:cs="Arial"/>
                        <w:noProof/>
                        <w:color w:val="000000"/>
                        <w:sz w:val="20"/>
                        <w:szCs w:val="20"/>
                      </w:rPr>
                      <w:t>Classification - Public</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C184AE" w14:textId="77777777" w:rsidR="006C33B8" w:rsidRDefault="006C33B8" w:rsidP="00653C00">
      <w:r>
        <w:separator/>
      </w:r>
    </w:p>
  </w:footnote>
  <w:footnote w:type="continuationSeparator" w:id="0">
    <w:p w14:paraId="6F0A52C7" w14:textId="77777777" w:rsidR="006C33B8" w:rsidRDefault="006C33B8" w:rsidP="00653C0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attachedTemplate r:id="rId1"/>
  <w:documentProtection w:edit="readOnly" w:enforcement="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0214"/>
    <w:rsid w:val="00001312"/>
    <w:rsid w:val="0000323C"/>
    <w:rsid w:val="00036F09"/>
    <w:rsid w:val="0004779B"/>
    <w:rsid w:val="0005213C"/>
    <w:rsid w:val="000A717F"/>
    <w:rsid w:val="000A7699"/>
    <w:rsid w:val="000E3414"/>
    <w:rsid w:val="000E7D31"/>
    <w:rsid w:val="000F5A46"/>
    <w:rsid w:val="00103387"/>
    <w:rsid w:val="00140067"/>
    <w:rsid w:val="00153D04"/>
    <w:rsid w:val="0016700C"/>
    <w:rsid w:val="00174ED4"/>
    <w:rsid w:val="00183768"/>
    <w:rsid w:val="001C3C6B"/>
    <w:rsid w:val="001D0261"/>
    <w:rsid w:val="00234273"/>
    <w:rsid w:val="00266383"/>
    <w:rsid w:val="0027156E"/>
    <w:rsid w:val="00282CBA"/>
    <w:rsid w:val="00282F8C"/>
    <w:rsid w:val="00296A78"/>
    <w:rsid w:val="002F69FD"/>
    <w:rsid w:val="00303481"/>
    <w:rsid w:val="00346467"/>
    <w:rsid w:val="003648E2"/>
    <w:rsid w:val="0038333B"/>
    <w:rsid w:val="003B29E7"/>
    <w:rsid w:val="003B3F5B"/>
    <w:rsid w:val="003B4B80"/>
    <w:rsid w:val="003C45E9"/>
    <w:rsid w:val="003C676D"/>
    <w:rsid w:val="003D3ADB"/>
    <w:rsid w:val="003D3B9E"/>
    <w:rsid w:val="00401E7A"/>
    <w:rsid w:val="00404241"/>
    <w:rsid w:val="00422C53"/>
    <w:rsid w:val="004260C0"/>
    <w:rsid w:val="004E0D41"/>
    <w:rsid w:val="004F4BF6"/>
    <w:rsid w:val="00524135"/>
    <w:rsid w:val="0053323A"/>
    <w:rsid w:val="0055364F"/>
    <w:rsid w:val="005660D9"/>
    <w:rsid w:val="005704BC"/>
    <w:rsid w:val="005B4E19"/>
    <w:rsid w:val="005B57FF"/>
    <w:rsid w:val="005E3183"/>
    <w:rsid w:val="005F5BD1"/>
    <w:rsid w:val="00633735"/>
    <w:rsid w:val="00642965"/>
    <w:rsid w:val="00653C00"/>
    <w:rsid w:val="00667DA4"/>
    <w:rsid w:val="0069497A"/>
    <w:rsid w:val="00695F4A"/>
    <w:rsid w:val="006A66B9"/>
    <w:rsid w:val="006C33B8"/>
    <w:rsid w:val="006E2703"/>
    <w:rsid w:val="006E50B0"/>
    <w:rsid w:val="006F48F5"/>
    <w:rsid w:val="006F4E91"/>
    <w:rsid w:val="00710214"/>
    <w:rsid w:val="00737FD7"/>
    <w:rsid w:val="00746D5D"/>
    <w:rsid w:val="007503ED"/>
    <w:rsid w:val="00794851"/>
    <w:rsid w:val="007C150A"/>
    <w:rsid w:val="007E1FA7"/>
    <w:rsid w:val="00810E2C"/>
    <w:rsid w:val="0084583E"/>
    <w:rsid w:val="008810DF"/>
    <w:rsid w:val="008D718C"/>
    <w:rsid w:val="008D7BC0"/>
    <w:rsid w:val="0092743B"/>
    <w:rsid w:val="009456C9"/>
    <w:rsid w:val="00950997"/>
    <w:rsid w:val="00974048"/>
    <w:rsid w:val="009769F3"/>
    <w:rsid w:val="009836F8"/>
    <w:rsid w:val="009879C4"/>
    <w:rsid w:val="009A2A72"/>
    <w:rsid w:val="009A5341"/>
    <w:rsid w:val="00A25073"/>
    <w:rsid w:val="00A52116"/>
    <w:rsid w:val="00B0126D"/>
    <w:rsid w:val="00B02AFE"/>
    <w:rsid w:val="00B10376"/>
    <w:rsid w:val="00B10FC3"/>
    <w:rsid w:val="00B26F3D"/>
    <w:rsid w:val="00B46BDC"/>
    <w:rsid w:val="00B914CD"/>
    <w:rsid w:val="00B96F6E"/>
    <w:rsid w:val="00BC0254"/>
    <w:rsid w:val="00C07AEF"/>
    <w:rsid w:val="00C44F30"/>
    <w:rsid w:val="00C4656B"/>
    <w:rsid w:val="00C54773"/>
    <w:rsid w:val="00C95D3C"/>
    <w:rsid w:val="00CB4C20"/>
    <w:rsid w:val="00CB5740"/>
    <w:rsid w:val="00D01369"/>
    <w:rsid w:val="00D01887"/>
    <w:rsid w:val="00D11CD7"/>
    <w:rsid w:val="00D13BCD"/>
    <w:rsid w:val="00D43E7A"/>
    <w:rsid w:val="00DB20AA"/>
    <w:rsid w:val="00DB4D00"/>
    <w:rsid w:val="00DB634B"/>
    <w:rsid w:val="00DE3024"/>
    <w:rsid w:val="00DF2F04"/>
    <w:rsid w:val="00DF5501"/>
    <w:rsid w:val="00E20E99"/>
    <w:rsid w:val="00E53002"/>
    <w:rsid w:val="00EA11FB"/>
    <w:rsid w:val="00EA1580"/>
    <w:rsid w:val="00EC0310"/>
    <w:rsid w:val="00ED365E"/>
    <w:rsid w:val="00EF4E74"/>
    <w:rsid w:val="00F13DB6"/>
    <w:rsid w:val="00F141BF"/>
    <w:rsid w:val="00F2478E"/>
    <w:rsid w:val="00F25BA0"/>
    <w:rsid w:val="00F347CB"/>
    <w:rsid w:val="00F604EA"/>
    <w:rsid w:val="00F62240"/>
    <w:rsid w:val="00F9105A"/>
    <w:rsid w:val="00F96A1F"/>
    <w:rsid w:val="00FA222B"/>
    <w:rsid w:val="00FB3F1D"/>
    <w:rsid w:val="00FC4D7F"/>
    <w:rsid w:val="00FD10A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035DD5"/>
  <w15:docId w15:val="{AB6E179E-816C-4F8C-8B6D-8E476DAC3D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Open Sans" w:eastAsia="Open Sans" w:hAnsi="Open Sans" w:cs="Open Sans"/>
    </w:rPr>
  </w:style>
  <w:style w:type="paragraph" w:styleId="Heading1">
    <w:name w:val="heading 1"/>
    <w:basedOn w:val="Normal"/>
    <w:uiPriority w:val="9"/>
    <w:qFormat/>
    <w:pPr>
      <w:ind w:left="1070"/>
      <w:outlineLvl w:val="0"/>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Title">
    <w:name w:val="Title"/>
    <w:basedOn w:val="Normal"/>
    <w:link w:val="TitleChar"/>
    <w:uiPriority w:val="10"/>
    <w:qFormat/>
    <w:pPr>
      <w:ind w:left="1070" w:right="3461"/>
    </w:pPr>
    <w:rPr>
      <w:b/>
      <w:bCs/>
      <w:sz w:val="84"/>
      <w:szCs w:val="84"/>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character" w:styleId="PlaceholderText">
    <w:name w:val="Placeholder Text"/>
    <w:basedOn w:val="DefaultParagraphFont"/>
    <w:uiPriority w:val="99"/>
    <w:semiHidden/>
    <w:rsid w:val="00FD10A4"/>
    <w:rPr>
      <w:color w:val="666666"/>
    </w:rPr>
  </w:style>
  <w:style w:type="paragraph" w:styleId="Header">
    <w:name w:val="header"/>
    <w:basedOn w:val="Normal"/>
    <w:link w:val="HeaderChar"/>
    <w:uiPriority w:val="99"/>
    <w:unhideWhenUsed/>
    <w:rsid w:val="00653C00"/>
    <w:pPr>
      <w:tabs>
        <w:tab w:val="center" w:pos="4513"/>
        <w:tab w:val="right" w:pos="9026"/>
      </w:tabs>
    </w:pPr>
  </w:style>
  <w:style w:type="character" w:customStyle="1" w:styleId="HeaderChar">
    <w:name w:val="Header Char"/>
    <w:basedOn w:val="DefaultParagraphFont"/>
    <w:link w:val="Header"/>
    <w:uiPriority w:val="99"/>
    <w:rsid w:val="00653C00"/>
    <w:rPr>
      <w:rFonts w:ascii="Open Sans" w:eastAsia="Open Sans" w:hAnsi="Open Sans" w:cs="Open Sans"/>
    </w:rPr>
  </w:style>
  <w:style w:type="paragraph" w:styleId="Footer">
    <w:name w:val="footer"/>
    <w:basedOn w:val="Normal"/>
    <w:link w:val="FooterChar"/>
    <w:uiPriority w:val="99"/>
    <w:unhideWhenUsed/>
    <w:rsid w:val="00653C00"/>
    <w:pPr>
      <w:tabs>
        <w:tab w:val="center" w:pos="4513"/>
        <w:tab w:val="right" w:pos="9026"/>
      </w:tabs>
    </w:pPr>
  </w:style>
  <w:style w:type="character" w:customStyle="1" w:styleId="FooterChar">
    <w:name w:val="Footer Char"/>
    <w:basedOn w:val="DefaultParagraphFont"/>
    <w:link w:val="Footer"/>
    <w:uiPriority w:val="99"/>
    <w:rsid w:val="00653C00"/>
    <w:rPr>
      <w:rFonts w:ascii="Open Sans" w:eastAsia="Open Sans" w:hAnsi="Open Sans" w:cs="Open Sans"/>
    </w:rPr>
  </w:style>
  <w:style w:type="character" w:customStyle="1" w:styleId="TitleChar">
    <w:name w:val="Title Char"/>
    <w:basedOn w:val="DefaultParagraphFont"/>
    <w:link w:val="Title"/>
    <w:uiPriority w:val="10"/>
    <w:rsid w:val="009456C9"/>
    <w:rPr>
      <w:rFonts w:ascii="Open Sans" w:eastAsia="Open Sans" w:hAnsi="Open Sans" w:cs="Open Sans"/>
      <w:b/>
      <w:bCs/>
      <w:sz w:val="84"/>
      <w:szCs w:val="84"/>
    </w:rPr>
  </w:style>
  <w:style w:type="character" w:styleId="Hyperlink">
    <w:name w:val="Hyperlink"/>
    <w:basedOn w:val="DefaultParagraphFont"/>
    <w:uiPriority w:val="99"/>
    <w:unhideWhenUsed/>
    <w:rsid w:val="003B3F5B"/>
    <w:rPr>
      <w:color w:val="0000FF" w:themeColor="hyperlink"/>
      <w:u w:val="single"/>
    </w:rPr>
  </w:style>
  <w:style w:type="character" w:styleId="UnresolvedMention">
    <w:name w:val="Unresolved Mention"/>
    <w:basedOn w:val="DefaultParagraphFont"/>
    <w:uiPriority w:val="99"/>
    <w:semiHidden/>
    <w:unhideWhenUsed/>
    <w:rsid w:val="003B3F5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4481452">
      <w:bodyDiv w:val="1"/>
      <w:marLeft w:val="0"/>
      <w:marRight w:val="0"/>
      <w:marTop w:val="0"/>
      <w:marBottom w:val="0"/>
      <w:divBdr>
        <w:top w:val="none" w:sz="0" w:space="0" w:color="auto"/>
        <w:left w:val="none" w:sz="0" w:space="0" w:color="auto"/>
        <w:bottom w:val="none" w:sz="0" w:space="0" w:color="auto"/>
        <w:right w:val="none" w:sz="0" w:space="0" w:color="auto"/>
      </w:divBdr>
    </w:div>
    <w:div w:id="210672464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10.png"/><Relationship Id="rId18" Type="http://schemas.openxmlformats.org/officeDocument/2006/relationships/image" Target="media/image3.png"/><Relationship Id="rId26" Type="http://schemas.openxmlformats.org/officeDocument/2006/relationships/image" Target="media/image11.png"/><Relationship Id="rId39" Type="http://schemas.openxmlformats.org/officeDocument/2006/relationships/fontTable" Target="fontTable.xml"/><Relationship Id="rId21" Type="http://schemas.openxmlformats.org/officeDocument/2006/relationships/image" Target="media/image6.png"/><Relationship Id="rId34" Type="http://schemas.openxmlformats.org/officeDocument/2006/relationships/hyperlink" Target="http://www.hs2.org.uk/" TargetMode="External"/><Relationship Id="rId7" Type="http://schemas.openxmlformats.org/officeDocument/2006/relationships/settings" Target="settings.xml"/><Relationship Id="rId12" Type="http://schemas.openxmlformats.org/officeDocument/2006/relationships/image" Target="media/image2.svg"/><Relationship Id="rId17" Type="http://schemas.openxmlformats.org/officeDocument/2006/relationships/footer" Target="footer3.xml"/><Relationship Id="rId25" Type="http://schemas.openxmlformats.org/officeDocument/2006/relationships/image" Target="media/image10.svg"/><Relationship Id="rId33" Type="http://schemas.openxmlformats.org/officeDocument/2006/relationships/image" Target="media/image17.png"/><Relationship Id="rId38" Type="http://schemas.openxmlformats.org/officeDocument/2006/relationships/hyperlink" Target="http://www.hs2.org.uk/how-to-complain" TargetMode="Externa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5.png"/><Relationship Id="rId29" Type="http://schemas.openxmlformats.org/officeDocument/2006/relationships/image" Target="media/image14.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9.png"/><Relationship Id="rId32" Type="http://schemas.openxmlformats.org/officeDocument/2006/relationships/image" Target="media/image16.svg"/><Relationship Id="rId37" Type="http://schemas.openxmlformats.org/officeDocument/2006/relationships/hyperlink" Target="http://www.hs2.org.uk/how-to-complain" TargetMode="External"/><Relationship Id="rId40" Type="http://schemas.openxmlformats.org/officeDocument/2006/relationships/glossaryDocument" Target="glossary/document.xml"/><Relationship Id="rId36" Type="http://schemas.openxmlformats.org/officeDocument/2006/relationships/image" Target="media/image18.png"/><Relationship Id="rId15" Type="http://schemas.openxmlformats.org/officeDocument/2006/relationships/footer" Target="footer1.xml"/><Relationship Id="rId23" Type="http://schemas.openxmlformats.org/officeDocument/2006/relationships/image" Target="media/image8.png"/><Relationship Id="rId28" Type="http://schemas.openxmlformats.org/officeDocument/2006/relationships/image" Target="media/image13.svg"/><Relationship Id="rId10" Type="http://schemas.openxmlformats.org/officeDocument/2006/relationships/endnotes" Target="endnotes.xml"/><Relationship Id="rId19" Type="http://schemas.openxmlformats.org/officeDocument/2006/relationships/image" Target="media/image4.svg"/><Relationship Id="rId31" Type="http://schemas.openxmlformats.org/officeDocument/2006/relationships/image" Target="media/image1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0.svg"/><Relationship Id="rId22" Type="http://schemas.openxmlformats.org/officeDocument/2006/relationships/image" Target="media/image7.svg"/><Relationship Id="rId27" Type="http://schemas.openxmlformats.org/officeDocument/2006/relationships/image" Target="media/image12.png"/><Relationship Id="rId30" Type="http://schemas.openxmlformats.org/officeDocument/2006/relationships/hyperlink" Target="mailto:HS2enquiries@hs2.org.uk" TargetMode="External"/><Relationship Id="rId35" Type="http://schemas.openxmlformats.org/officeDocument/2006/relationships/hyperlink" Target="http://www.hs2.org.uk/in-your-area/" TargetMode="External"/><Relationship Id="rId8" Type="http://schemas.openxmlformats.org/officeDocument/2006/relationships/webSettings" Target="webSettings.xml"/><Relationship Id="rId3" Type="http://schemas.openxmlformats.org/officeDocument/2006/relationships/customXml" Target="../customXml/item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ictoria.stacey\OneDrive%20-%20Mace\Desktop\AWN\MD_AdvanceWorksNotification_Template_2pp.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97EF6DB1EAC471F92AA8D889BC9F483"/>
        <w:category>
          <w:name w:val="General"/>
          <w:gallery w:val="placeholder"/>
        </w:category>
        <w:types>
          <w:type w:val="bbPlcHdr"/>
        </w:types>
        <w:behaviors>
          <w:behavior w:val="content"/>
        </w:behaviors>
        <w:guid w:val="{85ED3C34-6588-4FC1-BAB5-107B9B796F2A}"/>
      </w:docPartPr>
      <w:docPartBody>
        <w:p w:rsidR="000F2F14" w:rsidRDefault="000F2F14">
          <w:pPr>
            <w:pStyle w:val="D97EF6DB1EAC471F92AA8D889BC9F483"/>
          </w:pPr>
          <w:r w:rsidRPr="00025FD7">
            <w:rPr>
              <w:rStyle w:val="PlaceholderText"/>
            </w:rPr>
            <w:t>Click or tap here to enter text.</w:t>
          </w:r>
        </w:p>
      </w:docPartBody>
    </w:docPart>
    <w:docPart>
      <w:docPartPr>
        <w:name w:val="B876F70653954D4FBA62D24A2910C86A"/>
        <w:category>
          <w:name w:val="General"/>
          <w:gallery w:val="placeholder"/>
        </w:category>
        <w:types>
          <w:type w:val="bbPlcHdr"/>
        </w:types>
        <w:behaviors>
          <w:behavior w:val="content"/>
        </w:behaviors>
        <w:guid w:val="{49EF4304-072B-4D32-8C16-8BDDA8B12BE7}"/>
      </w:docPartPr>
      <w:docPartBody>
        <w:p w:rsidR="000F2F14" w:rsidRDefault="000F2F14">
          <w:pPr>
            <w:pStyle w:val="B876F70653954D4FBA62D24A2910C86A"/>
          </w:pPr>
          <w:r w:rsidRPr="00025FD7">
            <w:rPr>
              <w:rStyle w:val="PlaceholderText"/>
            </w:rPr>
            <w:t>Click or tap here to enter text.</w:t>
          </w:r>
        </w:p>
      </w:docPartBody>
    </w:docPart>
    <w:docPart>
      <w:docPartPr>
        <w:name w:val="D2D4BA9EC59E4AED839EEE9F975EEC49"/>
        <w:category>
          <w:name w:val="General"/>
          <w:gallery w:val="placeholder"/>
        </w:category>
        <w:types>
          <w:type w:val="bbPlcHdr"/>
        </w:types>
        <w:behaviors>
          <w:behavior w:val="content"/>
        </w:behaviors>
        <w:guid w:val="{782AA888-4F94-47F2-A138-B95911294160}"/>
      </w:docPartPr>
      <w:docPartBody>
        <w:p w:rsidR="000F2F14" w:rsidRDefault="000F2F14" w:rsidP="000F2F14">
          <w:pPr>
            <w:pStyle w:val="D2D4BA9EC59E4AED839EEE9F975EEC49"/>
          </w:pPr>
          <w:r w:rsidRPr="00025FD7">
            <w:rPr>
              <w:rStyle w:val="PlaceholderText"/>
            </w:rPr>
            <w:t>Click or tap here to enter text.</w:t>
          </w:r>
        </w:p>
      </w:docPartBody>
    </w:docPart>
    <w:docPart>
      <w:docPartPr>
        <w:name w:val="3E7587B005944C70B3450E3BB337E922"/>
        <w:category>
          <w:name w:val="General"/>
          <w:gallery w:val="placeholder"/>
        </w:category>
        <w:types>
          <w:type w:val="bbPlcHdr"/>
        </w:types>
        <w:behaviors>
          <w:behavior w:val="content"/>
        </w:behaviors>
        <w:guid w:val="{DDAE9F64-756A-4950-B50D-CF343984519D}"/>
      </w:docPartPr>
      <w:docPartBody>
        <w:p w:rsidR="000F2F14" w:rsidRDefault="000F2F14" w:rsidP="000F2F14">
          <w:pPr>
            <w:pStyle w:val="3E7587B005944C70B3450E3BB337E922"/>
          </w:pPr>
          <w:r w:rsidRPr="00025FD7">
            <w:rPr>
              <w:rStyle w:val="PlaceholderText"/>
            </w:rPr>
            <w:t>Click or tap here to enter text.</w:t>
          </w:r>
        </w:p>
      </w:docPartBody>
    </w:docPart>
    <w:docPart>
      <w:docPartPr>
        <w:name w:val="9C7850E9490D4AFCB978486548A59AD4"/>
        <w:category>
          <w:name w:val="General"/>
          <w:gallery w:val="placeholder"/>
        </w:category>
        <w:types>
          <w:type w:val="bbPlcHdr"/>
        </w:types>
        <w:behaviors>
          <w:behavior w:val="content"/>
        </w:behaviors>
        <w:guid w:val="{570522EC-7194-4D5E-9670-0387509EC888}"/>
      </w:docPartPr>
      <w:docPartBody>
        <w:p w:rsidR="000F2F14" w:rsidRDefault="000F2F14" w:rsidP="000F2F14">
          <w:pPr>
            <w:pStyle w:val="9C7850E9490D4AFCB978486548A59AD4"/>
          </w:pPr>
          <w:r w:rsidRPr="00025FD7">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5002EFF" w:usb1="C200ACF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font>
  <w:font w:name="Arial">
    <w:panose1 w:val="020B0604020202020204"/>
    <w:charset w:val="00"/>
    <w:family w:val="swiss"/>
    <w:pitch w:val="variable"/>
    <w:sig w:usb0="E0002EFF" w:usb1="C000785B" w:usb2="00000009" w:usb3="00000000" w:csb0="000001FF" w:csb1="00000000"/>
  </w:font>
  <w:font w:name="Open Sans SemiBold">
    <w:charset w:val="00"/>
    <w:family w:val="swiss"/>
    <w:pitch w:val="variable"/>
    <w:sig w:usb0="E00002EF" w:usb1="4000205B" w:usb2="00000028" w:usb3="00000000" w:csb0="0000019F" w:csb1="00000000"/>
  </w:font>
  <w:font w:name="Cambria">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2F14"/>
    <w:rsid w:val="000F2F14"/>
    <w:rsid w:val="000F5A46"/>
    <w:rsid w:val="00303481"/>
    <w:rsid w:val="003B29E7"/>
    <w:rsid w:val="00401E7A"/>
    <w:rsid w:val="004126A9"/>
    <w:rsid w:val="004426F0"/>
    <w:rsid w:val="0053323A"/>
    <w:rsid w:val="005B57FF"/>
    <w:rsid w:val="00695F4A"/>
    <w:rsid w:val="00737FD7"/>
    <w:rsid w:val="009879C4"/>
    <w:rsid w:val="00EA11FB"/>
    <w:rsid w:val="00EA1580"/>
    <w:rsid w:val="00EB7BD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F2F14"/>
  </w:style>
  <w:style w:type="paragraph" w:customStyle="1" w:styleId="D97EF6DB1EAC471F92AA8D889BC9F483">
    <w:name w:val="D97EF6DB1EAC471F92AA8D889BC9F483"/>
  </w:style>
  <w:style w:type="paragraph" w:customStyle="1" w:styleId="B876F70653954D4FBA62D24A2910C86A">
    <w:name w:val="B876F70653954D4FBA62D24A2910C86A"/>
  </w:style>
  <w:style w:type="paragraph" w:customStyle="1" w:styleId="D2D4BA9EC59E4AED839EEE9F975EEC49">
    <w:name w:val="D2D4BA9EC59E4AED839EEE9F975EEC49"/>
    <w:rsid w:val="000F2F14"/>
  </w:style>
  <w:style w:type="paragraph" w:customStyle="1" w:styleId="3E7587B005944C70B3450E3BB337E922">
    <w:name w:val="3E7587B005944C70B3450E3BB337E922"/>
    <w:rsid w:val="000F2F14"/>
  </w:style>
  <w:style w:type="paragraph" w:customStyle="1" w:styleId="9C7850E9490D4AFCB978486548A59AD4">
    <w:name w:val="9C7850E9490D4AFCB978486548A59AD4"/>
    <w:rsid w:val="000F2F1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4A2FD811D343F408CC86841129670DF" ma:contentTypeVersion="10" ma:contentTypeDescription="Create a new document." ma:contentTypeScope="" ma:versionID="13c1f441e884ea922ea83d43ce35d639">
  <xsd:schema xmlns:xsd="http://www.w3.org/2001/XMLSchema" xmlns:xs="http://www.w3.org/2001/XMLSchema" xmlns:p="http://schemas.microsoft.com/office/2006/metadata/properties" xmlns:ns2="b6513c55-667f-42b1-8c14-aa97a7278b77" xmlns:ns3="6be5dfe6-1706-4b72-9ee2-ab07c3cef907" targetNamespace="http://schemas.microsoft.com/office/2006/metadata/properties" ma:root="true" ma:fieldsID="9b0671eca895800bc044cbc8933d6c5e" ns2:_="" ns3:_="">
    <xsd:import namespace="b6513c55-667f-42b1-8c14-aa97a7278b77"/>
    <xsd:import namespace="6be5dfe6-1706-4b72-9ee2-ab07c3cef907"/>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6513c55-667f-42b1-8c14-aa97a7278b7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9fea3f29-b9b5-4fd8-8144-7850a058dc3e"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be5dfe6-1706-4b72-9ee2-ab07c3cef907"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9033ee93-a1ca-4b0c-9f6a-9e150b8a26a0}" ma:internalName="TaxCatchAll" ma:showField="CatchAllData" ma:web="f88ed49b-2a0f-48e9-a0b6-a445ca9121b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6be5dfe6-1706-4b72-9ee2-ab07c3cef907" xsi:nil="true"/>
    <lcf76f155ced4ddcb4097134ff3c332f xmlns="b6513c55-667f-42b1-8c14-aa97a7278b77">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08C3820601CB544AAC1CC0C3563C9D41" ma:contentTypeVersion="77" ma:contentTypeDescription="Create a new document." ma:contentTypeScope="" ma:versionID="fe782ef68d17dbea69f353b1c1a5e78d">
  <xsd:schema xmlns:xsd="http://www.w3.org/2001/XMLSchema" xmlns:xs="http://www.w3.org/2001/XMLSchema" xmlns:p="http://schemas.microsoft.com/office/2006/metadata/properties" xmlns:ns1="http://schemas.microsoft.com/sharepoint/v3" xmlns:ns2="3583dfff-9eb3-4968-bd5b-b3cc226868cd" xmlns:ns3="28748110-88aa-4067-8871-8df254dae9fc" targetNamespace="http://schemas.microsoft.com/office/2006/metadata/properties" ma:root="true" ma:fieldsID="6153bfb1f15e897ad9c015b3b7eb677a" ns1:_="" ns2:_="" ns3:_="">
    <xsd:import namespace="http://schemas.microsoft.com/sharepoint/v3"/>
    <xsd:import namespace="3583dfff-9eb3-4968-bd5b-b3cc226868cd"/>
    <xsd:import namespace="28748110-88aa-4067-8871-8df254dae9fc"/>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element ref="ns2:SharedWithDetails" minOccurs="0"/>
                <xsd:element ref="ns3:MediaServiceMetadata" minOccurs="0"/>
                <xsd:element ref="ns3:MediaServiceFastMetadata" minOccurs="0"/>
                <xsd:element ref="ns3:MediaServiceObjectDetectorVersions" minOccurs="0"/>
                <xsd:element ref="ns3:MediaServiceGenerationTime" minOccurs="0"/>
                <xsd:element ref="ns3:MediaServiceEventHashCode" minOccurs="0"/>
                <xsd:element ref="ns3:MediaServiceOCR" minOccurs="0"/>
                <xsd:element ref="ns3:MediaServiceDateTaken" minOccurs="0"/>
                <xsd:element ref="ns3:MediaServiceLocation" minOccurs="0"/>
                <xsd:element ref="ns3:MediaLengthInSeconds" minOccurs="0"/>
                <xsd:element ref="ns3:MediaServiceSearchProperties" minOccurs="0"/>
                <xsd:element ref="ns3:ArchiverLinkFileType" minOccurs="0"/>
                <xsd:element ref="ns3:MediaServiceBillingMetadata"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5" nillable="true" ma:displayName="Unified Compliance Policy Properties" ma:hidden="true" ma:internalName="_ip_UnifiedCompliancePolicyProperties">
      <xsd:simpleType>
        <xsd:restriction base="dms:Note"/>
      </xsd:simpleType>
    </xsd:element>
    <xsd:element name="_ip_UnifiedCompliancePolicyUIAction" ma:index="2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583dfff-9eb3-4968-bd5b-b3cc226868cd"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8748110-88aa-4067-8871-8df254dae9fc" elementFormDefault="qualified">
    <xsd:import namespace="http://schemas.microsoft.com/office/2006/documentManagement/types"/>
    <xsd:import namespace="http://schemas.microsoft.com/office/infopath/2007/PartnerControls"/>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Location" ma:index="20" nillable="true" ma:displayName="Location" ma:indexed="true" ma:internalName="MediaServiceLocatio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ArchiverLinkFileType" ma:index="23" nillable="true" ma:displayName="ArchiverLinkFileType" ma:hidden="true" ma:internalName="ArchiverLinkFileType">
      <xsd:simpleType>
        <xsd:restriction base="dms:Text"/>
      </xsd:simpleType>
    </xsd:element>
    <xsd:element name="MediaServiceBillingMetadata" ma:index="24"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0994E79-0E4E-446D-9EF8-E991D44D60C6}"/>
</file>

<file path=customXml/itemProps2.xml><?xml version="1.0" encoding="utf-8"?>
<ds:datastoreItem xmlns:ds="http://schemas.openxmlformats.org/officeDocument/2006/customXml" ds:itemID="{6FDCF632-C6A4-48AD-9E3A-521A3EE0BF52}">
  <ds:schemaRefs>
    <ds:schemaRef ds:uri="http://schemas.microsoft.com/office/2006/metadata/properties"/>
    <ds:schemaRef ds:uri="http://schemas.microsoft.com/office/infopath/2007/PartnerControls"/>
    <ds:schemaRef ds:uri="28748110-88aa-4067-8871-8df254dae9fc"/>
    <ds:schemaRef ds:uri="3583dfff-9eb3-4968-bd5b-b3cc226868cd"/>
    <ds:schemaRef ds:uri="http://schemas.microsoft.com/sharepoint/v3"/>
  </ds:schemaRefs>
</ds:datastoreItem>
</file>

<file path=customXml/itemProps3.xml><?xml version="1.0" encoding="utf-8"?>
<ds:datastoreItem xmlns:ds="http://schemas.openxmlformats.org/officeDocument/2006/customXml" ds:itemID="{3302DD96-2EB3-4873-B034-D2C99B963FB5}">
  <ds:schemaRefs>
    <ds:schemaRef ds:uri="http://schemas.openxmlformats.org/officeDocument/2006/bibliography"/>
  </ds:schemaRefs>
</ds:datastoreItem>
</file>

<file path=customXml/itemProps4.xml><?xml version="1.0" encoding="utf-8"?>
<ds:datastoreItem xmlns:ds="http://schemas.openxmlformats.org/officeDocument/2006/customXml" ds:itemID="{9F4A3B7D-C4EE-41E4-81D4-AAC04E3755DC}">
  <ds:schemaRefs>
    <ds:schemaRef ds:uri="http://schemas.microsoft.com/sharepoint/v3/contenttype/forms"/>
  </ds:schemaRefs>
</ds:datastoreItem>
</file>

<file path=customXml/itemProps5.xml><?xml version="1.0" encoding="utf-8"?>
<ds:datastoreItem xmlns:ds="http://schemas.openxmlformats.org/officeDocument/2006/customXml" ds:itemID="{49CD41CE-851F-4E4F-A7D7-B04FA9A12EA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583dfff-9eb3-4968-bd5b-b3cc226868cd"/>
    <ds:schemaRef ds:uri="28748110-88aa-4067-8871-8df254dae9f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MD_AdvanceWorksNotification_Template_2pp</Template>
  <TotalTime>7</TotalTime>
  <Pages>2</Pages>
  <Words>319</Words>
  <Characters>1819</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HS2 Ltd</Company>
  <LinksUpToDate>false</LinksUpToDate>
  <CharactersWithSpaces>2134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Victoria Stacey</dc:creator>
  <cp:lastModifiedBy>Victoria Stacey</cp:lastModifiedBy>
  <cp:revision>3</cp:revision>
  <dcterms:created xsi:type="dcterms:W3CDTF">2026-05-06T14:42:00Z</dcterms:created>
  <dcterms:modified xsi:type="dcterms:W3CDTF">2026-05-07T14:20:00Z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2025-05-15T00:00:00Z</vt:filetime>
  </property>
  <property fmtid="{D5CDD505-2E9C-101B-9397-08002B2CF9AE}" pid="3" name="Creator">
    <vt:lpwstr>Adobe InDesign 20.1 (Macintosh)</vt:lpwstr>
  </property>
  <property fmtid="{D5CDD505-2E9C-101B-9397-08002B2CF9AE}" pid="4" name="LastSaved">
    <vt:filetime>2025-05-15T00:00:00Z</vt:filetime>
  </property>
  <property fmtid="{D5CDD505-2E9C-101B-9397-08002B2CF9AE}" pid="5" name="Producer">
    <vt:lpwstr>Adobe PDF Library 17.0</vt:lpwstr>
  </property>
  <property fmtid="{D5CDD505-2E9C-101B-9397-08002B2CF9AE}" pid="6" name="MediaServiceImageTags">
    <vt:lpwstr/>
  </property>
  <property fmtid="{D5CDD505-2E9C-101B-9397-08002B2CF9AE}" pid="7" name="ContentTypeId">
    <vt:lpwstr>0x01010034A2FD811D343F408CC86841129670DF</vt:lpwstr>
  </property>
  <property fmtid="{D5CDD505-2E9C-101B-9397-08002B2CF9AE}" pid="8" name="MSIP_Label_f096642c-d1fe-41bf-8f27-11aea5289eca_Enabled">
    <vt:lpwstr>true</vt:lpwstr>
  </property>
  <property fmtid="{D5CDD505-2E9C-101B-9397-08002B2CF9AE}" pid="9" name="MSIP_Label_f096642c-d1fe-41bf-8f27-11aea5289eca_SetDate">
    <vt:lpwstr>2025-10-20T15:01:33Z</vt:lpwstr>
  </property>
  <property fmtid="{D5CDD505-2E9C-101B-9397-08002B2CF9AE}" pid="10" name="MSIP_Label_f096642c-d1fe-41bf-8f27-11aea5289eca_Method">
    <vt:lpwstr>Privileged</vt:lpwstr>
  </property>
  <property fmtid="{D5CDD505-2E9C-101B-9397-08002B2CF9AE}" pid="11" name="MSIP_Label_f096642c-d1fe-41bf-8f27-11aea5289eca_Name">
    <vt:lpwstr>UK-Official Only</vt:lpwstr>
  </property>
  <property fmtid="{D5CDD505-2E9C-101B-9397-08002B2CF9AE}" pid="12" name="MSIP_Label_f096642c-d1fe-41bf-8f27-11aea5289eca_SiteId">
    <vt:lpwstr>efe042fe-c4cf-4e6b-a8d4-23234c69c5ec</vt:lpwstr>
  </property>
  <property fmtid="{D5CDD505-2E9C-101B-9397-08002B2CF9AE}" pid="13" name="MSIP_Label_f096642c-d1fe-41bf-8f27-11aea5289eca_ActionId">
    <vt:lpwstr>a728f002-ede6-4046-b738-157390cda3da</vt:lpwstr>
  </property>
  <property fmtid="{D5CDD505-2E9C-101B-9397-08002B2CF9AE}" pid="14" name="MSIP_Label_f096642c-d1fe-41bf-8f27-11aea5289eca_ContentBits">
    <vt:lpwstr>0</vt:lpwstr>
  </property>
  <property fmtid="{D5CDD505-2E9C-101B-9397-08002B2CF9AE}" pid="15" name="MSIP_Label_f096642c-d1fe-41bf-8f27-11aea5289eca_Tag">
    <vt:lpwstr>50, 0, 1, 1</vt:lpwstr>
  </property>
  <property fmtid="{D5CDD505-2E9C-101B-9397-08002B2CF9AE}" pid="16" name="ClassificationContentMarkingFooterShapeIds">
    <vt:lpwstr>25e6bdc0,3c7f8175,78f5b4</vt:lpwstr>
  </property>
  <property fmtid="{D5CDD505-2E9C-101B-9397-08002B2CF9AE}" pid="17" name="ClassificationContentMarkingFooterFontProps">
    <vt:lpwstr>#000000,10,Arial</vt:lpwstr>
  </property>
  <property fmtid="{D5CDD505-2E9C-101B-9397-08002B2CF9AE}" pid="18" name="ClassificationContentMarkingFooterText">
    <vt:lpwstr>Classification - Public</vt:lpwstr>
  </property>
  <property fmtid="{D5CDD505-2E9C-101B-9397-08002B2CF9AE}" pid="19" name="MSIP_Label_ff528e02-ab69-43a8-9134-6d8d1b0c706c_Enabled">
    <vt:lpwstr>true</vt:lpwstr>
  </property>
  <property fmtid="{D5CDD505-2E9C-101B-9397-08002B2CF9AE}" pid="20" name="MSIP_Label_ff528e02-ab69-43a8-9134-6d8d1b0c706c_SetDate">
    <vt:lpwstr>2025-11-03T15:48:51Z</vt:lpwstr>
  </property>
  <property fmtid="{D5CDD505-2E9C-101B-9397-08002B2CF9AE}" pid="21" name="MSIP_Label_ff528e02-ab69-43a8-9134-6d8d1b0c706c_Method">
    <vt:lpwstr>Standard</vt:lpwstr>
  </property>
  <property fmtid="{D5CDD505-2E9C-101B-9397-08002B2CF9AE}" pid="22" name="MSIP_Label_ff528e02-ab69-43a8-9134-6d8d1b0c706c_Name">
    <vt:lpwstr>ff528e02-ab69-43a8-9134-6d8d1b0c706c</vt:lpwstr>
  </property>
  <property fmtid="{D5CDD505-2E9C-101B-9397-08002B2CF9AE}" pid="23" name="MSIP_Label_ff528e02-ab69-43a8-9134-6d8d1b0c706c_SiteId">
    <vt:lpwstr>f9300280-65a0-46f8-a18c-a296431980f5</vt:lpwstr>
  </property>
  <property fmtid="{D5CDD505-2E9C-101B-9397-08002B2CF9AE}" pid="24" name="MSIP_Label_ff528e02-ab69-43a8-9134-6d8d1b0c706c_ActionId">
    <vt:lpwstr>9cc57e59-3061-4b45-a738-39ef15e8ecd6</vt:lpwstr>
  </property>
  <property fmtid="{D5CDD505-2E9C-101B-9397-08002B2CF9AE}" pid="25" name="MSIP_Label_ff528e02-ab69-43a8-9134-6d8d1b0c706c_ContentBits">
    <vt:lpwstr>2</vt:lpwstr>
  </property>
  <property fmtid="{D5CDD505-2E9C-101B-9397-08002B2CF9AE}" pid="26" name="MSIP_Label_ff528e02-ab69-43a8-9134-6d8d1b0c706c_Tag">
    <vt:lpwstr>10, 3, 0, 1</vt:lpwstr>
  </property>
  <property fmtid="{D5CDD505-2E9C-101B-9397-08002B2CF9AE}" pid="27" name="_dlc_DocIdItemGuid">
    <vt:lpwstr>a9b37fb4-a099-477d-887a-0b6509e10f34</vt:lpwstr>
  </property>
</Properties>
</file>