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9B97B3" w14:textId="77777777" w:rsidR="009456C9" w:rsidRDefault="009456C9" w:rsidP="000E7D31">
      <w:bookmarkStart w:id="0" w:name="_Hlk198206628"/>
      <w:r>
        <w:rPr>
          <w:noProof/>
          <w:color w:val="FFFFFF"/>
          <w:spacing w:val="-8"/>
        </w:rPr>
        <mc:AlternateContent>
          <mc:Choice Requires="wps">
            <w:drawing>
              <wp:anchor distT="0" distB="0" distL="114300" distR="114300" simplePos="0" relativeHeight="251658245" behindDoc="0" locked="1" layoutInCell="1" allowOverlap="1" wp14:anchorId="1D6A26D3" wp14:editId="5F1046EE">
                <wp:simplePos x="0" y="0"/>
                <wp:positionH relativeFrom="column">
                  <wp:posOffset>440690</wp:posOffset>
                </wp:positionH>
                <wp:positionV relativeFrom="paragraph">
                  <wp:posOffset>3869690</wp:posOffset>
                </wp:positionV>
                <wp:extent cx="6375400" cy="507365"/>
                <wp:effectExtent l="0" t="0" r="25400" b="26035"/>
                <wp:wrapNone/>
                <wp:docPr id="2500507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507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7DEF62" w14:textId="7431E6D7" w:rsidR="00EF4B13" w:rsidRPr="00EF4B13" w:rsidRDefault="00F547A6" w:rsidP="00EF4B13">
                            <w:pPr>
                              <w:jc w:val="center"/>
                              <w:rPr>
                                <w:b/>
                                <w:bCs/>
                                <w:color w:val="1E3773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547A6">
                              <w:rPr>
                                <w:b/>
                                <w:bCs/>
                                <w:color w:val="1E3773"/>
                                <w:sz w:val="40"/>
                                <w:szCs w:val="40"/>
                              </w:rPr>
                              <w:t>HS2-BBV-26-</w:t>
                            </w:r>
                            <w:r w:rsidR="009F3EA7" w:rsidRPr="009F3EA7">
                              <w:t xml:space="preserve"> </w:t>
                            </w:r>
                            <w:r w:rsidR="009F3EA7" w:rsidRPr="009F3EA7">
                              <w:rPr>
                                <w:b/>
                                <w:bCs/>
                                <w:color w:val="1E3773"/>
                                <w:sz w:val="40"/>
                                <w:szCs w:val="40"/>
                              </w:rPr>
                              <w:t>2093</w:t>
                            </w:r>
                            <w:r w:rsidR="00EF4B13" w:rsidRPr="00EF4B13">
                              <w:rPr>
                                <w:b/>
                                <w:bCs/>
                                <w:color w:val="1E3773"/>
                                <w:sz w:val="40"/>
                                <w:szCs w:val="40"/>
                                <w:lang w:val="en-GB"/>
                              </w:rPr>
                              <w:br/>
                              <w:t>AWN</w:t>
                            </w:r>
                          </w:p>
                          <w:p w14:paraId="10552AB1" w14:textId="77777777" w:rsidR="00EF4B13" w:rsidRPr="00EF4B13" w:rsidRDefault="00EF4B13" w:rsidP="00EF4B13">
                            <w:pPr>
                              <w:jc w:val="center"/>
                              <w:rPr>
                                <w:b/>
                                <w:bCs/>
                                <w:color w:val="1E3773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F4B13">
                              <w:rPr>
                                <w:b/>
                                <w:bCs/>
                                <w:color w:val="1E3773"/>
                                <w:sz w:val="40"/>
                                <w:szCs w:val="40"/>
                                <w:lang w:val="en-GB"/>
                              </w:rPr>
                              <w:t>HS2-BBV-26-2045</w:t>
                            </w:r>
                          </w:p>
                          <w:p w14:paraId="3BDDA5CC" w14:textId="70210AE6" w:rsidR="009456C9" w:rsidRPr="009456C9" w:rsidRDefault="009456C9" w:rsidP="009456C9">
                            <w:pPr>
                              <w:jc w:val="center"/>
                              <w:rPr>
                                <w:b/>
                                <w:bCs/>
                                <w:color w:val="1E3773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A26D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4.7pt;margin-top:304.7pt;width:502pt;height:39.9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" fillcolor="white [3201]" strokeweight=".5pt">
                <v:textbox>
                  <w:txbxContent>
                    <w:p w14:paraId="0E7DEF62" w14:textId="7431E6D7" w:rsidR="00EF4B13" w:rsidRPr="00EF4B13" w:rsidRDefault="00F547A6" w:rsidP="00EF4B13">
                      <w:pPr>
                        <w:jc w:val="center"/>
                        <w:rPr>
                          <w:b/>
                          <w:bCs/>
                          <w:color w:val="1E3773"/>
                          <w:sz w:val="40"/>
                          <w:szCs w:val="40"/>
                          <w:lang w:val="en-GB"/>
                        </w:rPr>
                      </w:pPr>
                      <w:r w:rsidRPr="00F547A6">
                        <w:rPr>
                          <w:b/>
                          <w:bCs/>
                          <w:color w:val="1E3773"/>
                          <w:sz w:val="40"/>
                          <w:szCs w:val="40"/>
                        </w:rPr>
                        <w:t>HS2-BBV-26-</w:t>
                      </w:r>
                      <w:r w:rsidR="009F3EA7" w:rsidRPr="009F3EA7">
                        <w:t xml:space="preserve"> </w:t>
                      </w:r>
                      <w:r w:rsidR="009F3EA7" w:rsidRPr="009F3EA7">
                        <w:rPr>
                          <w:b/>
                          <w:bCs/>
                          <w:color w:val="1E3773"/>
                          <w:sz w:val="40"/>
                          <w:szCs w:val="40"/>
                        </w:rPr>
                        <w:t>2093</w:t>
                      </w:r>
                      <w:r w:rsidR="00EF4B13" w:rsidRPr="00EF4B13">
                        <w:rPr>
                          <w:b/>
                          <w:bCs/>
                          <w:color w:val="1E3773"/>
                          <w:sz w:val="40"/>
                          <w:szCs w:val="40"/>
                          <w:lang w:val="en-GB"/>
                        </w:rPr>
                        <w:br/>
                        <w:t>AWN</w:t>
                      </w:r>
                    </w:p>
                    <w:p w14:paraId="10552AB1" w14:textId="77777777" w:rsidR="00EF4B13" w:rsidRPr="00EF4B13" w:rsidRDefault="00EF4B13" w:rsidP="00EF4B13">
                      <w:pPr>
                        <w:jc w:val="center"/>
                        <w:rPr>
                          <w:b/>
                          <w:bCs/>
                          <w:color w:val="1E3773"/>
                          <w:sz w:val="40"/>
                          <w:szCs w:val="40"/>
                          <w:lang w:val="en-GB"/>
                        </w:rPr>
                      </w:pPr>
                      <w:r w:rsidRPr="00EF4B13">
                        <w:rPr>
                          <w:b/>
                          <w:bCs/>
                          <w:color w:val="1E3773"/>
                          <w:sz w:val="40"/>
                          <w:szCs w:val="40"/>
                          <w:lang w:val="en-GB"/>
                        </w:rPr>
                        <w:t>HS2-BBV-26-2045</w:t>
                      </w:r>
                    </w:p>
                    <w:p w14:paraId="3BDDA5CC" w14:textId="70210AE6" w:rsidR="009456C9" w:rsidRPr="009456C9" w:rsidRDefault="009456C9" w:rsidP="009456C9">
                      <w:pPr>
                        <w:jc w:val="center"/>
                        <w:rPr>
                          <w:b/>
                          <w:bCs/>
                          <w:color w:val="1E3773"/>
                          <w:sz w:val="40"/>
                          <w:szCs w:val="4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9456C9">
        <w:rPr>
          <w:noProof/>
          <w:color w:val="FFFFFF"/>
          <w:spacing w:val="-8"/>
        </w:rPr>
        <mc:AlternateContent>
          <mc:Choice Requires="wps">
            <w:drawing>
              <wp:inline distT="0" distB="0" distL="0" distR="0" wp14:anchorId="5EA664B1" wp14:editId="3071D4A9">
                <wp:extent cx="7543800" cy="4686300"/>
                <wp:effectExtent l="0" t="0" r="19050" b="1905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4686300"/>
                        </a:xfrm>
                        <a:prstGeom prst="rect">
                          <a:avLst/>
                        </a:prstGeom>
                        <a:solidFill>
                          <a:srgbClr val="1E377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AD7A8" w14:textId="77777777" w:rsidR="009456C9" w:rsidRPr="00404241" w:rsidRDefault="009456C9" w:rsidP="00404241">
                            <w:pPr>
                              <w:ind w:right="397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CD00CE5" w14:textId="77777777" w:rsidR="009456C9" w:rsidRDefault="00404241" w:rsidP="00404241">
                            <w:pPr>
                              <w:spacing w:after="360"/>
                              <w:ind w:left="350" w:right="397" w:firstLine="370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C064F5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C464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84"/>
                                <w:szCs w:val="84"/>
                              </w:rPr>
                              <w:drawing>
                                <wp:inline distT="0" distB="0" distL="0" distR="0" wp14:anchorId="0A7D98CE" wp14:editId="0F5BD64E">
                                  <wp:extent cx="4033827" cy="469495"/>
                                  <wp:effectExtent l="0" t="0" r="5080" b="6985"/>
                                  <wp:docPr id="24027724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0277243" name="Picture 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3827" cy="469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sdt>
                            <w:sdtPr>
                              <w:rPr>
                                <w:color w:val="FFFFFF"/>
                                <w:spacing w:val="-8"/>
                              </w:rPr>
                              <w:id w:val="-991941907"/>
                            </w:sdtPr>
                            <w:sdtEndPr>
                              <w:rPr>
                                <w:spacing w:val="-24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color w:val="FFFFFF"/>
                                    <w:spacing w:val="-8"/>
                                  </w:rPr>
                                  <w:id w:val="-296765100"/>
                                </w:sdtPr>
                                <w:sdtContent>
                                  <w:sdt>
                                    <w:sdtPr>
                                      <w:rPr>
                                        <w:color w:val="FFFFFF"/>
                                        <w:spacing w:val="-8"/>
                                      </w:rPr>
                                      <w:id w:val="-344170532"/>
                                    </w:sdtPr>
                                    <w:sdtEndPr>
                                      <w:rPr>
                                        <w:spacing w:val="-24"/>
                                        <w:sz w:val="66"/>
                                        <w:szCs w:val="66"/>
                                      </w:rPr>
                                    </w:sdtEndPr>
                                    <w:sdtContent>
                                      <w:p w14:paraId="1C2DAC17" w14:textId="46D6157C" w:rsidR="004D6287" w:rsidRPr="009418F6" w:rsidRDefault="004D6287" w:rsidP="004D6287">
                                        <w:pPr>
                                          <w:pStyle w:val="Title"/>
                                          <w:spacing w:line="211" w:lineRule="auto"/>
                                          <w:rPr>
                                            <w:color w:val="FFFFFF"/>
                                            <w:spacing w:val="-8"/>
                                            <w:sz w:val="66"/>
                                            <w:szCs w:val="66"/>
                                          </w:rPr>
                                        </w:pPr>
                                        <w:r w:rsidRPr="00285BFC">
                                          <w:rPr>
                                            <w:color w:val="FFFFFF"/>
                                            <w:spacing w:val="-8"/>
                                            <w:sz w:val="66"/>
                                            <w:szCs w:val="66"/>
                                          </w:rPr>
                                          <w:t xml:space="preserve">Notice of </w:t>
                                        </w:r>
                                        <w:r w:rsidR="00DD7230" w:rsidRPr="00285BFC">
                                          <w:rPr>
                                            <w:color w:val="FFFFFF"/>
                                            <w:spacing w:val="-8"/>
                                            <w:sz w:val="66"/>
                                            <w:szCs w:val="66"/>
                                          </w:rPr>
                                          <w:t>lane</w:t>
                                        </w:r>
                                        <w:r w:rsidR="00F43352" w:rsidRPr="00285BFC">
                                          <w:rPr>
                                            <w:color w:val="FFFFFF"/>
                                            <w:spacing w:val="-8"/>
                                            <w:sz w:val="66"/>
                                            <w:szCs w:val="66"/>
                                          </w:rPr>
                                          <w:t xml:space="preserve"> closure</w:t>
                                        </w:r>
                                        <w:r w:rsidR="0017383E" w:rsidRPr="00285BFC">
                                          <w:rPr>
                                            <w:color w:val="FFFFFF"/>
                                            <w:spacing w:val="-8"/>
                                            <w:sz w:val="66"/>
                                            <w:szCs w:val="66"/>
                                          </w:rPr>
                                          <w:t xml:space="preserve"> </w:t>
                                        </w:r>
                                        <w:r w:rsidR="006D2892">
                                          <w:rPr>
                                            <w:color w:val="FFFFFF"/>
                                            <w:spacing w:val="-8"/>
                                            <w:sz w:val="66"/>
                                            <w:szCs w:val="66"/>
                                          </w:rPr>
                                          <w:t>on</w:t>
                                        </w:r>
                                        <w:r w:rsidR="0017383E" w:rsidRPr="00285BFC">
                                          <w:rPr>
                                            <w:color w:val="FFFFFF"/>
                                            <w:spacing w:val="-8"/>
                                            <w:sz w:val="66"/>
                                            <w:szCs w:val="66"/>
                                          </w:rPr>
                                          <w:t xml:space="preserve"> the southbound</w:t>
                                        </w:r>
                                        <w:r w:rsidR="00C762B5">
                                          <w:rPr>
                                            <w:color w:val="FFFFFF"/>
                                            <w:spacing w:val="-8"/>
                                            <w:sz w:val="66"/>
                                            <w:szCs w:val="66"/>
                                          </w:rPr>
                                          <w:t xml:space="preserve"> </w:t>
                                        </w:r>
                                        <w:r w:rsidR="007039F8" w:rsidRPr="00285BFC">
                                          <w:rPr>
                                            <w:color w:val="FFFFFF"/>
                                            <w:spacing w:val="-8"/>
                                            <w:sz w:val="66"/>
                                            <w:szCs w:val="66"/>
                                          </w:rPr>
                                          <w:t>A46</w:t>
                                        </w:r>
                                        <w:r w:rsidR="00C27836" w:rsidRPr="00285BFC">
                                          <w:rPr>
                                            <w:color w:val="FFFFFF"/>
                                            <w:spacing w:val="-8"/>
                                            <w:sz w:val="66"/>
                                            <w:szCs w:val="66"/>
                                          </w:rPr>
                                          <w:t xml:space="preserve"> near</w:t>
                                        </w:r>
                                        <w:r w:rsidR="009418F6" w:rsidRPr="00285BFC">
                                          <w:rPr>
                                            <w:color w:val="FFFFFF"/>
                                            <w:spacing w:val="-8"/>
                                            <w:sz w:val="66"/>
                                            <w:szCs w:val="66"/>
                                          </w:rPr>
                                          <w:t xml:space="preserve"> </w:t>
                                        </w:r>
                                        <w:r w:rsidR="009A6258" w:rsidRPr="00285BFC">
                                          <w:rPr>
                                            <w:color w:val="FFFFFF"/>
                                            <w:spacing w:val="-8"/>
                                            <w:sz w:val="66"/>
                                            <w:szCs w:val="66"/>
                                          </w:rPr>
                                          <w:t>Stoneleigh</w:t>
                                        </w:r>
                                      </w:p>
                                    </w:sdtContent>
                                  </w:sdt>
                                  <w:p w14:paraId="1F2FA129" w14:textId="3F87C65D" w:rsidR="00843488" w:rsidRPr="00843488" w:rsidRDefault="00D93709" w:rsidP="004D6287">
                                    <w:pPr>
                                      <w:pStyle w:val="Title"/>
                                      <w:ind w:left="0"/>
                                      <w:rPr>
                                        <w:color w:val="FFFFFF"/>
                                        <w:spacing w:val="-8"/>
                                      </w:rPr>
                                    </w:pPr>
                                  </w:p>
                                </w:sdtContent>
                              </w:sdt>
                              <w:p w14:paraId="748B5DE4" w14:textId="01465B38" w:rsidR="009456C9" w:rsidRPr="009456C9" w:rsidRDefault="00D93709" w:rsidP="009456C9">
                                <w:pPr>
                                  <w:pStyle w:val="Title"/>
                                  <w:spacing w:line="211" w:lineRule="auto"/>
                                  <w:rPr>
                                    <w:color w:val="FFFFFF"/>
                                    <w:spacing w:val="-8"/>
                                  </w:rPr>
                                </w:pPr>
                              </w:p>
                            </w:sdtContent>
                          </w:sdt>
                          <w:p w14:paraId="219DF695" w14:textId="77777777" w:rsidR="009456C9" w:rsidRPr="009456C9" w:rsidRDefault="009456C9" w:rsidP="009456C9">
                            <w:pPr>
                              <w:ind w:right="397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A664B1" id="Text Box 2" o:spid="_x0000_s1027" type="#_x0000_t202" style="width:594pt;height:36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" fillcolor="#1e3773">
                <v:textbox>
                  <w:txbxContent>
                    <w:p w14:paraId="2C1AD7A8" w14:textId="77777777" w:rsidR="009456C9" w:rsidRPr="00404241" w:rsidRDefault="009456C9" w:rsidP="00404241">
                      <w:pPr>
                        <w:ind w:right="397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CD00CE5" w14:textId="77777777" w:rsidR="009456C9" w:rsidRDefault="00404241" w:rsidP="00404241">
                      <w:pPr>
                        <w:spacing w:after="360"/>
                        <w:ind w:left="350" w:right="397" w:firstLine="370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 w:rsidR="00C064F5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FC464B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sz w:val="84"/>
                          <w:szCs w:val="84"/>
                        </w:rPr>
                        <w:drawing>
                          <wp:inline distT="0" distB="0" distL="0" distR="0" wp14:anchorId="0A7D98CE" wp14:editId="0F5BD64E">
                            <wp:extent cx="4033827" cy="469495"/>
                            <wp:effectExtent l="0" t="0" r="5080" b="6985"/>
                            <wp:docPr id="24027724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0277243" name="Picture 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3827" cy="469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sdt>
                      <w:sdtPr>
                        <w:rPr>
                          <w:color w:val="FFFFFF"/>
                          <w:spacing w:val="-8"/>
                        </w:rPr>
                        <w:id w:val="-991941907"/>
                      </w:sdtPr>
                      <w:sdtEndPr>
                        <w:rPr>
                          <w:spacing w:val="-24"/>
                        </w:rPr>
                      </w:sdtEndPr>
                      <w:sdtContent>
                        <w:sdt>
                          <w:sdtPr>
                            <w:rPr>
                              <w:color w:val="FFFFFF"/>
                              <w:spacing w:val="-8"/>
                            </w:rPr>
                            <w:id w:val="-296765100"/>
                          </w:sdtPr>
                          <w:sdtContent>
                            <w:sdt>
                              <w:sdtPr>
                                <w:rPr>
                                  <w:color w:val="FFFFFF"/>
                                  <w:spacing w:val="-8"/>
                                </w:rPr>
                                <w:id w:val="-344170532"/>
                              </w:sdtPr>
                              <w:sdtEndPr>
                                <w:rPr>
                                  <w:spacing w:val="-24"/>
                                  <w:sz w:val="66"/>
                                  <w:szCs w:val="66"/>
                                </w:rPr>
                              </w:sdtEndPr>
                              <w:sdtContent>
                                <w:p w14:paraId="1C2DAC17" w14:textId="46D6157C" w:rsidR="004D6287" w:rsidRPr="009418F6" w:rsidRDefault="004D6287" w:rsidP="004D6287">
                                  <w:pPr>
                                    <w:pStyle w:val="Title"/>
                                    <w:spacing w:line="211" w:lineRule="auto"/>
                                    <w:rPr>
                                      <w:color w:val="FFFFFF"/>
                                      <w:spacing w:val="-8"/>
                                      <w:sz w:val="66"/>
                                      <w:szCs w:val="66"/>
                                    </w:rPr>
                                  </w:pPr>
                                  <w:r w:rsidRPr="00285BFC">
                                    <w:rPr>
                                      <w:color w:val="FFFFFF"/>
                                      <w:spacing w:val="-8"/>
                                      <w:sz w:val="66"/>
                                      <w:szCs w:val="66"/>
                                    </w:rPr>
                                    <w:t xml:space="preserve">Notice of </w:t>
                                  </w:r>
                                  <w:r w:rsidR="00DD7230" w:rsidRPr="00285BFC">
                                    <w:rPr>
                                      <w:color w:val="FFFFFF"/>
                                      <w:spacing w:val="-8"/>
                                      <w:sz w:val="66"/>
                                      <w:szCs w:val="66"/>
                                    </w:rPr>
                                    <w:t>lane</w:t>
                                  </w:r>
                                  <w:r w:rsidR="00F43352" w:rsidRPr="00285BFC">
                                    <w:rPr>
                                      <w:color w:val="FFFFFF"/>
                                      <w:spacing w:val="-8"/>
                                      <w:sz w:val="66"/>
                                      <w:szCs w:val="66"/>
                                    </w:rPr>
                                    <w:t xml:space="preserve"> closure</w:t>
                                  </w:r>
                                  <w:r w:rsidR="0017383E" w:rsidRPr="00285BFC">
                                    <w:rPr>
                                      <w:color w:val="FFFFFF"/>
                                      <w:spacing w:val="-8"/>
                                      <w:sz w:val="66"/>
                                      <w:szCs w:val="66"/>
                                    </w:rPr>
                                    <w:t xml:space="preserve"> </w:t>
                                  </w:r>
                                  <w:r w:rsidR="006D2892">
                                    <w:rPr>
                                      <w:color w:val="FFFFFF"/>
                                      <w:spacing w:val="-8"/>
                                      <w:sz w:val="66"/>
                                      <w:szCs w:val="66"/>
                                    </w:rPr>
                                    <w:t>on</w:t>
                                  </w:r>
                                  <w:r w:rsidR="0017383E" w:rsidRPr="00285BFC">
                                    <w:rPr>
                                      <w:color w:val="FFFFFF"/>
                                      <w:spacing w:val="-8"/>
                                      <w:sz w:val="66"/>
                                      <w:szCs w:val="66"/>
                                    </w:rPr>
                                    <w:t xml:space="preserve"> the southbound</w:t>
                                  </w:r>
                                  <w:r w:rsidR="00C762B5">
                                    <w:rPr>
                                      <w:color w:val="FFFFFF"/>
                                      <w:spacing w:val="-8"/>
                                      <w:sz w:val="66"/>
                                      <w:szCs w:val="66"/>
                                    </w:rPr>
                                    <w:t xml:space="preserve"> </w:t>
                                  </w:r>
                                  <w:r w:rsidR="007039F8" w:rsidRPr="00285BFC">
                                    <w:rPr>
                                      <w:color w:val="FFFFFF"/>
                                      <w:spacing w:val="-8"/>
                                      <w:sz w:val="66"/>
                                      <w:szCs w:val="66"/>
                                    </w:rPr>
                                    <w:t>A46</w:t>
                                  </w:r>
                                  <w:r w:rsidR="00C27836" w:rsidRPr="00285BFC">
                                    <w:rPr>
                                      <w:color w:val="FFFFFF"/>
                                      <w:spacing w:val="-8"/>
                                      <w:sz w:val="66"/>
                                      <w:szCs w:val="66"/>
                                    </w:rPr>
                                    <w:t xml:space="preserve"> near</w:t>
                                  </w:r>
                                  <w:r w:rsidR="009418F6" w:rsidRPr="00285BFC">
                                    <w:rPr>
                                      <w:color w:val="FFFFFF"/>
                                      <w:spacing w:val="-8"/>
                                      <w:sz w:val="66"/>
                                      <w:szCs w:val="66"/>
                                    </w:rPr>
                                    <w:t xml:space="preserve"> </w:t>
                                  </w:r>
                                  <w:r w:rsidR="009A6258" w:rsidRPr="00285BFC">
                                    <w:rPr>
                                      <w:color w:val="FFFFFF"/>
                                      <w:spacing w:val="-8"/>
                                      <w:sz w:val="66"/>
                                      <w:szCs w:val="66"/>
                                    </w:rPr>
                                    <w:t>Stoneleigh</w:t>
                                  </w:r>
                                </w:p>
                              </w:sdtContent>
                            </w:sdt>
                            <w:p w14:paraId="1F2FA129" w14:textId="3F87C65D" w:rsidR="00843488" w:rsidRPr="00843488" w:rsidRDefault="00D93709" w:rsidP="004D6287">
                              <w:pPr>
                                <w:pStyle w:val="Title"/>
                                <w:ind w:left="0"/>
                                <w:rPr>
                                  <w:color w:val="FFFFFF"/>
                                  <w:spacing w:val="-8"/>
                                </w:rPr>
                              </w:pPr>
                            </w:p>
                          </w:sdtContent>
                        </w:sdt>
                        <w:p w14:paraId="748B5DE4" w14:textId="01465B38" w:rsidR="009456C9" w:rsidRPr="009456C9" w:rsidRDefault="00D93709" w:rsidP="009456C9">
                          <w:pPr>
                            <w:pStyle w:val="Title"/>
                            <w:spacing w:line="211" w:lineRule="auto"/>
                            <w:rPr>
                              <w:color w:val="FFFFFF"/>
                              <w:spacing w:val="-8"/>
                            </w:rPr>
                          </w:pPr>
                        </w:p>
                      </w:sdtContent>
                    </w:sdt>
                    <w:p w14:paraId="219DF695" w14:textId="77777777" w:rsidR="009456C9" w:rsidRPr="009456C9" w:rsidRDefault="009456C9" w:rsidP="009456C9">
                      <w:pPr>
                        <w:ind w:right="397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0"/>
    <w:p w14:paraId="5E175C68" w14:textId="77777777" w:rsidR="000A717F" w:rsidRDefault="000A717F" w:rsidP="000E7D31">
      <w:pPr>
        <w:pStyle w:val="BodyText"/>
        <w:spacing w:before="7"/>
        <w:rPr>
          <w:b/>
          <w:sz w:val="16"/>
        </w:rPr>
      </w:pPr>
    </w:p>
    <w:p w14:paraId="4140EC54" w14:textId="77777777" w:rsidR="00C95D3C" w:rsidRDefault="00C95D3C" w:rsidP="000E7D31">
      <w:pPr>
        <w:pStyle w:val="BodyText"/>
        <w:rPr>
          <w:b/>
          <w:sz w:val="20"/>
        </w:rPr>
        <w:sectPr w:rsidR="00C95D3C" w:rsidSect="007E6E4F">
          <w:type w:val="continuous"/>
          <w:pgSz w:w="11910" w:h="16840" w:code="9"/>
          <w:pgMar w:top="0" w:right="0" w:bottom="280" w:left="0" w:header="720" w:footer="720" w:gutter="0"/>
          <w:cols w:space="720"/>
          <w:docGrid w:linePitch="299"/>
        </w:sectPr>
      </w:pPr>
    </w:p>
    <w:sdt>
      <w:sdtPr>
        <w:rPr>
          <w:color w:val="1E4078"/>
          <w:spacing w:val="-2"/>
        </w:rPr>
        <w:id w:val="2039777072"/>
        <w:lock w:val="sdtContentLocked"/>
      </w:sdtPr>
      <w:sdtContent>
        <w:p w14:paraId="72B73797" w14:textId="77777777" w:rsidR="000A717F" w:rsidRDefault="00794851" w:rsidP="000E7D31">
          <w:pPr>
            <w:pStyle w:val="Heading1"/>
            <w:spacing w:before="115"/>
            <w:ind w:left="0"/>
          </w:pPr>
          <w:r>
            <w:rPr>
              <w:color w:val="1E4078"/>
              <w:spacing w:val="-2"/>
            </w:rPr>
            <w:t>Location</w:t>
          </w:r>
        </w:p>
      </w:sdtContent>
    </w:sdt>
    <w:bookmarkStart w:id="1" w:name="_Hlk213327191" w:displacedByCustomXml="next"/>
    <w:sdt>
      <w:sdtPr>
        <w:rPr>
          <w:color w:val="424546"/>
          <w:spacing w:val="-7"/>
        </w:rPr>
        <w:id w:val="829033497"/>
      </w:sdtPr>
      <w:sdtEndPr>
        <w:rPr>
          <w:spacing w:val="-2"/>
        </w:rPr>
      </w:sdtEndPr>
      <w:sdtContent>
        <w:sdt>
          <w:sdtPr>
            <w:rPr>
              <w:color w:val="424546"/>
              <w:spacing w:val="-7"/>
            </w:rPr>
            <w:id w:val="1254545828"/>
            <w:placeholder>
              <w:docPart w:val="833AE9720E2A479084C307453D08F4B3"/>
            </w:placeholder>
          </w:sdtPr>
          <w:sdtEndPr>
            <w:rPr>
              <w:spacing w:val="-2"/>
            </w:rPr>
          </w:sdtEndPr>
          <w:sdtContent>
            <w:p w14:paraId="79DC9D54" w14:textId="2111067F" w:rsidR="000A717F" w:rsidRPr="00817DBE" w:rsidRDefault="009D6575" w:rsidP="00817DBE">
              <w:pPr>
                <w:rPr>
                  <w:color w:val="424546"/>
                  <w:spacing w:val="-7"/>
                </w:rPr>
              </w:pPr>
              <w:r>
                <w:rPr>
                  <w:color w:val="424546"/>
                  <w:spacing w:val="-7"/>
                </w:rPr>
                <w:t>A46</w:t>
              </w:r>
              <w:r w:rsidR="009A6258">
                <w:rPr>
                  <w:color w:val="424546"/>
                  <w:spacing w:val="-7"/>
                </w:rPr>
                <w:t xml:space="preserve"> southbound</w:t>
              </w:r>
              <w:r>
                <w:rPr>
                  <w:color w:val="424546"/>
                  <w:spacing w:val="-7"/>
                </w:rPr>
                <w:t xml:space="preserve"> </w:t>
              </w:r>
              <w:r w:rsidR="00817DBE">
                <w:rPr>
                  <w:color w:val="424546"/>
                  <w:spacing w:val="-7"/>
                </w:rPr>
                <w:t xml:space="preserve">near </w:t>
              </w:r>
              <w:r w:rsidR="009A6258">
                <w:rPr>
                  <w:color w:val="424546"/>
                  <w:spacing w:val="-7"/>
                </w:rPr>
                <w:t>Stoneleigh</w:t>
              </w:r>
            </w:p>
          </w:sdtContent>
        </w:sdt>
      </w:sdtContent>
    </w:sdt>
    <w:p w14:paraId="1F8C9AED" w14:textId="77777777" w:rsidR="000A717F" w:rsidRDefault="000A717F" w:rsidP="000E7D31">
      <w:pPr>
        <w:pStyle w:val="BodyText"/>
        <w:spacing w:before="40"/>
      </w:pPr>
    </w:p>
    <w:bookmarkEnd w:id="1" w:displacedByCustomXml="next"/>
    <w:sdt>
      <w:sdtPr>
        <w:rPr>
          <w:color w:val="1E4078"/>
          <w:spacing w:val="-2"/>
        </w:rPr>
        <w:id w:val="-1824344820"/>
        <w:lock w:val="sdtContentLocked"/>
      </w:sdtPr>
      <w:sdtContent>
        <w:p w14:paraId="70202FDD" w14:textId="77777777" w:rsidR="000A717F" w:rsidRDefault="00794851" w:rsidP="000E7D31">
          <w:pPr>
            <w:pStyle w:val="Heading1"/>
            <w:ind w:left="0"/>
          </w:pPr>
          <w:r>
            <w:rPr>
              <w:color w:val="1E4078"/>
              <w:spacing w:val="-2"/>
            </w:rPr>
            <w:t>Duration</w:t>
          </w:r>
        </w:p>
      </w:sdtContent>
    </w:sdt>
    <w:sdt>
      <w:sdtPr>
        <w:rPr>
          <w:color w:val="424546"/>
          <w:spacing w:val="-6"/>
        </w:rPr>
        <w:id w:val="1498774089"/>
      </w:sdtPr>
      <w:sdtEndPr>
        <w:rPr>
          <w:spacing w:val="0"/>
          <w:highlight w:val="yellow"/>
        </w:rPr>
      </w:sdtEndPr>
      <w:sdtContent>
        <w:sdt>
          <w:sdtPr>
            <w:rPr>
              <w:color w:val="424546"/>
              <w:spacing w:val="-6"/>
            </w:rPr>
            <w:id w:val="-882398990"/>
            <w:placeholder>
              <w:docPart w:val="1024A26A98D746C1B1A388BC8C5E8A29"/>
            </w:placeholder>
          </w:sdtPr>
          <w:sdtEndPr>
            <w:rPr>
              <w:spacing w:val="0"/>
              <w:highlight w:val="yellow"/>
            </w:rPr>
          </w:sdtEndPr>
          <w:sdtContent>
            <w:p w14:paraId="1DD93337" w14:textId="5463274A" w:rsidR="00EC0310" w:rsidRPr="0028373B" w:rsidRDefault="00DE234B" w:rsidP="000E7D31">
              <w:pPr>
                <w:pStyle w:val="BodyText"/>
                <w:spacing w:before="21"/>
                <w:rPr>
                  <w:color w:val="424546"/>
                  <w:spacing w:val="-6"/>
                </w:rPr>
              </w:pPr>
              <w:r>
                <w:rPr>
                  <w:color w:val="424546"/>
                  <w:spacing w:val="-6"/>
                </w:rPr>
                <w:t>L</w:t>
              </w:r>
              <w:r w:rsidR="004C0434" w:rsidRPr="00285BFC">
                <w:rPr>
                  <w:color w:val="424546"/>
                  <w:spacing w:val="-6"/>
                </w:rPr>
                <w:t>ane closure</w:t>
              </w:r>
              <w:r>
                <w:rPr>
                  <w:color w:val="424546"/>
                  <w:spacing w:val="-6"/>
                </w:rPr>
                <w:t xml:space="preserve"> will be in place</w:t>
              </w:r>
              <w:r w:rsidR="004C0434" w:rsidRPr="00285BFC">
                <w:rPr>
                  <w:color w:val="424546"/>
                  <w:spacing w:val="-6"/>
                </w:rPr>
                <w:t xml:space="preserve"> f</w:t>
              </w:r>
              <w:r w:rsidR="00F30452" w:rsidRPr="00285BFC">
                <w:rPr>
                  <w:color w:val="424546"/>
                  <w:spacing w:val="-6"/>
                </w:rPr>
                <w:t xml:space="preserve">rom </w:t>
              </w:r>
              <w:r w:rsidR="00E85DF9" w:rsidRPr="00285BFC">
                <w:rPr>
                  <w:color w:val="424546"/>
                  <w:spacing w:val="-6"/>
                </w:rPr>
                <w:t>12</w:t>
              </w:r>
              <w:r w:rsidR="00F10ABF" w:rsidRPr="00285BFC">
                <w:rPr>
                  <w:color w:val="424546"/>
                  <w:spacing w:val="-6"/>
                </w:rPr>
                <w:t xml:space="preserve">am Saturday </w:t>
              </w:r>
              <w:r w:rsidR="00453FF1" w:rsidRPr="00285BFC">
                <w:rPr>
                  <w:color w:val="424546"/>
                  <w:spacing w:val="-6"/>
                </w:rPr>
                <w:t xml:space="preserve">6 June </w:t>
              </w:r>
              <w:r w:rsidR="00A45F43" w:rsidRPr="00285BFC">
                <w:rPr>
                  <w:color w:val="424546"/>
                  <w:spacing w:val="-6"/>
                </w:rPr>
                <w:t xml:space="preserve">2026 </w:t>
              </w:r>
              <w:r w:rsidR="00F10ABF" w:rsidRPr="00285BFC">
                <w:rPr>
                  <w:color w:val="424546"/>
                  <w:spacing w:val="-6"/>
                </w:rPr>
                <w:t xml:space="preserve">until </w:t>
              </w:r>
              <w:r w:rsidR="00E85DF9" w:rsidRPr="00285BFC">
                <w:rPr>
                  <w:color w:val="424546"/>
                  <w:spacing w:val="-6"/>
                </w:rPr>
                <w:t>11pm</w:t>
              </w:r>
              <w:r w:rsidR="00453FF1" w:rsidRPr="00285BFC">
                <w:rPr>
                  <w:color w:val="424546"/>
                  <w:spacing w:val="-6"/>
                </w:rPr>
                <w:t xml:space="preserve"> </w:t>
              </w:r>
              <w:r w:rsidR="00FB0B1C">
                <w:rPr>
                  <w:color w:val="424546"/>
                  <w:spacing w:val="-6"/>
                </w:rPr>
                <w:t>Saturday 6</w:t>
              </w:r>
              <w:r w:rsidR="00453FF1" w:rsidRPr="00285BFC">
                <w:rPr>
                  <w:color w:val="424546"/>
                  <w:spacing w:val="-6"/>
                </w:rPr>
                <w:t xml:space="preserve"> June</w:t>
              </w:r>
              <w:r w:rsidR="00A45F43" w:rsidRPr="00285BFC">
                <w:rPr>
                  <w:color w:val="424546"/>
                  <w:spacing w:val="-6"/>
                </w:rPr>
                <w:t xml:space="preserve"> 2026</w:t>
              </w:r>
              <w:r w:rsidR="00601E4F" w:rsidRPr="00285BFC">
                <w:rPr>
                  <w:color w:val="424546"/>
                  <w:spacing w:val="-6"/>
                </w:rPr>
                <w:t xml:space="preserve"> on </w:t>
              </w:r>
              <w:r w:rsidR="00102233" w:rsidRPr="00285BFC">
                <w:rPr>
                  <w:color w:val="424546"/>
                  <w:spacing w:val="-6"/>
                </w:rPr>
                <w:t>the southbound A46</w:t>
              </w:r>
              <w:r w:rsidR="000D524B" w:rsidRPr="00285BFC">
                <w:rPr>
                  <w:color w:val="424546"/>
                  <w:spacing w:val="-6"/>
                </w:rPr>
                <w:t xml:space="preserve"> near Stoneleigh</w:t>
              </w:r>
            </w:p>
          </w:sdtContent>
        </w:sdt>
      </w:sdtContent>
    </w:sdt>
    <w:p w14:paraId="308E7742" w14:textId="77777777" w:rsidR="000A717F" w:rsidRDefault="000A717F" w:rsidP="000E7D31">
      <w:pPr>
        <w:pStyle w:val="BodyText"/>
        <w:spacing w:before="19"/>
      </w:pPr>
    </w:p>
    <w:sdt>
      <w:sdtPr>
        <w:rPr>
          <w:color w:val="1E4078"/>
          <w:spacing w:val="-6"/>
        </w:rPr>
        <w:id w:val="1843197543"/>
        <w:lock w:val="sdtContentLocked"/>
      </w:sdtPr>
      <w:sdtContent>
        <w:p w14:paraId="6481F43E" w14:textId="77777777" w:rsidR="000A717F" w:rsidRDefault="00794851" w:rsidP="000E7D31">
          <w:pPr>
            <w:pStyle w:val="Heading1"/>
            <w:ind w:left="0"/>
            <w:rPr>
              <w:color w:val="1E4078"/>
              <w:spacing w:val="-6"/>
            </w:rPr>
          </w:pPr>
          <w:r>
            <w:rPr>
              <w:color w:val="1E4078"/>
              <w:spacing w:val="-6"/>
            </w:rPr>
            <w:t>What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we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are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doing</w:t>
          </w:r>
        </w:p>
      </w:sdtContent>
    </w:sdt>
    <w:p w14:paraId="05F39E07" w14:textId="2C8BDA6C" w:rsidR="009C5A03" w:rsidRPr="00285BFC" w:rsidRDefault="00C63EFA" w:rsidP="00C63EFA">
      <w:pPr>
        <w:rPr>
          <w:color w:val="424546"/>
          <w:spacing w:val="-6"/>
        </w:rPr>
      </w:pPr>
      <w:r w:rsidRPr="00285BFC">
        <w:rPr>
          <w:color w:val="424546"/>
          <w:spacing w:val="-6"/>
        </w:rPr>
        <w:t>We will be carrying out</w:t>
      </w:r>
      <w:r w:rsidR="00B75DA9">
        <w:rPr>
          <w:color w:val="424546"/>
          <w:spacing w:val="-6"/>
        </w:rPr>
        <w:t xml:space="preserve"> minor</w:t>
      </w:r>
      <w:r w:rsidR="003619F7" w:rsidRPr="00285BFC">
        <w:rPr>
          <w:color w:val="424546"/>
          <w:spacing w:val="-6"/>
        </w:rPr>
        <w:t xml:space="preserve"> </w:t>
      </w:r>
      <w:r w:rsidR="00DE234B">
        <w:rPr>
          <w:color w:val="424546"/>
          <w:spacing w:val="-6"/>
        </w:rPr>
        <w:t>earthwork</w:t>
      </w:r>
      <w:r w:rsidR="00B75DA9">
        <w:rPr>
          <w:color w:val="424546"/>
          <w:spacing w:val="-6"/>
        </w:rPr>
        <w:t>s</w:t>
      </w:r>
      <w:r w:rsidR="00FC147A">
        <w:rPr>
          <w:color w:val="424546"/>
          <w:spacing w:val="-6"/>
        </w:rPr>
        <w:t xml:space="preserve"> </w:t>
      </w:r>
      <w:r w:rsidR="00B75DA9">
        <w:rPr>
          <w:color w:val="424546"/>
          <w:spacing w:val="-6"/>
        </w:rPr>
        <w:t xml:space="preserve">on </w:t>
      </w:r>
      <w:r w:rsidR="003E72B1" w:rsidRPr="00285BFC">
        <w:rPr>
          <w:color w:val="424546"/>
          <w:spacing w:val="-6"/>
        </w:rPr>
        <w:t>the verge of A46 bridge</w:t>
      </w:r>
      <w:r w:rsidR="002A060C" w:rsidRPr="00285BFC">
        <w:rPr>
          <w:color w:val="424546"/>
          <w:spacing w:val="-6"/>
        </w:rPr>
        <w:t xml:space="preserve">. </w:t>
      </w:r>
      <w:r w:rsidR="0028373B" w:rsidRPr="00285BFC">
        <w:rPr>
          <w:color w:val="424546"/>
          <w:spacing w:val="-6"/>
        </w:rPr>
        <w:t xml:space="preserve"> </w:t>
      </w:r>
    </w:p>
    <w:p w14:paraId="5A4FE326" w14:textId="77777777" w:rsidR="00E35244" w:rsidRPr="00285BFC" w:rsidRDefault="00E35244" w:rsidP="00C63EFA">
      <w:pPr>
        <w:rPr>
          <w:color w:val="424546"/>
          <w:spacing w:val="-6"/>
        </w:rPr>
      </w:pPr>
    </w:p>
    <w:p w14:paraId="32818D47" w14:textId="66C7660F" w:rsidR="00E35244" w:rsidRPr="009C5A03" w:rsidRDefault="00E35244" w:rsidP="00C63EFA">
      <w:pPr>
        <w:rPr>
          <w:lang w:val="en-GB"/>
        </w:rPr>
      </w:pPr>
      <w:r w:rsidRPr="00285BFC">
        <w:rPr>
          <w:color w:val="424546"/>
          <w:spacing w:val="-6"/>
        </w:rPr>
        <w:t xml:space="preserve">All our work is subject to </w:t>
      </w:r>
      <w:r w:rsidR="00732CE7" w:rsidRPr="00285BFC">
        <w:rPr>
          <w:color w:val="424546"/>
          <w:spacing w:val="-6"/>
        </w:rPr>
        <w:t xml:space="preserve">final </w:t>
      </w:r>
      <w:r w:rsidR="00F879F4" w:rsidRPr="00285BFC">
        <w:rPr>
          <w:color w:val="424546"/>
          <w:spacing w:val="-6"/>
        </w:rPr>
        <w:t>c</w:t>
      </w:r>
      <w:r w:rsidRPr="00285BFC">
        <w:rPr>
          <w:color w:val="424546"/>
          <w:spacing w:val="-6"/>
        </w:rPr>
        <w:t>onsent fr</w:t>
      </w:r>
      <w:r w:rsidR="00F02294" w:rsidRPr="00285BFC">
        <w:rPr>
          <w:color w:val="424546"/>
          <w:spacing w:val="-6"/>
        </w:rPr>
        <w:t>o</w:t>
      </w:r>
      <w:r w:rsidRPr="00285BFC">
        <w:rPr>
          <w:color w:val="424546"/>
          <w:spacing w:val="-6"/>
        </w:rPr>
        <w:t>m National Highways.</w:t>
      </w:r>
    </w:p>
    <w:p w14:paraId="3FD4BA35" w14:textId="77777777" w:rsidR="009C5A03" w:rsidRDefault="009C5A03" w:rsidP="000E7D31">
      <w:pPr>
        <w:pStyle w:val="Heading1"/>
        <w:ind w:left="0"/>
        <w:rPr>
          <w:color w:val="1E4078"/>
          <w:spacing w:val="-6"/>
        </w:rPr>
      </w:pPr>
    </w:p>
    <w:p w14:paraId="7FD936D0" w14:textId="36C00AA9" w:rsidR="00EC0310" w:rsidRDefault="00D93709" w:rsidP="009F59F7">
      <w:pPr>
        <w:pStyle w:val="Heading1"/>
        <w:spacing w:before="1"/>
        <w:ind w:left="0"/>
        <w:rPr>
          <w:color w:val="FFFFFF" w:themeColor="background1"/>
        </w:rPr>
      </w:pPr>
      <w:sdt>
        <w:sdtPr>
          <w:rPr>
            <w:color w:val="1E4078"/>
            <w:spacing w:val="-6"/>
          </w:rPr>
          <w:id w:val="-1899346974"/>
          <w:lock w:val="sdtContentLocked"/>
        </w:sdtPr>
        <w:sdtContent>
          <w:r w:rsidR="00794851">
            <w:rPr>
              <w:color w:val="1E4078"/>
              <w:spacing w:val="-6"/>
            </w:rPr>
            <w:t>What</w:t>
          </w:r>
          <w:r w:rsidR="00794851">
            <w:rPr>
              <w:color w:val="1E4078"/>
              <w:spacing w:val="-10"/>
            </w:rPr>
            <w:t xml:space="preserve"> </w:t>
          </w:r>
          <w:r w:rsidR="00794851">
            <w:rPr>
              <w:color w:val="1E4078"/>
              <w:spacing w:val="-6"/>
            </w:rPr>
            <w:t>to</w:t>
          </w:r>
          <w:r w:rsidR="00794851">
            <w:rPr>
              <w:color w:val="1E4078"/>
              <w:spacing w:val="-10"/>
            </w:rPr>
            <w:t xml:space="preserve"> </w:t>
          </w:r>
          <w:r w:rsidR="00794851">
            <w:rPr>
              <w:color w:val="1E4078"/>
              <w:spacing w:val="-6"/>
            </w:rPr>
            <w:t>expect</w:t>
          </w:r>
        </w:sdtContent>
      </w:sdt>
      <w:r w:rsidR="3D55E24E" w:rsidRPr="41F787B3">
        <w:rPr>
          <w:color w:val="FFFFFF" w:themeColor="background1"/>
        </w:rPr>
        <w:t xml:space="preserve"> </w:t>
      </w:r>
    </w:p>
    <w:sdt>
      <w:sdtPr>
        <w:rPr>
          <w:color w:val="424546"/>
          <w:spacing w:val="-6"/>
        </w:rPr>
        <w:id w:val="-1112657029"/>
        <w:placeholder>
          <w:docPart w:val="B4F26DBDB0E1469DB41A3E331A1821E3"/>
        </w:placeholder>
      </w:sdtPr>
      <w:sdtEndPr>
        <w:rPr>
          <w:spacing w:val="0"/>
        </w:rPr>
      </w:sdtEndPr>
      <w:sdtContent>
        <w:p w14:paraId="60E05C2E" w14:textId="1DA1F513" w:rsidR="00817DBE" w:rsidRDefault="009109E5" w:rsidP="00817DBE">
          <w:pPr>
            <w:rPr>
              <w:color w:val="424546"/>
              <w:spacing w:val="-6"/>
            </w:rPr>
          </w:pPr>
          <w:r>
            <w:rPr>
              <w:color w:val="424546"/>
              <w:spacing w:val="-6"/>
            </w:rPr>
            <w:t>An extension of existing Lane 1 closure and s</w:t>
          </w:r>
          <w:r w:rsidR="00DE234B">
            <w:rPr>
              <w:color w:val="424546"/>
              <w:spacing w:val="-6"/>
            </w:rPr>
            <w:t>ome</w:t>
          </w:r>
          <w:r w:rsidR="0028373B">
            <w:rPr>
              <w:color w:val="424546"/>
              <w:spacing w:val="-6"/>
            </w:rPr>
            <w:t xml:space="preserve"> </w:t>
          </w:r>
          <w:r w:rsidR="00055E26">
            <w:rPr>
              <w:color w:val="424546"/>
              <w:spacing w:val="-6"/>
            </w:rPr>
            <w:t>minor delays to your journey</w:t>
          </w:r>
          <w:r w:rsidR="00983C52">
            <w:rPr>
              <w:color w:val="424546"/>
              <w:spacing w:val="-6"/>
            </w:rPr>
            <w:t xml:space="preserve">. </w:t>
          </w:r>
          <w:r w:rsidR="00817DBE" w:rsidRPr="001D3108">
            <w:rPr>
              <w:color w:val="424546"/>
              <w:spacing w:val="-6"/>
            </w:rPr>
            <w:t xml:space="preserve">Please see </w:t>
          </w:r>
          <w:r w:rsidR="00817DBE">
            <w:rPr>
              <w:color w:val="424546"/>
              <w:spacing w:val="-6"/>
            </w:rPr>
            <w:t>the map on</w:t>
          </w:r>
          <w:r w:rsidR="00F02294">
            <w:rPr>
              <w:color w:val="424546"/>
              <w:spacing w:val="-6"/>
            </w:rPr>
            <w:t xml:space="preserve"> </w:t>
          </w:r>
          <w:r w:rsidR="00817DBE" w:rsidRPr="001D3108">
            <w:rPr>
              <w:color w:val="424546"/>
              <w:spacing w:val="-6"/>
            </w:rPr>
            <w:t>page two</w:t>
          </w:r>
          <w:r w:rsidR="00817DBE">
            <w:rPr>
              <w:color w:val="424546"/>
              <w:spacing w:val="-6"/>
            </w:rPr>
            <w:t>.</w:t>
          </w:r>
        </w:p>
        <w:p w14:paraId="317052FC" w14:textId="77777777" w:rsidR="00957976" w:rsidRDefault="00957976" w:rsidP="00817DBE">
          <w:pPr>
            <w:rPr>
              <w:color w:val="424546"/>
              <w:spacing w:val="-6"/>
            </w:rPr>
          </w:pPr>
        </w:p>
        <w:p w14:paraId="256EA310" w14:textId="77777777" w:rsidR="00957976" w:rsidRDefault="00957976" w:rsidP="00817DBE">
          <w:pPr>
            <w:rPr>
              <w:color w:val="424546"/>
              <w:spacing w:val="-6"/>
            </w:rPr>
          </w:pPr>
        </w:p>
        <w:p w14:paraId="70DF758F" w14:textId="77777777" w:rsidR="00957976" w:rsidRPr="002B48FC" w:rsidRDefault="00D93709" w:rsidP="00817DBE">
          <w:pPr>
            <w:rPr>
              <w:color w:val="424546"/>
              <w:spacing w:val="-6"/>
            </w:rPr>
          </w:pPr>
        </w:p>
      </w:sdtContent>
    </w:sdt>
    <w:p w14:paraId="3AF840F2" w14:textId="77777777" w:rsidR="00817DBE" w:rsidRDefault="00817DBE" w:rsidP="009F59F7">
      <w:pPr>
        <w:pStyle w:val="Heading1"/>
        <w:spacing w:before="1"/>
        <w:ind w:left="0"/>
        <w:rPr>
          <w:color w:val="FFFFFF" w:themeColor="background1"/>
        </w:rPr>
      </w:pPr>
    </w:p>
    <w:p w14:paraId="51B6E363" w14:textId="77777777" w:rsidR="00817DBE" w:rsidRDefault="00817DBE" w:rsidP="009F59F7">
      <w:pPr>
        <w:pStyle w:val="Heading1"/>
        <w:spacing w:before="1"/>
        <w:ind w:left="0"/>
        <w:rPr>
          <w:color w:val="FFFFFF" w:themeColor="background1"/>
        </w:rPr>
      </w:pPr>
    </w:p>
    <w:p w14:paraId="19DF6FF8" w14:textId="77777777" w:rsidR="00817DBE" w:rsidRDefault="00817DBE" w:rsidP="009F59F7">
      <w:pPr>
        <w:pStyle w:val="Heading1"/>
        <w:spacing w:before="1"/>
        <w:ind w:left="0"/>
        <w:rPr>
          <w:color w:val="FFFFFF" w:themeColor="background1"/>
        </w:rPr>
      </w:pPr>
    </w:p>
    <w:p w14:paraId="7C43821E" w14:textId="77777777" w:rsidR="00817DBE" w:rsidRDefault="00817DBE" w:rsidP="009F59F7">
      <w:pPr>
        <w:pStyle w:val="Heading1"/>
        <w:spacing w:before="1"/>
        <w:ind w:left="0"/>
        <w:rPr>
          <w:color w:val="FFFFFF" w:themeColor="background1"/>
        </w:rPr>
      </w:pPr>
    </w:p>
    <w:p w14:paraId="6EC8319F" w14:textId="77777777" w:rsidR="00817DBE" w:rsidRDefault="00817DBE" w:rsidP="009F59F7">
      <w:pPr>
        <w:pStyle w:val="Heading1"/>
        <w:spacing w:before="1"/>
        <w:ind w:left="0"/>
        <w:rPr>
          <w:color w:val="FFFFFF" w:themeColor="background1"/>
        </w:rPr>
      </w:pPr>
    </w:p>
    <w:p w14:paraId="4B18D959" w14:textId="3A070ED4" w:rsidR="00FD10A4" w:rsidRDefault="00D93709" w:rsidP="000E7D31">
      <w:pPr>
        <w:pStyle w:val="BodyText"/>
        <w:spacing w:line="256" w:lineRule="auto"/>
      </w:pPr>
      <w:sdt>
        <w:sdtPr>
          <w:rPr>
            <w:color w:val="424546"/>
            <w:spacing w:val="-6"/>
            <w:position w:val="-3"/>
          </w:rPr>
          <w:id w:val="1545712116"/>
          <w:lock w:val="sdtContentLocked"/>
        </w:sdtPr>
        <w:sdtEndPr>
          <w:rPr>
            <w:spacing w:val="0"/>
            <w:position w:val="0"/>
          </w:rPr>
        </w:sdtEndPr>
        <w:sdtContent>
          <w:r w:rsidR="00FD10A4">
            <w:rPr>
              <w:color w:val="424546"/>
            </w:rPr>
            <w:t>We</w:t>
          </w:r>
          <w:r w:rsidR="00FD10A4">
            <w:rPr>
              <w:color w:val="424546"/>
              <w:spacing w:val="-15"/>
            </w:rPr>
            <w:t xml:space="preserve"> </w:t>
          </w:r>
          <w:r w:rsidR="00FD10A4">
            <w:rPr>
              <w:color w:val="424546"/>
            </w:rPr>
            <w:t>are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</w:rPr>
            <w:t>committed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</w:rPr>
            <w:t>to</w:t>
          </w:r>
          <w:r w:rsidR="00FD10A4">
            <w:rPr>
              <w:color w:val="424546"/>
              <w:spacing w:val="-15"/>
            </w:rPr>
            <w:t xml:space="preserve"> </w:t>
          </w:r>
          <w:r w:rsidR="00FD10A4">
            <w:rPr>
              <w:color w:val="424546"/>
            </w:rPr>
            <w:t>keeping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</w:rPr>
            <w:t>you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</w:rPr>
            <w:t xml:space="preserve">informed </w:t>
          </w:r>
          <w:r w:rsidR="00FD10A4">
            <w:rPr>
              <w:color w:val="424546"/>
              <w:spacing w:val="-6"/>
            </w:rPr>
            <w:t>about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6"/>
            </w:rPr>
            <w:t>work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6"/>
            </w:rPr>
            <w:t>on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6"/>
            </w:rPr>
            <w:t>HS2.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6"/>
            </w:rPr>
            <w:t>This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6"/>
            </w:rPr>
            <w:t>includes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6"/>
            </w:rPr>
            <w:t>ensuring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6"/>
            </w:rPr>
            <w:t xml:space="preserve">you </w:t>
          </w:r>
          <w:r w:rsidR="00FD10A4">
            <w:rPr>
              <w:color w:val="424546"/>
              <w:spacing w:val="-4"/>
            </w:rPr>
            <w:t>know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4"/>
            </w:rPr>
            <w:t>what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4"/>
            </w:rPr>
            <w:t>to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4"/>
            </w:rPr>
            <w:t>expect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4"/>
            </w:rPr>
            <w:t>and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4"/>
            </w:rPr>
            <w:t>when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4"/>
            </w:rPr>
            <w:t>to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4"/>
            </w:rPr>
            <w:t>expect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4"/>
            </w:rPr>
            <w:t>it,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4"/>
            </w:rPr>
            <w:t>as well</w:t>
          </w:r>
          <w:r w:rsidR="00FD10A4">
            <w:rPr>
              <w:color w:val="424546"/>
              <w:spacing w:val="-12"/>
            </w:rPr>
            <w:t xml:space="preserve"> </w:t>
          </w:r>
          <w:r w:rsidR="00FD10A4">
            <w:rPr>
              <w:color w:val="424546"/>
              <w:spacing w:val="-4"/>
            </w:rPr>
            <w:t>as</w:t>
          </w:r>
          <w:r w:rsidR="00FD10A4">
            <w:rPr>
              <w:color w:val="424546"/>
              <w:spacing w:val="-12"/>
            </w:rPr>
            <w:t xml:space="preserve"> </w:t>
          </w:r>
          <w:r w:rsidR="00FD10A4">
            <w:rPr>
              <w:color w:val="424546"/>
              <w:spacing w:val="-4"/>
            </w:rPr>
            <w:t>how</w:t>
          </w:r>
          <w:r w:rsidR="00FD10A4">
            <w:rPr>
              <w:color w:val="424546"/>
              <w:spacing w:val="-12"/>
            </w:rPr>
            <w:t xml:space="preserve"> </w:t>
          </w:r>
          <w:r w:rsidR="00FD10A4">
            <w:rPr>
              <w:color w:val="424546"/>
              <w:spacing w:val="-4"/>
            </w:rPr>
            <w:t>we</w:t>
          </w:r>
          <w:r w:rsidR="00FD10A4">
            <w:rPr>
              <w:color w:val="424546"/>
              <w:spacing w:val="-12"/>
            </w:rPr>
            <w:t xml:space="preserve"> </w:t>
          </w:r>
          <w:r w:rsidR="00FD10A4">
            <w:rPr>
              <w:color w:val="424546"/>
              <w:spacing w:val="-4"/>
            </w:rPr>
            <w:t>can</w:t>
          </w:r>
          <w:r w:rsidR="00FD10A4">
            <w:rPr>
              <w:color w:val="424546"/>
              <w:spacing w:val="-12"/>
            </w:rPr>
            <w:t xml:space="preserve"> </w:t>
          </w:r>
          <w:r w:rsidR="00FD10A4">
            <w:rPr>
              <w:color w:val="424546"/>
              <w:spacing w:val="-4"/>
            </w:rPr>
            <w:t>help</w:t>
          </w:r>
          <w:r w:rsidR="00FD10A4">
            <w:rPr>
              <w:color w:val="424546"/>
              <w:spacing w:val="-12"/>
            </w:rPr>
            <w:t xml:space="preserve"> </w:t>
          </w:r>
          <w:r w:rsidR="00FD10A4">
            <w:rPr>
              <w:color w:val="424546"/>
              <w:spacing w:val="-4"/>
            </w:rPr>
            <w:t>you.</w:t>
          </w:r>
          <w:r w:rsidR="00FD10A4">
            <w:rPr>
              <w:color w:val="424546"/>
              <w:spacing w:val="-12"/>
            </w:rPr>
            <w:t xml:space="preserve"> </w:t>
          </w:r>
          <w:r w:rsidR="00FD10A4">
            <w:rPr>
              <w:color w:val="424546"/>
              <w:spacing w:val="-4"/>
            </w:rPr>
            <w:t>Should</w:t>
          </w:r>
          <w:r w:rsidR="00FD10A4">
            <w:rPr>
              <w:color w:val="424546"/>
              <w:spacing w:val="-12"/>
            </w:rPr>
            <w:t xml:space="preserve"> </w:t>
          </w:r>
          <w:r w:rsidR="00FD10A4">
            <w:rPr>
              <w:color w:val="424546"/>
              <w:spacing w:val="-4"/>
            </w:rPr>
            <w:t>you</w:t>
          </w:r>
          <w:r w:rsidR="00FD10A4">
            <w:rPr>
              <w:color w:val="424546"/>
              <w:spacing w:val="-12"/>
            </w:rPr>
            <w:t xml:space="preserve"> </w:t>
          </w:r>
          <w:r w:rsidR="00FD10A4">
            <w:rPr>
              <w:color w:val="424546"/>
              <w:spacing w:val="-4"/>
            </w:rPr>
            <w:t xml:space="preserve">have </w:t>
          </w:r>
          <w:r w:rsidR="00FD10A4">
            <w:rPr>
              <w:color w:val="424546"/>
              <w:spacing w:val="-2"/>
            </w:rPr>
            <w:t>any</w:t>
          </w:r>
          <w:r w:rsidR="00FD10A4">
            <w:rPr>
              <w:color w:val="424546"/>
              <w:spacing w:val="-10"/>
            </w:rPr>
            <w:t xml:space="preserve"> </w:t>
          </w:r>
          <w:r w:rsidR="00FD10A4">
            <w:rPr>
              <w:color w:val="424546"/>
              <w:spacing w:val="-2"/>
            </w:rPr>
            <w:t>questions</w:t>
          </w:r>
          <w:r w:rsidR="00FD10A4">
            <w:rPr>
              <w:color w:val="424546"/>
              <w:spacing w:val="-10"/>
            </w:rPr>
            <w:t xml:space="preserve"> </w:t>
          </w:r>
          <w:r w:rsidR="00FD10A4">
            <w:rPr>
              <w:color w:val="424546"/>
              <w:spacing w:val="-2"/>
            </w:rPr>
            <w:t>or</w:t>
          </w:r>
          <w:r w:rsidR="00FD10A4">
            <w:rPr>
              <w:color w:val="424546"/>
              <w:spacing w:val="-10"/>
            </w:rPr>
            <w:t xml:space="preserve"> </w:t>
          </w:r>
          <w:r w:rsidR="00FD10A4">
            <w:rPr>
              <w:color w:val="424546"/>
              <w:spacing w:val="-2"/>
            </w:rPr>
            <w:t>concerns</w:t>
          </w:r>
          <w:r w:rsidR="00FD10A4">
            <w:rPr>
              <w:color w:val="424546"/>
              <w:spacing w:val="-10"/>
            </w:rPr>
            <w:t xml:space="preserve"> </w:t>
          </w:r>
          <w:r w:rsidR="00FD10A4">
            <w:rPr>
              <w:color w:val="424546"/>
              <w:spacing w:val="-2"/>
            </w:rPr>
            <w:t>about</w:t>
          </w:r>
          <w:r w:rsidR="00FD10A4">
            <w:rPr>
              <w:color w:val="424546"/>
              <w:spacing w:val="-10"/>
            </w:rPr>
            <w:t xml:space="preserve"> </w:t>
          </w:r>
          <w:r w:rsidR="00FD10A4">
            <w:rPr>
              <w:color w:val="424546"/>
              <w:spacing w:val="-2"/>
            </w:rPr>
            <w:t>our</w:t>
          </w:r>
          <w:r w:rsidR="00FD10A4">
            <w:rPr>
              <w:color w:val="424546"/>
              <w:spacing w:val="-10"/>
            </w:rPr>
            <w:t xml:space="preserve"> </w:t>
          </w:r>
          <w:r w:rsidR="00FD10A4">
            <w:rPr>
              <w:color w:val="424546"/>
              <w:spacing w:val="-2"/>
            </w:rPr>
            <w:t xml:space="preserve">works </w:t>
          </w:r>
          <w:r w:rsidR="00FD10A4">
            <w:rPr>
              <w:color w:val="424546"/>
            </w:rPr>
            <w:t>you can contact us by:</w:t>
          </w:r>
        </w:sdtContent>
      </w:sdt>
    </w:p>
    <w:sdt>
      <w:sdtPr>
        <w:rPr>
          <w:b/>
          <w:bCs/>
        </w:rPr>
        <w:id w:val="1987510387"/>
        <w:lock w:val="sdtContentLocked"/>
      </w:sdtPr>
      <w:sdtEndPr>
        <w:rPr>
          <w:color w:val="1E4078"/>
          <w:spacing w:val="-2"/>
        </w:rPr>
      </w:sdtEndPr>
      <w:sdtContent>
        <w:p w14:paraId="13571B0E" w14:textId="77777777" w:rsidR="00FD10A4" w:rsidRDefault="00F2478E" w:rsidP="000E7D31">
          <w:pPr>
            <w:pStyle w:val="BodyText"/>
          </w:pPr>
          <w:r>
            <w:rPr>
              <w:b/>
              <w:noProof/>
            </w:rPr>
            <mc:AlternateContent>
              <mc:Choice Requires="wpg">
                <w:drawing>
                  <wp:anchor distT="0" distB="0" distL="0" distR="0" simplePos="0" relativeHeight="251658240" behindDoc="0" locked="0" layoutInCell="1" allowOverlap="1" wp14:anchorId="19F822A0" wp14:editId="5F5515B0">
                    <wp:simplePos x="0" y="0"/>
                    <wp:positionH relativeFrom="page">
                      <wp:posOffset>3999865</wp:posOffset>
                    </wp:positionH>
                    <wp:positionV relativeFrom="paragraph">
                      <wp:posOffset>169916</wp:posOffset>
                    </wp:positionV>
                    <wp:extent cx="338455" cy="338455"/>
                    <wp:effectExtent l="0" t="0" r="4445" b="4445"/>
                    <wp:wrapNone/>
                    <wp:docPr id="8" name="Group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8455" cy="338455"/>
                              <a:chOff x="0" y="0"/>
                              <a:chExt cx="338455" cy="338455"/>
                            </a:xfrm>
                          </wpg:grpSpPr>
                          <wps:wsp>
                            <wps:cNvPr id="9" name="Graphic 9"/>
                            <wps:cNvSpPr/>
                            <wps:spPr>
                              <a:xfrm>
                                <a:off x="0" y="0"/>
                                <a:ext cx="338455" cy="338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" name="Image 10"/>
                              <pic:cNvPicPr/>
                            </pic:nvPicPr>
                            <pic:blipFill>
                              <a:blip r:embed="rId13">
                                <a:extLs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80322" y="80232"/>
                                <a:ext cx="177965" cy="1779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 xmlns:arto="http://schemas.microsoft.com/office/word/2006/arto">
                <w:pict>
                  <v:group w14:anchorId="44B813EE" id="Group 8" o:spid="_x0000_s1026" style="position:absolute;margin-left:314.95pt;margin-top:13.4pt;width:26.65pt;height:26.65pt;z-index:251658240;mso-wrap-distance-left:0;mso-wrap-distance-right:0;mso-position-horizontal-relative:page" coordsize="338455,3384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">
                    <v:oval id="Graphic 9" o:spid="_x0000_s1027" style="position:absolute;width:338455;height:338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" fillcolor="#1e4078" stroked="f">
                      <v:textbox inset="0,0,0,0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0" o:spid="_x0000_s1028" type="#_x0000_t75" style="position:absolute;left:80322;top:80232;width:177965;height:177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">
                      <v:imagedata r:id="rId15" o:title=""/>
                    </v:shape>
                    <w10:wrap anchorx="page"/>
                  </v:group>
                </w:pict>
              </mc:Fallback>
            </mc:AlternateContent>
          </w:r>
        </w:p>
        <w:p w14:paraId="0FB594E5" w14:textId="77777777" w:rsidR="00F2478E" w:rsidRDefault="00B77444" w:rsidP="000E7D31">
          <w:pPr>
            <w:spacing w:after="480"/>
            <w:ind w:firstLine="720"/>
            <w:rPr>
              <w:b/>
            </w:rPr>
          </w:pPr>
          <w:r>
            <w:rPr>
              <w:b/>
              <w:noProof/>
            </w:rPr>
            <mc:AlternateContent>
              <mc:Choice Requires="wpg">
                <w:drawing>
                  <wp:anchor distT="0" distB="0" distL="0" distR="0" simplePos="0" relativeHeight="251658246" behindDoc="0" locked="0" layoutInCell="1" allowOverlap="1" wp14:anchorId="5E2DD84D" wp14:editId="1FCFFA3C">
                    <wp:simplePos x="0" y="0"/>
                    <wp:positionH relativeFrom="column">
                      <wp:align>left</wp:align>
                    </wp:positionH>
                    <wp:positionV relativeFrom="paragraph">
                      <wp:posOffset>433867</wp:posOffset>
                    </wp:positionV>
                    <wp:extent cx="338455" cy="338455"/>
                    <wp:effectExtent l="0" t="0" r="4445" b="4445"/>
                    <wp:wrapNone/>
                    <wp:docPr id="1805460364" name="Group 180546036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8455" cy="338455"/>
                              <a:chOff x="0" y="0"/>
                              <a:chExt cx="338455" cy="338455"/>
                            </a:xfrm>
                          </wpg:grpSpPr>
                          <wps:wsp>
                            <wps:cNvPr id="1072156404" name="Graphic 9"/>
                            <wps:cNvSpPr/>
                            <wps:spPr>
                              <a:xfrm>
                                <a:off x="0" y="0"/>
                                <a:ext cx="338455" cy="338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93235142" name="Image 10"/>
                              <pic:cNvPicPr/>
                            </pic:nvPicPr>
                            <pic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5428" y="55338"/>
                                <a:ext cx="227754" cy="2277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 xmlns:arto="http://schemas.microsoft.com/office/word/2006/arto">
                <w:pict>
                  <v:group w14:anchorId="58004287" id="Group 1805460364" o:spid="_x0000_s1026" style="position:absolute;margin-left:0;margin-top:34.15pt;width:26.65pt;height:26.65pt;z-index:251658246;mso-wrap-distance-left:0;mso-wrap-distance-right:0;mso-position-horizontal:left" coordsize="338455,3384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">
                    <v:oval id="Graphic 9" o:spid="_x0000_s1027" style="position:absolute;width:338455;height:338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" fillcolor="#1e4078" stroked="f">
                      <v:textbox inset="0,0,0,0"/>
                    </v:oval>
                    <v:shape id="Image 10" o:spid="_x0000_s1028" type="#_x0000_t75" style="position:absolute;left:55428;top:55338;width:227754;height:22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">
                      <v:imagedata r:id="rId18" o:title=""/>
                    </v:shape>
                  </v:group>
                </w:pict>
              </mc:Fallback>
            </mc:AlternateContent>
          </w:r>
          <w:r w:rsidR="00FD10A4">
            <w:rPr>
              <w:color w:val="424546"/>
              <w:spacing w:val="-6"/>
            </w:rPr>
            <w:t>Freephone</w:t>
          </w:r>
          <w:r w:rsidR="00FD10A4">
            <w:rPr>
              <w:color w:val="424546"/>
              <w:spacing w:val="-15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08081</w:t>
          </w:r>
          <w:r w:rsidR="00FD10A4">
            <w:rPr>
              <w:b/>
              <w:color w:val="1E4078"/>
              <w:spacing w:val="-13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434</w:t>
          </w:r>
          <w:r w:rsidR="00FD10A4">
            <w:rPr>
              <w:b/>
              <w:color w:val="1E4078"/>
              <w:spacing w:val="-12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434</w:t>
          </w:r>
        </w:p>
        <w:p w14:paraId="441DE07F" w14:textId="77777777" w:rsidR="00F2478E" w:rsidRDefault="00F2478E" w:rsidP="00B77444">
          <w:pPr>
            <w:spacing w:after="440"/>
            <w:ind w:firstLine="720"/>
            <w:rPr>
              <w:b/>
            </w:rPr>
          </w:pPr>
          <w:r>
            <w:rPr>
              <w:b/>
              <w:noProof/>
            </w:rPr>
            <mc:AlternateContent>
              <mc:Choice Requires="wpg">
                <w:drawing>
                  <wp:anchor distT="0" distB="0" distL="0" distR="0" simplePos="0" relativeHeight="251658241" behindDoc="0" locked="0" layoutInCell="1" allowOverlap="1" wp14:anchorId="08BF97BB" wp14:editId="392CA2CC">
                    <wp:simplePos x="0" y="0"/>
                    <wp:positionH relativeFrom="page">
                      <wp:posOffset>3999865</wp:posOffset>
                    </wp:positionH>
                    <wp:positionV relativeFrom="paragraph">
                      <wp:posOffset>411109</wp:posOffset>
                    </wp:positionV>
                    <wp:extent cx="339090" cy="339090"/>
                    <wp:effectExtent l="0" t="0" r="3810" b="3810"/>
                    <wp:wrapNone/>
                    <wp:docPr id="12" name="Group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9090" cy="339090"/>
                              <a:chOff x="0" y="0"/>
                              <a:chExt cx="339090" cy="339090"/>
                            </a:xfrm>
                          </wpg:grpSpPr>
                          <wps:wsp>
                            <wps:cNvPr id="13" name="Graphic 13"/>
                            <wps:cNvSpPr/>
                            <wps:spPr>
                              <a:xfrm>
                                <a:off x="0" y="0"/>
                                <a:ext cx="339090" cy="339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" name="Image 14"/>
                              <pic:cNvPicPr/>
                            </pic:nvPicPr>
                            <pic:blipFill>
                              <a:blip r:embed="rId19">
                                <a:extLst>
                                  <a:ext uri="{96DAC541-7B7A-43D3-8B79-37D633B846F1}">
                                    <asvg:svgBlip xmlns:asvg="http://schemas.microsoft.com/office/drawing/2016/SVG/main" r:embed="rId2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80063" y="80074"/>
                                <a:ext cx="178498" cy="1784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 xmlns:arto="http://schemas.microsoft.com/office/word/2006/arto">
                <w:pict>
                  <v:group w14:anchorId="5FC4E9ED" id="Group 12" o:spid="_x0000_s1026" style="position:absolute;margin-left:314.95pt;margin-top:32.35pt;width:26.7pt;height:26.7pt;z-index:251658241;mso-wrap-distance-left:0;mso-wrap-distance-right:0;mso-position-horizontal-relative:page" coordsize="339090,3390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">
                    <v:oval id="Graphic 13" o:spid="_x0000_s1027" style="position:absolute;width:339090;height:3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" fillcolor="#1e4078" stroked="f">
                      <v:textbox inset="0,0,0,0"/>
                    </v:oval>
                    <v:shape id="Image 14" o:spid="_x0000_s1028" type="#_x0000_t75" style="position:absolute;left:80063;top:80074;width:178498;height:178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">
                      <v:imagedata r:id="rId21" o:title=""/>
                    </v:shape>
                    <w10:wrap anchorx="page"/>
                  </v:group>
                </w:pict>
              </mc:Fallback>
            </mc:AlternateContent>
          </w:r>
          <w:r w:rsidR="00FD10A4">
            <w:rPr>
              <w:color w:val="424546"/>
              <w:spacing w:val="-6"/>
            </w:rPr>
            <w:t>Minicom</w:t>
          </w:r>
          <w:r w:rsidR="00FD10A4">
            <w:rPr>
              <w:color w:val="424546"/>
              <w:spacing w:val="-11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08081</w:t>
          </w:r>
          <w:r w:rsidR="00FD10A4">
            <w:rPr>
              <w:b/>
              <w:color w:val="1E4078"/>
              <w:spacing w:val="-12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456</w:t>
          </w:r>
          <w:r w:rsidR="00FD10A4">
            <w:rPr>
              <w:b/>
              <w:color w:val="1E4078"/>
              <w:spacing w:val="-12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472</w:t>
          </w:r>
        </w:p>
        <w:p w14:paraId="493A30AB" w14:textId="77777777" w:rsidR="00F2478E" w:rsidRDefault="00F2478E" w:rsidP="000E7D31">
          <w:pPr>
            <w:spacing w:after="440"/>
            <w:ind w:firstLine="720"/>
            <w:rPr>
              <w:b/>
            </w:rPr>
          </w:pPr>
          <w:r>
            <w:rPr>
              <w:b/>
              <w:noProof/>
            </w:rPr>
            <mc:AlternateContent>
              <mc:Choice Requires="wpg">
                <w:drawing>
                  <wp:anchor distT="0" distB="0" distL="0" distR="0" simplePos="0" relativeHeight="251658242" behindDoc="0" locked="0" layoutInCell="1" allowOverlap="1" wp14:anchorId="006E38FD" wp14:editId="1F8D0353">
                    <wp:simplePos x="0" y="0"/>
                    <wp:positionH relativeFrom="page">
                      <wp:posOffset>3999149</wp:posOffset>
                    </wp:positionH>
                    <wp:positionV relativeFrom="paragraph">
                      <wp:posOffset>458862</wp:posOffset>
                    </wp:positionV>
                    <wp:extent cx="339090" cy="339090"/>
                    <wp:effectExtent l="0" t="0" r="3810" b="3810"/>
                    <wp:wrapNone/>
                    <wp:docPr id="15" name="Group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9090" cy="339090"/>
                              <a:chOff x="0" y="0"/>
                              <a:chExt cx="339090" cy="339090"/>
                            </a:xfrm>
                          </wpg:grpSpPr>
                          <wps:wsp>
                            <wps:cNvPr id="16" name="Graphic 16"/>
                            <wps:cNvSpPr/>
                            <wps:spPr>
                              <a:xfrm>
                                <a:off x="0" y="0"/>
                                <a:ext cx="339090" cy="339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" name="Image 17"/>
                              <pic:cNvPicPr/>
                            </pic:nvPicPr>
                            <pic:blipFill>
                              <a:blip r:embed="rId22">
                                <a:extLs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3531" y="73494"/>
                                <a:ext cx="209652" cy="2096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 xmlns:arto="http://schemas.microsoft.com/office/word/2006/arto">
                <w:pict>
                  <v:group w14:anchorId="4D6D0A38" id="Group 15" o:spid="_x0000_s1026" style="position:absolute;margin-left:314.9pt;margin-top:36.15pt;width:26.7pt;height:26.7pt;z-index:251658242;mso-wrap-distance-left:0;mso-wrap-distance-right:0;mso-position-horizontal-relative:page" coordsize="339090,3390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">
                    <v:oval id="Graphic 16" o:spid="_x0000_s1027" style="position:absolute;width:339090;height:3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" fillcolor="#1e4078" stroked="f">
                      <v:textbox inset="0,0,0,0"/>
                    </v:oval>
                    <v:shape id="Image 17" o:spid="_x0000_s1028" type="#_x0000_t75" style="position:absolute;left:73531;top:73494;width:209652;height:20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">
                      <v:imagedata r:id="rId24" o:title=""/>
                    </v:shape>
                    <w10:wrap anchorx="page"/>
                  </v:group>
                </w:pict>
              </mc:Fallback>
            </mc:AlternateContent>
          </w:r>
          <w:r w:rsidR="00FD10A4">
            <w:rPr>
              <w:color w:val="424546"/>
              <w:spacing w:val="-7"/>
            </w:rPr>
            <w:t xml:space="preserve">Email </w:t>
          </w:r>
          <w:hyperlink r:id="rId25">
            <w:r w:rsidR="00FD10A4">
              <w:rPr>
                <w:b/>
                <w:color w:val="1E4078"/>
                <w:spacing w:val="-2"/>
              </w:rPr>
              <w:t>HS2enquiries@hs2.org.uk</w:t>
            </w:r>
          </w:hyperlink>
        </w:p>
        <w:p w14:paraId="5869E35E" w14:textId="77777777" w:rsidR="00F2478E" w:rsidRPr="00F2478E" w:rsidRDefault="00FD10A4" w:rsidP="00ED365E">
          <w:pPr>
            <w:spacing w:after="440"/>
            <w:ind w:left="720"/>
            <w:rPr>
              <w:b/>
            </w:rPr>
          </w:pPr>
          <w:r>
            <w:rPr>
              <w:color w:val="424546"/>
              <w:spacing w:val="-6"/>
            </w:rPr>
            <w:t>Writing</w:t>
          </w:r>
          <w:r>
            <w:rPr>
              <w:color w:val="424546"/>
              <w:spacing w:val="-13"/>
            </w:rPr>
            <w:t xml:space="preserve"> </w:t>
          </w:r>
          <w:r>
            <w:rPr>
              <w:color w:val="424546"/>
              <w:spacing w:val="-6"/>
            </w:rPr>
            <w:t>to</w:t>
          </w:r>
          <w:r>
            <w:rPr>
              <w:color w:val="424546"/>
              <w:spacing w:val="-13"/>
            </w:rPr>
            <w:t xml:space="preserve"> </w:t>
          </w:r>
          <w:r>
            <w:rPr>
              <w:b/>
              <w:color w:val="1E4078"/>
              <w:spacing w:val="-6"/>
            </w:rPr>
            <w:t>FREEPOST</w:t>
          </w:r>
          <w:r w:rsidR="00F2478E">
            <w:rPr>
              <w:b/>
              <w:color w:val="1E4078"/>
              <w:spacing w:val="-6"/>
            </w:rPr>
            <w:br/>
          </w:r>
          <w:r w:rsidRPr="00F2478E">
            <w:rPr>
              <w:b/>
              <w:bCs/>
              <w:color w:val="1E4078"/>
              <w:spacing w:val="-6"/>
            </w:rPr>
            <w:t>HS2</w:t>
          </w:r>
          <w:r w:rsidRPr="00F2478E">
            <w:rPr>
              <w:b/>
              <w:bCs/>
              <w:color w:val="1E4078"/>
              <w:spacing w:val="-15"/>
            </w:rPr>
            <w:t xml:space="preserve"> </w:t>
          </w:r>
          <w:r w:rsidRPr="00F2478E">
            <w:rPr>
              <w:b/>
              <w:bCs/>
              <w:color w:val="1E4078"/>
              <w:spacing w:val="-6"/>
            </w:rPr>
            <w:t>Community</w:t>
          </w:r>
          <w:r w:rsidRPr="00F2478E">
            <w:rPr>
              <w:b/>
              <w:bCs/>
              <w:color w:val="1E4078"/>
              <w:spacing w:val="-13"/>
            </w:rPr>
            <w:t xml:space="preserve"> </w:t>
          </w:r>
          <w:r w:rsidR="00F2478E" w:rsidRPr="00F2478E">
            <w:rPr>
              <w:b/>
              <w:bCs/>
              <w:color w:val="1E4078"/>
              <w:spacing w:val="-6"/>
            </w:rPr>
            <w:t>Engagement</w:t>
          </w:r>
        </w:p>
        <w:p w14:paraId="71445F6B" w14:textId="77777777" w:rsidR="00FD10A4" w:rsidRPr="00F2478E" w:rsidRDefault="00ED365E" w:rsidP="000E7D31">
          <w:pPr>
            <w:pStyle w:val="Heading1"/>
            <w:spacing w:before="20"/>
            <w:ind w:left="0" w:firstLine="720"/>
          </w:pPr>
          <w:r>
            <w:rPr>
              <w:b w:val="0"/>
              <w:noProof/>
            </w:rPr>
            <mc:AlternateContent>
              <mc:Choice Requires="wpg">
                <w:drawing>
                  <wp:anchor distT="0" distB="0" distL="0" distR="0" simplePos="0" relativeHeight="251658243" behindDoc="0" locked="0" layoutInCell="1" allowOverlap="1" wp14:anchorId="7FC55094" wp14:editId="4FB149C5">
                    <wp:simplePos x="0" y="0"/>
                    <wp:positionH relativeFrom="page">
                      <wp:posOffset>3999865</wp:posOffset>
                    </wp:positionH>
                    <wp:positionV relativeFrom="paragraph">
                      <wp:posOffset>9154</wp:posOffset>
                    </wp:positionV>
                    <wp:extent cx="339090" cy="339090"/>
                    <wp:effectExtent l="0" t="0" r="3810" b="3810"/>
                    <wp:wrapNone/>
                    <wp:docPr id="18" name="Group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9090" cy="339090"/>
                              <a:chOff x="0" y="0"/>
                              <a:chExt cx="339090" cy="339090"/>
                            </a:xfrm>
                          </wpg:grpSpPr>
                          <wps:wsp>
                            <wps:cNvPr id="19" name="Graphic 19"/>
                            <wps:cNvSpPr/>
                            <wps:spPr>
                              <a:xfrm>
                                <a:off x="0" y="0"/>
                                <a:ext cx="339090" cy="339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" name="Image 20"/>
                              <pic:cNvPicPr/>
                            </pic:nvPicPr>
                            <pic:blipFill>
                              <a:blip r:embed="rId26">
                                <a:extLst>
                                  <a:ext uri="{96DAC541-7B7A-43D3-8B79-37D633B846F1}">
                                    <asvg:svgBlip xmlns:asvg="http://schemas.microsoft.com/office/drawing/2016/SVG/main" r:embed="rId27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9858" y="79861"/>
                                <a:ext cx="178917" cy="1789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 xmlns:arto="http://schemas.microsoft.com/office/word/2006/arto">
                <w:pict>
                  <v:group w14:anchorId="1012D7ED" id="Group 18" o:spid="_x0000_s1026" style="position:absolute;margin-left:314.95pt;margin-top:.7pt;width:26.7pt;height:26.7pt;z-index:251658243;mso-wrap-distance-left:0;mso-wrap-distance-right:0;mso-position-horizontal-relative:page" coordsize="339090,3390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">
                    <v:oval id="Graphic 19" o:spid="_x0000_s1027" style="position:absolute;width:339090;height:3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" fillcolor="#1e4078" stroked="f">
                      <v:textbox inset="0,0,0,0"/>
                    </v:oval>
                    <v:shape id="Image 20" o:spid="_x0000_s1028" type="#_x0000_t75" style="position:absolute;left:79858;top:79861;width:178917;height:178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">
                      <v:imagedata r:id="rId28" o:title=""/>
                    </v:shape>
                    <w10:wrap anchorx="page"/>
                  </v:group>
                </w:pict>
              </mc:Fallback>
            </mc:AlternateContent>
          </w:r>
          <w:r w:rsidR="00FD10A4" w:rsidRPr="00F2478E">
            <w:rPr>
              <w:b w:val="0"/>
              <w:bCs w:val="0"/>
              <w:color w:val="424546"/>
              <w:spacing w:val="-7"/>
            </w:rPr>
            <w:t>Website</w:t>
          </w:r>
          <w:r w:rsidR="00FD10A4">
            <w:rPr>
              <w:color w:val="424546"/>
              <w:spacing w:val="-7"/>
            </w:rPr>
            <w:t xml:space="preserve"> </w:t>
          </w:r>
          <w:hyperlink r:id="rId29">
            <w:r w:rsidR="00FD10A4">
              <w:rPr>
                <w:color w:val="1E4078"/>
                <w:spacing w:val="-2"/>
              </w:rPr>
              <w:t>www.hs2.org.uk</w:t>
            </w:r>
          </w:hyperlink>
        </w:p>
      </w:sdtContent>
    </w:sdt>
    <w:p w14:paraId="670D76A4" w14:textId="77777777" w:rsidR="0004779B" w:rsidRDefault="0004779B" w:rsidP="000E7D31">
      <w:pPr>
        <w:pStyle w:val="BodyText"/>
        <w:tabs>
          <w:tab w:val="left" w:pos="6288"/>
        </w:tabs>
        <w:spacing w:line="303" w:lineRule="exact"/>
        <w:rPr>
          <w:color w:val="424546"/>
          <w:spacing w:val="-6"/>
        </w:rPr>
      </w:pPr>
    </w:p>
    <w:sdt>
      <w:sdtPr>
        <w:rPr>
          <w:color w:val="424546"/>
          <w:spacing w:val="-6"/>
        </w:rPr>
        <w:id w:val="-1955003455"/>
        <w:lock w:val="sdtContentLocked"/>
      </w:sdtPr>
      <w:sdtEndPr>
        <w:rPr>
          <w:b/>
          <w:bCs/>
          <w:color w:val="1E4078"/>
          <w:spacing w:val="-2"/>
        </w:rPr>
      </w:sdtEndPr>
      <w:sdtContent>
        <w:p w14:paraId="0A8D6BA4" w14:textId="77777777" w:rsidR="0004779B" w:rsidRDefault="00794851" w:rsidP="000E7D31">
          <w:pPr>
            <w:pStyle w:val="BodyText"/>
            <w:tabs>
              <w:tab w:val="left" w:pos="6288"/>
            </w:tabs>
            <w:spacing w:line="303" w:lineRule="exact"/>
            <w:rPr>
              <w:b/>
              <w:color w:val="1E4078"/>
              <w:spacing w:val="-6"/>
            </w:rPr>
          </w:pPr>
          <w:r>
            <w:rPr>
              <w:color w:val="424546"/>
              <w:spacing w:val="-6"/>
            </w:rPr>
            <w:t>Keep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6"/>
            </w:rPr>
            <w:t>up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to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6"/>
            </w:rPr>
            <w:t>date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with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6"/>
            </w:rPr>
            <w:t>what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is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happening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6"/>
            </w:rPr>
            <w:t>in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your</w:t>
          </w:r>
          <w:r w:rsidR="00C064F5">
            <w:rPr>
              <w:color w:val="424546"/>
              <w:spacing w:val="-6"/>
            </w:rPr>
            <w:t xml:space="preserve"> </w:t>
          </w:r>
          <w:r>
            <w:rPr>
              <w:color w:val="424546"/>
              <w:spacing w:val="-6"/>
            </w:rPr>
            <w:t>local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area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at</w:t>
          </w:r>
          <w:r>
            <w:rPr>
              <w:color w:val="424546"/>
              <w:spacing w:val="4"/>
            </w:rPr>
            <w:t xml:space="preserve"> </w:t>
          </w:r>
          <w:r w:rsidR="00C064F5">
            <w:rPr>
              <w:color w:val="424546"/>
              <w:spacing w:val="4"/>
            </w:rPr>
            <w:br/>
          </w:r>
          <w:hyperlink r:id="rId30">
            <w:r>
              <w:rPr>
                <w:b/>
                <w:color w:val="1E4078"/>
                <w:spacing w:val="-6"/>
              </w:rPr>
              <w:t>www.hs2.org.uk/in-your-area/</w:t>
            </w:r>
          </w:hyperlink>
          <w:r>
            <w:rPr>
              <w:b/>
              <w:color w:val="1E4078"/>
              <w:spacing w:val="-6"/>
            </w:rPr>
            <w:t xml:space="preserve"> </w:t>
          </w:r>
        </w:p>
        <w:p w14:paraId="6E6721EE" w14:textId="77777777" w:rsidR="000A717F" w:rsidRDefault="00794851" w:rsidP="000E7D31">
          <w:pPr>
            <w:pStyle w:val="BodyText"/>
            <w:tabs>
              <w:tab w:val="left" w:pos="6288"/>
            </w:tabs>
            <w:spacing w:line="303" w:lineRule="exact"/>
            <w:rPr>
              <w:b/>
            </w:rPr>
          </w:pPr>
          <w:r>
            <w:rPr>
              <w:b/>
              <w:color w:val="1E4078"/>
              <w:spacing w:val="-2"/>
            </w:rPr>
            <w:t>in-your-area-map/</w:t>
          </w:r>
        </w:p>
      </w:sdtContent>
    </w:sdt>
    <w:p w14:paraId="253B03F5" w14:textId="4284162A" w:rsidR="0004779B" w:rsidRDefault="000E7D31" w:rsidP="000E7D31">
      <w:pPr>
        <w:spacing w:line="256" w:lineRule="auto"/>
        <w:rPr>
          <w:b/>
        </w:rPr>
        <w:sectPr w:rsidR="0004779B" w:rsidSect="000E7D31">
          <w:type w:val="continuous"/>
          <w:pgSz w:w="11910" w:h="16840"/>
          <w:pgMar w:top="0" w:right="1134" w:bottom="278" w:left="1134" w:header="720" w:footer="720" w:gutter="0"/>
          <w:cols w:num="2" w:space="720"/>
        </w:sectPr>
      </w:pPr>
      <w:r>
        <w:rPr>
          <w:b/>
        </w:rPr>
        <w:br w:type="page"/>
      </w:r>
    </w:p>
    <w:p w14:paraId="3AF14EC9" w14:textId="77777777" w:rsidR="00F83637" w:rsidRDefault="00F83637" w:rsidP="00817DBE">
      <w:pPr>
        <w:pStyle w:val="Heading1"/>
        <w:spacing w:before="84"/>
        <w:ind w:left="0"/>
        <w:rPr>
          <w:color w:val="1E4078"/>
          <w:spacing w:val="-6"/>
        </w:rPr>
      </w:pPr>
    </w:p>
    <w:p w14:paraId="5D0A01A7" w14:textId="5B233943" w:rsidR="00817DBE" w:rsidRDefault="00817DBE" w:rsidP="00817DBE">
      <w:pPr>
        <w:pStyle w:val="BodyText"/>
        <w:spacing w:line="256" w:lineRule="auto"/>
        <w:rPr>
          <w:b/>
          <w:bCs/>
          <w:color w:val="1E4078"/>
          <w:spacing w:val="-6"/>
        </w:rPr>
      </w:pPr>
      <w:r>
        <w:rPr>
          <w:b/>
          <w:bCs/>
          <w:color w:val="1E4078"/>
          <w:spacing w:val="-6"/>
        </w:rPr>
        <w:t xml:space="preserve">Where we will be working </w:t>
      </w:r>
    </w:p>
    <w:p w14:paraId="4AAE1CDE" w14:textId="7D4ED389" w:rsidR="00817DBE" w:rsidRDefault="00817DBE" w:rsidP="00817DBE">
      <w:pPr>
        <w:pStyle w:val="BodyText"/>
        <w:spacing w:before="21" w:line="256" w:lineRule="auto"/>
        <w:rPr>
          <w:color w:val="424546"/>
          <w:spacing w:val="-4"/>
        </w:rPr>
      </w:pPr>
      <w:r>
        <w:rPr>
          <w:color w:val="424546"/>
          <w:spacing w:val="-6"/>
        </w:rPr>
        <w:t>Map showing location</w:t>
      </w:r>
      <w:r w:rsidR="00127BA7">
        <w:rPr>
          <w:color w:val="424546"/>
          <w:spacing w:val="-6"/>
        </w:rPr>
        <w:t xml:space="preserve"> of works</w:t>
      </w:r>
      <w:r>
        <w:rPr>
          <w:color w:val="424546"/>
          <w:spacing w:val="-6"/>
        </w:rPr>
        <w:t xml:space="preserve"> </w:t>
      </w:r>
      <w:r w:rsidR="00127BA7">
        <w:rPr>
          <w:color w:val="424546"/>
          <w:spacing w:val="-6"/>
        </w:rPr>
        <w:t>on</w:t>
      </w:r>
      <w:r>
        <w:rPr>
          <w:color w:val="424546"/>
          <w:spacing w:val="-6"/>
        </w:rPr>
        <w:t xml:space="preserve"> </w:t>
      </w:r>
      <w:r w:rsidR="007C256A">
        <w:rPr>
          <w:color w:val="424546"/>
          <w:spacing w:val="-6"/>
        </w:rPr>
        <w:t>the A46</w:t>
      </w:r>
      <w:r>
        <w:rPr>
          <w:color w:val="424546"/>
          <w:spacing w:val="-4"/>
        </w:rPr>
        <w:t>.</w:t>
      </w:r>
      <w:r w:rsidR="00E35244">
        <w:rPr>
          <w:color w:val="424546"/>
          <w:spacing w:val="-4"/>
        </w:rPr>
        <w:t xml:space="preserve"> </w:t>
      </w:r>
    </w:p>
    <w:p w14:paraId="2A2CBAB1" w14:textId="293BD63A" w:rsidR="004B775F" w:rsidRPr="00127BA7" w:rsidRDefault="009D65EC" w:rsidP="00127BA7">
      <w:pPr>
        <w:pStyle w:val="Heading1"/>
        <w:spacing w:before="84"/>
        <w:ind w:left="0"/>
        <w:rPr>
          <w:b w:val="0"/>
          <w:bCs w:val="0"/>
          <w:color w:val="424546"/>
          <w:spacing w:val="-4"/>
        </w:rPr>
      </w:pPr>
      <w:r>
        <w:rPr>
          <w:b w:val="0"/>
          <w:bCs w:val="0"/>
          <w:noProof/>
          <w:color w:val="424546"/>
          <w:spacing w:val="-4"/>
        </w:rPr>
        <w:drawing>
          <wp:inline distT="0" distB="0" distL="0" distR="0" wp14:anchorId="7A58069D" wp14:editId="77962DC8">
            <wp:extent cx="6115685" cy="4323080"/>
            <wp:effectExtent l="0" t="0" r="0" b="1270"/>
            <wp:docPr id="9488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E63DF" w14:textId="1B2A5771" w:rsidR="1276481F" w:rsidRDefault="1276481F" w:rsidP="1276481F">
      <w:pPr>
        <w:pStyle w:val="BodyText"/>
        <w:spacing w:before="21" w:line="256" w:lineRule="auto"/>
        <w:ind w:right="801"/>
        <w:rPr>
          <w:color w:val="424546"/>
        </w:rPr>
      </w:pPr>
    </w:p>
    <w:p w14:paraId="7F1F94B7" w14:textId="2183800F" w:rsidR="1276481F" w:rsidRDefault="1276481F" w:rsidP="1276481F">
      <w:pPr>
        <w:pStyle w:val="BodyText"/>
        <w:spacing w:before="21" w:line="256" w:lineRule="auto"/>
        <w:ind w:right="801"/>
        <w:rPr>
          <w:color w:val="424546"/>
        </w:rPr>
      </w:pPr>
    </w:p>
    <w:p w14:paraId="6AA14277" w14:textId="594F566F" w:rsidR="16CFF731" w:rsidRDefault="16CFF731" w:rsidP="1276481F">
      <w:pPr>
        <w:pStyle w:val="BodyText"/>
        <w:spacing w:before="21" w:line="256" w:lineRule="auto"/>
        <w:ind w:right="801"/>
      </w:pPr>
    </w:p>
    <w:p w14:paraId="1AF269D6" w14:textId="61B8CE21" w:rsidR="1276481F" w:rsidRDefault="1276481F" w:rsidP="1276481F">
      <w:pPr>
        <w:pStyle w:val="BodyText"/>
        <w:spacing w:before="21" w:line="256" w:lineRule="auto"/>
        <w:ind w:right="801"/>
        <w:rPr>
          <w:color w:val="424546"/>
        </w:rPr>
      </w:pPr>
    </w:p>
    <w:p w14:paraId="4313C6A6" w14:textId="640FC0BB" w:rsidR="1276481F" w:rsidRDefault="1276481F" w:rsidP="1276481F">
      <w:pPr>
        <w:pStyle w:val="BodyText"/>
        <w:spacing w:before="21" w:line="256" w:lineRule="auto"/>
        <w:ind w:right="801"/>
        <w:rPr>
          <w:color w:val="424546"/>
        </w:rPr>
      </w:pPr>
    </w:p>
    <w:p w14:paraId="4C1DF07D" w14:textId="5A329390" w:rsidR="1276481F" w:rsidRDefault="1276481F" w:rsidP="1276481F">
      <w:pPr>
        <w:pStyle w:val="BodyText"/>
        <w:spacing w:before="21" w:line="256" w:lineRule="auto"/>
        <w:ind w:right="801"/>
        <w:rPr>
          <w:color w:val="424546"/>
        </w:rPr>
      </w:pPr>
    </w:p>
    <w:p w14:paraId="2D616732" w14:textId="6493169E" w:rsidR="1276481F" w:rsidRDefault="1276481F" w:rsidP="1276481F">
      <w:pPr>
        <w:pStyle w:val="BodyText"/>
        <w:spacing w:before="21" w:line="256" w:lineRule="auto"/>
        <w:ind w:right="801"/>
        <w:rPr>
          <w:color w:val="424546"/>
        </w:rPr>
      </w:pPr>
    </w:p>
    <w:p w14:paraId="741EEC37" w14:textId="0061A3E7" w:rsidR="1276481F" w:rsidRDefault="1276481F" w:rsidP="1276481F">
      <w:pPr>
        <w:pStyle w:val="BodyText"/>
        <w:spacing w:before="21" w:line="256" w:lineRule="auto"/>
        <w:ind w:right="801"/>
        <w:rPr>
          <w:color w:val="424546"/>
        </w:rPr>
      </w:pPr>
    </w:p>
    <w:p w14:paraId="06FE42F4" w14:textId="01858ADF" w:rsidR="1276481F" w:rsidRDefault="1276481F" w:rsidP="1276481F">
      <w:pPr>
        <w:pStyle w:val="BodyText"/>
        <w:spacing w:before="21" w:line="256" w:lineRule="auto"/>
        <w:ind w:right="801"/>
        <w:rPr>
          <w:color w:val="424546"/>
        </w:rPr>
      </w:pPr>
    </w:p>
    <w:p w14:paraId="55BE61F0" w14:textId="4819F4B0" w:rsidR="1276481F" w:rsidRDefault="1276481F" w:rsidP="1276481F">
      <w:pPr>
        <w:pStyle w:val="BodyText"/>
        <w:spacing w:before="21" w:line="256" w:lineRule="auto"/>
        <w:ind w:right="801"/>
        <w:rPr>
          <w:color w:val="424546"/>
        </w:rPr>
      </w:pPr>
    </w:p>
    <w:p w14:paraId="381F8105" w14:textId="6D2AE637" w:rsidR="1276481F" w:rsidRDefault="1276481F" w:rsidP="1276481F">
      <w:pPr>
        <w:pStyle w:val="BodyText"/>
        <w:spacing w:before="21" w:line="256" w:lineRule="auto"/>
        <w:ind w:right="801"/>
        <w:rPr>
          <w:color w:val="424546"/>
        </w:rPr>
      </w:pPr>
    </w:p>
    <w:p w14:paraId="6043EFBC" w14:textId="5C1446F4" w:rsidR="1276481F" w:rsidRDefault="1276481F" w:rsidP="1276481F">
      <w:pPr>
        <w:pStyle w:val="BodyText"/>
        <w:spacing w:before="21" w:line="256" w:lineRule="auto"/>
        <w:ind w:right="801"/>
        <w:rPr>
          <w:color w:val="424546"/>
        </w:rPr>
      </w:pPr>
    </w:p>
    <w:p w14:paraId="75802853" w14:textId="0ED2E4A3" w:rsidR="00ED365E" w:rsidRPr="00ED6B58" w:rsidRDefault="00D93709" w:rsidP="00ED6B58">
      <w:pPr>
        <w:pStyle w:val="BodyText"/>
        <w:spacing w:before="21" w:line="256" w:lineRule="auto"/>
        <w:ind w:right="801"/>
        <w:rPr>
          <w:color w:val="424546"/>
          <w:spacing w:val="-4"/>
        </w:rPr>
        <w:sectPr w:rsidR="00ED365E" w:rsidRPr="00ED6B58" w:rsidSect="00C337C2">
          <w:type w:val="continuous"/>
          <w:pgSz w:w="11910" w:h="16840"/>
          <w:pgMar w:top="1134" w:right="1134" w:bottom="278" w:left="1134" w:header="720" w:footer="720" w:gutter="0"/>
          <w:cols w:space="720"/>
          <w:docGrid w:linePitch="299"/>
        </w:sectPr>
      </w:pPr>
      <w:sdt>
        <w:sdtPr>
          <w:rPr>
            <w:color w:val="424546"/>
            <w:spacing w:val="-4"/>
          </w:rPr>
          <w:id w:val="-609359470"/>
          <w:showingPlcHdr/>
        </w:sdtPr>
        <w:sdtEndPr>
          <w:rPr>
            <w:noProof/>
            <w:color w:val="auto"/>
            <w:spacing w:val="0"/>
            <w:sz w:val="20"/>
          </w:rPr>
        </w:sdtEndPr>
        <w:sdtContent>
          <w:r w:rsidR="00096BAA">
            <w:rPr>
              <w:color w:val="424546"/>
              <w:spacing w:val="-4"/>
            </w:rPr>
            <w:t xml:space="preserve">     </w:t>
          </w:r>
        </w:sdtContent>
      </w:sdt>
    </w:p>
    <w:p w14:paraId="719287A1" w14:textId="31268C4C" w:rsidR="000A717F" w:rsidRPr="00D01887" w:rsidRDefault="00D93709" w:rsidP="00ED365E">
      <w:pPr>
        <w:pStyle w:val="BodyText"/>
        <w:spacing w:before="21" w:line="256" w:lineRule="auto"/>
      </w:pPr>
      <w:sdt>
        <w:sdtPr>
          <w:rPr>
            <w:noProof/>
          </w:rPr>
          <w:id w:val="-1955317176"/>
          <w:picture/>
        </w:sdtPr>
        <w:sdtContent/>
      </w:sdt>
      <w:r w:rsidR="00DD24F4" w:rsidRPr="00DD24F4">
        <w:rPr>
          <w:noProof/>
        </w:rPr>
        <w:t xml:space="preserve">  </w:t>
      </w:r>
      <w:r w:rsidR="00794851">
        <w:rPr>
          <w:noProof/>
          <w:sz w:val="20"/>
        </w:rPr>
        <mc:AlternateContent>
          <mc:Choice Requires="wpg">
            <w:drawing>
              <wp:anchor distT="0" distB="0" distL="0" distR="0" simplePos="0" relativeHeight="251658244" behindDoc="0" locked="0" layoutInCell="1" allowOverlap="1" wp14:anchorId="1A350602" wp14:editId="7F3442BB">
                <wp:simplePos x="0" y="0"/>
                <wp:positionH relativeFrom="page">
                  <wp:posOffset>6350</wp:posOffset>
                </wp:positionH>
                <wp:positionV relativeFrom="page">
                  <wp:posOffset>7791449</wp:posOffset>
                </wp:positionV>
                <wp:extent cx="7547609" cy="2894400"/>
                <wp:effectExtent l="0" t="0" r="0" b="127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7609" cy="2894400"/>
                          <a:chOff x="0" y="-1"/>
                          <a:chExt cx="7547609" cy="28944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7547609" cy="289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7609" h="2892425">
                                <a:moveTo>
                                  <a:pt x="7547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1993"/>
                                </a:lnTo>
                                <a:lnTo>
                                  <a:pt x="7547292" y="2891993"/>
                                </a:lnTo>
                                <a:lnTo>
                                  <a:pt x="7547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0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-1"/>
                            <a:ext cx="7545600" cy="289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57FF4F" w14:textId="77777777" w:rsidR="000A717F" w:rsidRDefault="000A717F">
                              <w:pPr>
                                <w:spacing w:before="286"/>
                              </w:pPr>
                            </w:p>
                            <w:permStart w:id="1976794973" w:edGrp="everyone" w:displacedByCustomXml="next"/>
                            <w:sdt>
                              <w:sdtPr>
                                <w:rPr>
                                  <w:color w:val="FFFFFF"/>
                                  <w:spacing w:val="-6"/>
                                </w:rPr>
                                <w:id w:val="50582338"/>
                                <w:lock w:val="sdtContentLocked"/>
                              </w:sdtPr>
                              <w:sdtEndPr>
                                <w:rPr>
                                  <w:rFonts w:ascii="Open Sans SemiBold"/>
                                  <w:b/>
                                  <w:spacing w:val="-8"/>
                                </w:rPr>
                              </w:sdtEndPr>
                              <w:sdtContent>
                                <w:permEnd w:id="1976794973" w:displacedByCustomXml="prev"/>
                                <w:p w14:paraId="45EA508B" w14:textId="77777777" w:rsidR="000A717F" w:rsidRPr="00266383" w:rsidRDefault="00794851">
                                  <w:pPr>
                                    <w:spacing w:line="256" w:lineRule="auto"/>
                                    <w:ind w:left="1060" w:right="960"/>
                                    <w:rPr>
                                      <w:spacing w:val="-4"/>
                                    </w:rPr>
                                  </w:pPr>
                                  <w:r w:rsidRPr="00266383">
                                    <w:rPr>
                                      <w:color w:val="FFFFFF"/>
                                      <w:spacing w:val="-4"/>
                                    </w:rPr>
                                    <w:t>Please contact us if you’d like a free copy of this document in large print, Braille, audio or ‘easy read’ format. You can also contact us for help and information in a different language.</w:t>
                                  </w:r>
                                </w:p>
                                <w:p w14:paraId="4920ABFA" w14:textId="77777777" w:rsidR="000A717F" w:rsidRPr="00266383" w:rsidRDefault="00794851">
                                  <w:pPr>
                                    <w:spacing w:before="225"/>
                                    <w:ind w:left="1060"/>
                                    <w:rPr>
                                      <w:b/>
                                      <w:spacing w:val="-4"/>
                                    </w:rPr>
                                  </w:pPr>
                                  <w:r w:rsidRPr="00266383">
                                    <w:rPr>
                                      <w:b/>
                                      <w:color w:val="FFFFFF"/>
                                      <w:spacing w:val="-4"/>
                                    </w:rPr>
                                    <w:t>Holding us to account</w:t>
                                  </w:r>
                                </w:p>
                                <w:p w14:paraId="05727A9A" w14:textId="77777777" w:rsidR="000A717F" w:rsidRPr="00266383" w:rsidRDefault="00794851">
                                  <w:pPr>
                                    <w:spacing w:before="21" w:line="256" w:lineRule="auto"/>
                                    <w:ind w:left="1060" w:right="960"/>
                                    <w:rPr>
                                      <w:rFonts w:ascii="Open Sans SemiBold"/>
                                      <w:b/>
                                      <w:spacing w:val="-4"/>
                                    </w:rPr>
                                  </w:pPr>
                                  <w:r w:rsidRPr="00266383">
                                    <w:rPr>
                                      <w:color w:val="FFFFFF"/>
                                      <w:spacing w:val="-4"/>
                                    </w:rPr>
                                    <w:t xml:space="preserve">If you are unhappy for any reason, you can make a complaint by contacting our HS2 Helpdesk team. For more information, visit: </w:t>
                                  </w:r>
                                  <w:hyperlink r:id="rId32">
                                    <w:r w:rsidRPr="00266383">
                                      <w:rPr>
                                        <w:b/>
                                        <w:bCs/>
                                        <w:color w:val="FFFFFF"/>
                                        <w:spacing w:val="-4"/>
                                      </w:rPr>
                                      <w:t>www.hs2.org.uk/how-to-complain</w:t>
                                    </w:r>
                                  </w:hyperlink>
                                </w:p>
                                <w:p w14:paraId="13D62530" w14:textId="77777777" w:rsidR="000A717F" w:rsidRPr="00266383" w:rsidRDefault="00794851">
                                  <w:pPr>
                                    <w:spacing w:before="112" w:line="256" w:lineRule="auto"/>
                                    <w:ind w:left="1060" w:right="960"/>
                                    <w:rPr>
                                      <w:spacing w:val="-4"/>
                                    </w:rPr>
                                  </w:pPr>
                                  <w:r w:rsidRPr="00266383">
                                    <w:rPr>
                                      <w:color w:val="FFFFFF"/>
                                      <w:spacing w:val="-4"/>
                                    </w:rPr>
                                    <w:t>We have an independent Residents’ and Construction Commissioner who helps settle disputes and monitors the way in which we manage and respond to complaints about construction.</w:t>
                                  </w:r>
                                </w:p>
                                <w:p w14:paraId="195D619B" w14:textId="77777777" w:rsidR="000A717F" w:rsidRDefault="00794851">
                                  <w:pPr>
                                    <w:spacing w:line="298" w:lineRule="exact"/>
                                    <w:ind w:left="1060"/>
                                    <w:rPr>
                                      <w:rFonts w:ascii="Open Sans SemiBold"/>
                                      <w:b/>
                                    </w:rPr>
                                  </w:pPr>
                                  <w:r w:rsidRPr="00266383">
                                    <w:rPr>
                                      <w:color w:val="FFFFFF"/>
                                      <w:spacing w:val="-4"/>
                                    </w:rPr>
                                    <w:t xml:space="preserve">For more information visit: </w:t>
                                  </w:r>
                                  <w:r w:rsidR="00F9105A" w:rsidRPr="00266383">
                                    <w:rPr>
                                      <w:b/>
                                      <w:bCs/>
                                      <w:color w:val="FFFFFF"/>
                                      <w:spacing w:val="-4"/>
                                    </w:rPr>
                                    <w:t>www.</w:t>
                                  </w:r>
                                  <w:r w:rsidRPr="00266383">
                                    <w:rPr>
                                      <w:b/>
                                      <w:bCs/>
                                      <w:color w:val="FFFFFF"/>
                                      <w:spacing w:val="-4"/>
                                    </w:rPr>
                                    <w:t>hs2.org.uk/independent-commissioner</w:t>
                                  </w:r>
                                </w:p>
                                <w:permStart w:id="48915929" w:edGrp="everyone" w:displacedByCustomXml="next"/>
                              </w:sdtContent>
                            </w:sdt>
                            <w:permEnd w:id="48915929" w:displacedByCustomXml="prev"/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350602" id="Group 25" o:spid="_x0000_s1028" style="position:absolute;margin-left:.5pt;margin-top:613.5pt;width:594.3pt;height:227.9pt;z-index:251658244;mso-wrap-distance-left:0;mso-wrap-distance-right:0;mso-position-horizontal-relative:page;mso-position-vertical-relative:page;mso-width-relative:margin;mso-height-relative:margin" coordorigin="" coordsize="75476,28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">
                <v:shape id="Graphic 26" o:spid="_x0000_s1029" style="position:absolute;width:75476;height:28924;visibility:visible;mso-wrap-style:square;v-text-anchor:top" coordsize="7547609,289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" path="m7547292,l,,,2891993r7547292,l7547292,xe" fillcolor="#1e4078" stroked="f">
                  <v:path arrowok="t"/>
                </v:shape>
                <v:shape id="Textbox 27" o:spid="_x0000_s1030" type="#_x0000_t202" style="position:absolute;width:75456;height:28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3757FF4F" w14:textId="77777777" w:rsidR="000A717F" w:rsidRDefault="000A717F">
                        <w:pPr>
                          <w:spacing w:before="286"/>
                        </w:pPr>
                      </w:p>
                      <w:permStart w:id="1976794973" w:edGrp="everyone" w:displacedByCustomXml="next"/>
                      <w:sdt>
                        <w:sdtPr>
                          <w:rPr>
                            <w:color w:val="FFFFFF"/>
                            <w:spacing w:val="-6"/>
                          </w:rPr>
                          <w:id w:val="50582338"/>
                          <w:lock w:val="sdtContentLocked"/>
                        </w:sdtPr>
                        <w:sdtEndPr>
                          <w:rPr>
                            <w:rFonts w:ascii="Open Sans SemiBold"/>
                            <w:b/>
                            <w:spacing w:val="-8"/>
                          </w:rPr>
                        </w:sdtEndPr>
                        <w:sdtContent>
                          <w:permEnd w:id="1976794973" w:displacedByCustomXml="prev"/>
                          <w:p w14:paraId="45EA508B" w14:textId="77777777" w:rsidR="000A717F" w:rsidRPr="00266383" w:rsidRDefault="00794851">
                            <w:pPr>
                              <w:spacing w:line="256" w:lineRule="auto"/>
                              <w:ind w:left="1060" w:right="960"/>
                              <w:rPr>
                                <w:spacing w:val="-4"/>
                              </w:rPr>
                            </w:pPr>
                            <w:r w:rsidRPr="00266383">
                              <w:rPr>
                                <w:color w:val="FFFFFF"/>
                                <w:spacing w:val="-4"/>
                              </w:rPr>
                              <w:t>Please contact us if you’d like a free copy of this document in large print, Braille, audio or ‘easy read’ format. You can also contact us for help and information in a different language.</w:t>
                            </w:r>
                          </w:p>
                          <w:p w14:paraId="4920ABFA" w14:textId="77777777" w:rsidR="000A717F" w:rsidRPr="00266383" w:rsidRDefault="00794851">
                            <w:pPr>
                              <w:spacing w:before="225"/>
                              <w:ind w:left="1060"/>
                              <w:rPr>
                                <w:b/>
                                <w:spacing w:val="-4"/>
                              </w:rPr>
                            </w:pPr>
                            <w:r w:rsidRPr="00266383">
                              <w:rPr>
                                <w:b/>
                                <w:color w:val="FFFFFF"/>
                                <w:spacing w:val="-4"/>
                              </w:rPr>
                              <w:t>Holding us to account</w:t>
                            </w:r>
                          </w:p>
                          <w:p w14:paraId="05727A9A" w14:textId="77777777" w:rsidR="000A717F" w:rsidRPr="00266383" w:rsidRDefault="00794851">
                            <w:pPr>
                              <w:spacing w:before="21" w:line="256" w:lineRule="auto"/>
                              <w:ind w:left="1060" w:right="960"/>
                              <w:rPr>
                                <w:rFonts w:ascii="Open Sans SemiBold"/>
                                <w:b/>
                                <w:spacing w:val="-4"/>
                              </w:rPr>
                            </w:pPr>
                            <w:r w:rsidRPr="00266383">
                              <w:rPr>
                                <w:color w:val="FFFFFF"/>
                                <w:spacing w:val="-4"/>
                              </w:rPr>
                              <w:t xml:space="preserve">If you are unhappy for any reason, you can make a complaint by contacting our HS2 Helpdesk team. For more information, visit: </w:t>
                            </w:r>
                            <w:hyperlink r:id="rId33">
                              <w:r w:rsidRPr="00266383">
                                <w:rPr>
                                  <w:b/>
                                  <w:bCs/>
                                  <w:color w:val="FFFFFF"/>
                                  <w:spacing w:val="-4"/>
                                </w:rPr>
                                <w:t>www.hs2.org.uk/how-to-complain</w:t>
                              </w:r>
                            </w:hyperlink>
                          </w:p>
                          <w:p w14:paraId="13D62530" w14:textId="77777777" w:rsidR="000A717F" w:rsidRPr="00266383" w:rsidRDefault="00794851">
                            <w:pPr>
                              <w:spacing w:before="112" w:line="256" w:lineRule="auto"/>
                              <w:ind w:left="1060" w:right="960"/>
                              <w:rPr>
                                <w:spacing w:val="-4"/>
                              </w:rPr>
                            </w:pPr>
                            <w:r w:rsidRPr="00266383">
                              <w:rPr>
                                <w:color w:val="FFFFFF"/>
                                <w:spacing w:val="-4"/>
                              </w:rPr>
                              <w:t>We have an independent Residents’ and Construction Commissioner who helps settle disputes and monitors the way in which we manage and respond to complaints about construction.</w:t>
                            </w:r>
                          </w:p>
                          <w:p w14:paraId="195D619B" w14:textId="77777777" w:rsidR="000A717F" w:rsidRDefault="00794851">
                            <w:pPr>
                              <w:spacing w:line="298" w:lineRule="exact"/>
                              <w:ind w:left="1060"/>
                              <w:rPr>
                                <w:rFonts w:ascii="Open Sans SemiBold"/>
                                <w:b/>
                              </w:rPr>
                            </w:pPr>
                            <w:r w:rsidRPr="00266383">
                              <w:rPr>
                                <w:color w:val="FFFFFF"/>
                                <w:spacing w:val="-4"/>
                              </w:rPr>
                              <w:t xml:space="preserve">For more information visit: </w:t>
                            </w:r>
                            <w:r w:rsidR="00F9105A" w:rsidRPr="00266383">
                              <w:rPr>
                                <w:b/>
                                <w:bCs/>
                                <w:color w:val="FFFFFF"/>
                                <w:spacing w:val="-4"/>
                              </w:rPr>
                              <w:t>www.</w:t>
                            </w:r>
                            <w:r w:rsidRPr="00266383">
                              <w:rPr>
                                <w:b/>
                                <w:bCs/>
                                <w:color w:val="FFFFFF"/>
                                <w:spacing w:val="-4"/>
                              </w:rPr>
                              <w:t>hs2.org.uk/independent-commissioner</w:t>
                            </w:r>
                          </w:p>
                          <w:permStart w:id="48915929" w:edGrp="everyone" w:displacedByCustomXml="next"/>
                        </w:sdtContent>
                      </w:sdt>
                      <w:permEnd w:id="48915929" w:displacedByCustomXml="prev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0A717F" w:rsidRPr="00D01887" w:rsidSect="00ED365E">
      <w:type w:val="continuous"/>
      <w:pgSz w:w="11910" w:h="16840"/>
      <w:pgMar w:top="1134" w:right="1134" w:bottom="278" w:left="1134" w:header="720" w:footer="720" w:gutter="0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AB774D" w14:textId="77777777" w:rsidR="0030423C" w:rsidRDefault="0030423C" w:rsidP="00653C00">
      <w:r>
        <w:separator/>
      </w:r>
    </w:p>
  </w:endnote>
  <w:endnote w:type="continuationSeparator" w:id="0">
    <w:p w14:paraId="061EBB4B" w14:textId="77777777" w:rsidR="0030423C" w:rsidRDefault="0030423C" w:rsidP="00653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4FDD1" w14:textId="77777777" w:rsidR="0030423C" w:rsidRDefault="0030423C" w:rsidP="00653C00">
      <w:r>
        <w:separator/>
      </w:r>
    </w:p>
  </w:footnote>
  <w:footnote w:type="continuationSeparator" w:id="0">
    <w:p w14:paraId="05B52834" w14:textId="77777777" w:rsidR="0030423C" w:rsidRDefault="0030423C" w:rsidP="00653C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attachedTemplate r:id="rId1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318"/>
    <w:rsid w:val="000019C8"/>
    <w:rsid w:val="00002BA6"/>
    <w:rsid w:val="00003233"/>
    <w:rsid w:val="00007276"/>
    <w:rsid w:val="0002016F"/>
    <w:rsid w:val="000211A1"/>
    <w:rsid w:val="00022D95"/>
    <w:rsid w:val="000261A3"/>
    <w:rsid w:val="000324FC"/>
    <w:rsid w:val="0003276F"/>
    <w:rsid w:val="00042757"/>
    <w:rsid w:val="00045DD7"/>
    <w:rsid w:val="00047574"/>
    <w:rsid w:val="0004779B"/>
    <w:rsid w:val="0005213C"/>
    <w:rsid w:val="00053D7B"/>
    <w:rsid w:val="00054732"/>
    <w:rsid w:val="00055E26"/>
    <w:rsid w:val="00056125"/>
    <w:rsid w:val="00057345"/>
    <w:rsid w:val="000665B8"/>
    <w:rsid w:val="00066F2F"/>
    <w:rsid w:val="00067DF3"/>
    <w:rsid w:val="000710C7"/>
    <w:rsid w:val="000716A1"/>
    <w:rsid w:val="000737D2"/>
    <w:rsid w:val="00076273"/>
    <w:rsid w:val="00087DFE"/>
    <w:rsid w:val="00092004"/>
    <w:rsid w:val="00096BAA"/>
    <w:rsid w:val="00096BD3"/>
    <w:rsid w:val="000A717F"/>
    <w:rsid w:val="000B2A95"/>
    <w:rsid w:val="000C0BF7"/>
    <w:rsid w:val="000C222C"/>
    <w:rsid w:val="000C42EF"/>
    <w:rsid w:val="000D0EE6"/>
    <w:rsid w:val="000D395C"/>
    <w:rsid w:val="000D524B"/>
    <w:rsid w:val="000E07A2"/>
    <w:rsid w:val="000E2266"/>
    <w:rsid w:val="000E46C5"/>
    <w:rsid w:val="000E58BF"/>
    <w:rsid w:val="000E7282"/>
    <w:rsid w:val="000E7D31"/>
    <w:rsid w:val="000F094F"/>
    <w:rsid w:val="000F1480"/>
    <w:rsid w:val="00100C5D"/>
    <w:rsid w:val="00102233"/>
    <w:rsid w:val="0010465D"/>
    <w:rsid w:val="00114075"/>
    <w:rsid w:val="001168CF"/>
    <w:rsid w:val="00125948"/>
    <w:rsid w:val="00126815"/>
    <w:rsid w:val="00127BA7"/>
    <w:rsid w:val="00133551"/>
    <w:rsid w:val="00133CE5"/>
    <w:rsid w:val="00145F70"/>
    <w:rsid w:val="00153D04"/>
    <w:rsid w:val="001552A5"/>
    <w:rsid w:val="00156346"/>
    <w:rsid w:val="00157536"/>
    <w:rsid w:val="00164AB6"/>
    <w:rsid w:val="001679FF"/>
    <w:rsid w:val="00167A10"/>
    <w:rsid w:val="00172834"/>
    <w:rsid w:val="0017383E"/>
    <w:rsid w:val="001766B5"/>
    <w:rsid w:val="0018055E"/>
    <w:rsid w:val="00183768"/>
    <w:rsid w:val="001839F1"/>
    <w:rsid w:val="00185DCA"/>
    <w:rsid w:val="00187917"/>
    <w:rsid w:val="0019052D"/>
    <w:rsid w:val="00193538"/>
    <w:rsid w:val="0019570C"/>
    <w:rsid w:val="001A1DD1"/>
    <w:rsid w:val="001A3450"/>
    <w:rsid w:val="001B2BEB"/>
    <w:rsid w:val="001B2BF7"/>
    <w:rsid w:val="001C23C3"/>
    <w:rsid w:val="001C2FD4"/>
    <w:rsid w:val="001C3343"/>
    <w:rsid w:val="001C3C6B"/>
    <w:rsid w:val="001C7BF1"/>
    <w:rsid w:val="001D7687"/>
    <w:rsid w:val="001D7D6A"/>
    <w:rsid w:val="001E0FD2"/>
    <w:rsid w:val="001E363F"/>
    <w:rsid w:val="001E4692"/>
    <w:rsid w:val="001F06BD"/>
    <w:rsid w:val="001F564F"/>
    <w:rsid w:val="001F5E01"/>
    <w:rsid w:val="001F6862"/>
    <w:rsid w:val="00200024"/>
    <w:rsid w:val="00201938"/>
    <w:rsid w:val="002024E7"/>
    <w:rsid w:val="00204A46"/>
    <w:rsid w:val="00205FC2"/>
    <w:rsid w:val="002068A6"/>
    <w:rsid w:val="00220178"/>
    <w:rsid w:val="0022784B"/>
    <w:rsid w:val="00233EF9"/>
    <w:rsid w:val="002363FF"/>
    <w:rsid w:val="002372D3"/>
    <w:rsid w:val="00244A6D"/>
    <w:rsid w:val="002562A9"/>
    <w:rsid w:val="00266383"/>
    <w:rsid w:val="00270ADC"/>
    <w:rsid w:val="0027156E"/>
    <w:rsid w:val="00281679"/>
    <w:rsid w:val="00282CFA"/>
    <w:rsid w:val="00282F8C"/>
    <w:rsid w:val="0028373B"/>
    <w:rsid w:val="00284473"/>
    <w:rsid w:val="002852F6"/>
    <w:rsid w:val="00285BFC"/>
    <w:rsid w:val="00290162"/>
    <w:rsid w:val="002904E0"/>
    <w:rsid w:val="00294E88"/>
    <w:rsid w:val="00296A78"/>
    <w:rsid w:val="00297772"/>
    <w:rsid w:val="002A060C"/>
    <w:rsid w:val="002B192F"/>
    <w:rsid w:val="002B29CA"/>
    <w:rsid w:val="002B3079"/>
    <w:rsid w:val="002B5FDB"/>
    <w:rsid w:val="002B6EDF"/>
    <w:rsid w:val="002C7742"/>
    <w:rsid w:val="002C7B5C"/>
    <w:rsid w:val="002D0159"/>
    <w:rsid w:val="002D1771"/>
    <w:rsid w:val="002D33B0"/>
    <w:rsid w:val="002E4841"/>
    <w:rsid w:val="002E73DD"/>
    <w:rsid w:val="002F5C85"/>
    <w:rsid w:val="0030423C"/>
    <w:rsid w:val="00305B25"/>
    <w:rsid w:val="00317DCD"/>
    <w:rsid w:val="00326DF7"/>
    <w:rsid w:val="00336BF7"/>
    <w:rsid w:val="00342DC1"/>
    <w:rsid w:val="0034413D"/>
    <w:rsid w:val="003531C9"/>
    <w:rsid w:val="003574BC"/>
    <w:rsid w:val="00357E80"/>
    <w:rsid w:val="0036083A"/>
    <w:rsid w:val="003619F7"/>
    <w:rsid w:val="00366126"/>
    <w:rsid w:val="003670D3"/>
    <w:rsid w:val="00373587"/>
    <w:rsid w:val="00374681"/>
    <w:rsid w:val="00374CDD"/>
    <w:rsid w:val="003805CA"/>
    <w:rsid w:val="003874FF"/>
    <w:rsid w:val="0039085F"/>
    <w:rsid w:val="003A2C69"/>
    <w:rsid w:val="003A5A4D"/>
    <w:rsid w:val="003A5C5E"/>
    <w:rsid w:val="003A6B37"/>
    <w:rsid w:val="003B0C8F"/>
    <w:rsid w:val="003B4B80"/>
    <w:rsid w:val="003B71F2"/>
    <w:rsid w:val="003C45E9"/>
    <w:rsid w:val="003C676D"/>
    <w:rsid w:val="003C7871"/>
    <w:rsid w:val="003D3ADB"/>
    <w:rsid w:val="003D3B9E"/>
    <w:rsid w:val="003D6077"/>
    <w:rsid w:val="003D6B97"/>
    <w:rsid w:val="003E473F"/>
    <w:rsid w:val="003E4CCA"/>
    <w:rsid w:val="003E6B65"/>
    <w:rsid w:val="003E72B1"/>
    <w:rsid w:val="003F00E7"/>
    <w:rsid w:val="003F37EA"/>
    <w:rsid w:val="003F77B7"/>
    <w:rsid w:val="00404241"/>
    <w:rsid w:val="00404AE7"/>
    <w:rsid w:val="00413AAA"/>
    <w:rsid w:val="004155BC"/>
    <w:rsid w:val="004179B2"/>
    <w:rsid w:val="00422C53"/>
    <w:rsid w:val="004260C0"/>
    <w:rsid w:val="00426A63"/>
    <w:rsid w:val="00426B17"/>
    <w:rsid w:val="004367BE"/>
    <w:rsid w:val="00453FF1"/>
    <w:rsid w:val="00462F30"/>
    <w:rsid w:val="00464E6A"/>
    <w:rsid w:val="0047771A"/>
    <w:rsid w:val="004808CA"/>
    <w:rsid w:val="004833ED"/>
    <w:rsid w:val="0048479D"/>
    <w:rsid w:val="004A1B87"/>
    <w:rsid w:val="004A34FA"/>
    <w:rsid w:val="004A4923"/>
    <w:rsid w:val="004B623A"/>
    <w:rsid w:val="004B775F"/>
    <w:rsid w:val="004C0434"/>
    <w:rsid w:val="004C55DD"/>
    <w:rsid w:val="004C5C56"/>
    <w:rsid w:val="004D3FB6"/>
    <w:rsid w:val="004D43AD"/>
    <w:rsid w:val="004D6287"/>
    <w:rsid w:val="004D7F94"/>
    <w:rsid w:val="004E1CDB"/>
    <w:rsid w:val="004E553A"/>
    <w:rsid w:val="004E6505"/>
    <w:rsid w:val="004F302A"/>
    <w:rsid w:val="004F452C"/>
    <w:rsid w:val="004F4BF6"/>
    <w:rsid w:val="00500265"/>
    <w:rsid w:val="00500317"/>
    <w:rsid w:val="005030AA"/>
    <w:rsid w:val="00503C7A"/>
    <w:rsid w:val="0050530C"/>
    <w:rsid w:val="00507C8B"/>
    <w:rsid w:val="00512D57"/>
    <w:rsid w:val="00513B59"/>
    <w:rsid w:val="0052099A"/>
    <w:rsid w:val="00524135"/>
    <w:rsid w:val="00527C30"/>
    <w:rsid w:val="005307D6"/>
    <w:rsid w:val="00536B74"/>
    <w:rsid w:val="00543B81"/>
    <w:rsid w:val="00546641"/>
    <w:rsid w:val="00546BD6"/>
    <w:rsid w:val="005507BD"/>
    <w:rsid w:val="005509B7"/>
    <w:rsid w:val="00554476"/>
    <w:rsid w:val="00554C5E"/>
    <w:rsid w:val="00562F74"/>
    <w:rsid w:val="00564721"/>
    <w:rsid w:val="005704BC"/>
    <w:rsid w:val="005806DD"/>
    <w:rsid w:val="00582A93"/>
    <w:rsid w:val="005845E9"/>
    <w:rsid w:val="0058562A"/>
    <w:rsid w:val="005904AD"/>
    <w:rsid w:val="00593AED"/>
    <w:rsid w:val="00595212"/>
    <w:rsid w:val="00595318"/>
    <w:rsid w:val="00596E3B"/>
    <w:rsid w:val="005B46FF"/>
    <w:rsid w:val="005B4E19"/>
    <w:rsid w:val="005B5DAD"/>
    <w:rsid w:val="005C3F1E"/>
    <w:rsid w:val="005C4C0F"/>
    <w:rsid w:val="005C5418"/>
    <w:rsid w:val="005D5D74"/>
    <w:rsid w:val="005D6062"/>
    <w:rsid w:val="005D6C29"/>
    <w:rsid w:val="005D7B35"/>
    <w:rsid w:val="005F1103"/>
    <w:rsid w:val="005F5BD1"/>
    <w:rsid w:val="00600F00"/>
    <w:rsid w:val="00601E4F"/>
    <w:rsid w:val="00605930"/>
    <w:rsid w:val="00605B68"/>
    <w:rsid w:val="006142D2"/>
    <w:rsid w:val="0061676B"/>
    <w:rsid w:val="00617A3E"/>
    <w:rsid w:val="0062266F"/>
    <w:rsid w:val="00623C6F"/>
    <w:rsid w:val="00625264"/>
    <w:rsid w:val="00640FCD"/>
    <w:rsid w:val="00642965"/>
    <w:rsid w:val="00653C00"/>
    <w:rsid w:val="00654707"/>
    <w:rsid w:val="00664380"/>
    <w:rsid w:val="00667DA4"/>
    <w:rsid w:val="006714F8"/>
    <w:rsid w:val="006735BA"/>
    <w:rsid w:val="00673EBC"/>
    <w:rsid w:val="00682E3C"/>
    <w:rsid w:val="00683AF9"/>
    <w:rsid w:val="006903FB"/>
    <w:rsid w:val="00691FAF"/>
    <w:rsid w:val="006A2B3D"/>
    <w:rsid w:val="006A66B9"/>
    <w:rsid w:val="006B05D5"/>
    <w:rsid w:val="006B0A18"/>
    <w:rsid w:val="006B1B94"/>
    <w:rsid w:val="006B3037"/>
    <w:rsid w:val="006C12C2"/>
    <w:rsid w:val="006C39E5"/>
    <w:rsid w:val="006C537F"/>
    <w:rsid w:val="006C56BD"/>
    <w:rsid w:val="006D2892"/>
    <w:rsid w:val="006D2C9F"/>
    <w:rsid w:val="006D3DF2"/>
    <w:rsid w:val="006D58E2"/>
    <w:rsid w:val="006E4E3A"/>
    <w:rsid w:val="006E6BA8"/>
    <w:rsid w:val="006E752A"/>
    <w:rsid w:val="006F2D39"/>
    <w:rsid w:val="006F39F5"/>
    <w:rsid w:val="006F4E91"/>
    <w:rsid w:val="006F78A3"/>
    <w:rsid w:val="007039F8"/>
    <w:rsid w:val="00711FDE"/>
    <w:rsid w:val="007139A6"/>
    <w:rsid w:val="00721A07"/>
    <w:rsid w:val="00727404"/>
    <w:rsid w:val="00731877"/>
    <w:rsid w:val="00732CE7"/>
    <w:rsid w:val="00733D60"/>
    <w:rsid w:val="00734B44"/>
    <w:rsid w:val="00734E9C"/>
    <w:rsid w:val="00743D93"/>
    <w:rsid w:val="00746D5D"/>
    <w:rsid w:val="0074770B"/>
    <w:rsid w:val="007503ED"/>
    <w:rsid w:val="007712B9"/>
    <w:rsid w:val="00775853"/>
    <w:rsid w:val="007912A3"/>
    <w:rsid w:val="00794851"/>
    <w:rsid w:val="007B2043"/>
    <w:rsid w:val="007B238C"/>
    <w:rsid w:val="007B25EE"/>
    <w:rsid w:val="007B286E"/>
    <w:rsid w:val="007B4F7B"/>
    <w:rsid w:val="007C11FE"/>
    <w:rsid w:val="007C1C36"/>
    <w:rsid w:val="007C256A"/>
    <w:rsid w:val="007C5AFC"/>
    <w:rsid w:val="007D5476"/>
    <w:rsid w:val="007D6F4D"/>
    <w:rsid w:val="007D74E5"/>
    <w:rsid w:val="007E0887"/>
    <w:rsid w:val="007E0E60"/>
    <w:rsid w:val="007E402D"/>
    <w:rsid w:val="007E4CA7"/>
    <w:rsid w:val="007E60C5"/>
    <w:rsid w:val="007E6E4F"/>
    <w:rsid w:val="007E76C3"/>
    <w:rsid w:val="007F0372"/>
    <w:rsid w:val="007F7E2C"/>
    <w:rsid w:val="00805901"/>
    <w:rsid w:val="00811A08"/>
    <w:rsid w:val="0081738F"/>
    <w:rsid w:val="00817DBE"/>
    <w:rsid w:val="008213BF"/>
    <w:rsid w:val="00822826"/>
    <w:rsid w:val="008308FD"/>
    <w:rsid w:val="008369D4"/>
    <w:rsid w:val="008406AB"/>
    <w:rsid w:val="00843488"/>
    <w:rsid w:val="00845629"/>
    <w:rsid w:val="00845F0C"/>
    <w:rsid w:val="00855D18"/>
    <w:rsid w:val="00855E5A"/>
    <w:rsid w:val="00856F81"/>
    <w:rsid w:val="0086308D"/>
    <w:rsid w:val="00863258"/>
    <w:rsid w:val="00866D94"/>
    <w:rsid w:val="0087071C"/>
    <w:rsid w:val="0087147B"/>
    <w:rsid w:val="00872906"/>
    <w:rsid w:val="00876016"/>
    <w:rsid w:val="00883401"/>
    <w:rsid w:val="00885199"/>
    <w:rsid w:val="00885EE2"/>
    <w:rsid w:val="00896F3E"/>
    <w:rsid w:val="008973D3"/>
    <w:rsid w:val="00897C63"/>
    <w:rsid w:val="008A288E"/>
    <w:rsid w:val="008A58CF"/>
    <w:rsid w:val="008B0F2C"/>
    <w:rsid w:val="008B69E5"/>
    <w:rsid w:val="008C4121"/>
    <w:rsid w:val="008C5FF6"/>
    <w:rsid w:val="008C6E35"/>
    <w:rsid w:val="008D4A4E"/>
    <w:rsid w:val="008D718C"/>
    <w:rsid w:val="008D7BC0"/>
    <w:rsid w:val="008E1F46"/>
    <w:rsid w:val="008F3AF3"/>
    <w:rsid w:val="008F671D"/>
    <w:rsid w:val="00901BBC"/>
    <w:rsid w:val="009109E5"/>
    <w:rsid w:val="009154D0"/>
    <w:rsid w:val="00922A95"/>
    <w:rsid w:val="009245C4"/>
    <w:rsid w:val="00926634"/>
    <w:rsid w:val="009318A1"/>
    <w:rsid w:val="00935032"/>
    <w:rsid w:val="009418F6"/>
    <w:rsid w:val="009456C9"/>
    <w:rsid w:val="00945917"/>
    <w:rsid w:val="00950997"/>
    <w:rsid w:val="00953506"/>
    <w:rsid w:val="00955525"/>
    <w:rsid w:val="00957976"/>
    <w:rsid w:val="00961330"/>
    <w:rsid w:val="0096487A"/>
    <w:rsid w:val="00972D3E"/>
    <w:rsid w:val="009769F3"/>
    <w:rsid w:val="009772D8"/>
    <w:rsid w:val="00977BBA"/>
    <w:rsid w:val="00982720"/>
    <w:rsid w:val="009836F8"/>
    <w:rsid w:val="00983C52"/>
    <w:rsid w:val="0099077C"/>
    <w:rsid w:val="00992351"/>
    <w:rsid w:val="00992FA7"/>
    <w:rsid w:val="00993AB2"/>
    <w:rsid w:val="00996F85"/>
    <w:rsid w:val="009A1472"/>
    <w:rsid w:val="009A2246"/>
    <w:rsid w:val="009A5341"/>
    <w:rsid w:val="009A6258"/>
    <w:rsid w:val="009A67B2"/>
    <w:rsid w:val="009B0FFA"/>
    <w:rsid w:val="009B7753"/>
    <w:rsid w:val="009C04C5"/>
    <w:rsid w:val="009C2B45"/>
    <w:rsid w:val="009C3289"/>
    <w:rsid w:val="009C5A03"/>
    <w:rsid w:val="009D4F33"/>
    <w:rsid w:val="009D6575"/>
    <w:rsid w:val="009D65EC"/>
    <w:rsid w:val="009E5A5E"/>
    <w:rsid w:val="009E603F"/>
    <w:rsid w:val="009E63B9"/>
    <w:rsid w:val="009F3EA7"/>
    <w:rsid w:val="009F56B7"/>
    <w:rsid w:val="009F59F7"/>
    <w:rsid w:val="009F7801"/>
    <w:rsid w:val="00A002C8"/>
    <w:rsid w:val="00A01C5B"/>
    <w:rsid w:val="00A02984"/>
    <w:rsid w:val="00A030CA"/>
    <w:rsid w:val="00A070E2"/>
    <w:rsid w:val="00A227D5"/>
    <w:rsid w:val="00A34D2D"/>
    <w:rsid w:val="00A35B32"/>
    <w:rsid w:val="00A4211A"/>
    <w:rsid w:val="00A43A9F"/>
    <w:rsid w:val="00A45F43"/>
    <w:rsid w:val="00A5195B"/>
    <w:rsid w:val="00A52116"/>
    <w:rsid w:val="00A52BAC"/>
    <w:rsid w:val="00A63557"/>
    <w:rsid w:val="00A82739"/>
    <w:rsid w:val="00A839CE"/>
    <w:rsid w:val="00A87E09"/>
    <w:rsid w:val="00A93DCF"/>
    <w:rsid w:val="00A94F76"/>
    <w:rsid w:val="00A97B6D"/>
    <w:rsid w:val="00AA0AD2"/>
    <w:rsid w:val="00AA2FA4"/>
    <w:rsid w:val="00AA5417"/>
    <w:rsid w:val="00AB37AD"/>
    <w:rsid w:val="00AB5DA4"/>
    <w:rsid w:val="00AB6228"/>
    <w:rsid w:val="00AC0A80"/>
    <w:rsid w:val="00AE0E71"/>
    <w:rsid w:val="00AE1285"/>
    <w:rsid w:val="00AF0EF2"/>
    <w:rsid w:val="00AF1200"/>
    <w:rsid w:val="00AF424F"/>
    <w:rsid w:val="00AF7259"/>
    <w:rsid w:val="00B02AFE"/>
    <w:rsid w:val="00B06234"/>
    <w:rsid w:val="00B0724B"/>
    <w:rsid w:val="00B10376"/>
    <w:rsid w:val="00B10FC3"/>
    <w:rsid w:val="00B125E6"/>
    <w:rsid w:val="00B1443B"/>
    <w:rsid w:val="00B2329A"/>
    <w:rsid w:val="00B26F3D"/>
    <w:rsid w:val="00B33EE5"/>
    <w:rsid w:val="00B36AC3"/>
    <w:rsid w:val="00B40C5A"/>
    <w:rsid w:val="00B41A3C"/>
    <w:rsid w:val="00B45DD4"/>
    <w:rsid w:val="00B45F7F"/>
    <w:rsid w:val="00B46BDC"/>
    <w:rsid w:val="00B53D1E"/>
    <w:rsid w:val="00B552DF"/>
    <w:rsid w:val="00B63430"/>
    <w:rsid w:val="00B706A1"/>
    <w:rsid w:val="00B72673"/>
    <w:rsid w:val="00B7305D"/>
    <w:rsid w:val="00B75DA9"/>
    <w:rsid w:val="00B77444"/>
    <w:rsid w:val="00B914CD"/>
    <w:rsid w:val="00BA1D4D"/>
    <w:rsid w:val="00BA225F"/>
    <w:rsid w:val="00BA3243"/>
    <w:rsid w:val="00BA3259"/>
    <w:rsid w:val="00BA40FA"/>
    <w:rsid w:val="00BA4197"/>
    <w:rsid w:val="00BA449B"/>
    <w:rsid w:val="00BB3103"/>
    <w:rsid w:val="00BB3185"/>
    <w:rsid w:val="00BC1DD4"/>
    <w:rsid w:val="00BC280D"/>
    <w:rsid w:val="00BC3EAF"/>
    <w:rsid w:val="00BD4925"/>
    <w:rsid w:val="00BE027B"/>
    <w:rsid w:val="00BE2D47"/>
    <w:rsid w:val="00BE38DA"/>
    <w:rsid w:val="00BE5DD6"/>
    <w:rsid w:val="00BF1565"/>
    <w:rsid w:val="00BF1B66"/>
    <w:rsid w:val="00BF5C85"/>
    <w:rsid w:val="00C028FA"/>
    <w:rsid w:val="00C064F5"/>
    <w:rsid w:val="00C06A0A"/>
    <w:rsid w:val="00C138FE"/>
    <w:rsid w:val="00C22F0B"/>
    <w:rsid w:val="00C24838"/>
    <w:rsid w:val="00C27836"/>
    <w:rsid w:val="00C27CF1"/>
    <w:rsid w:val="00C337C2"/>
    <w:rsid w:val="00C33AF2"/>
    <w:rsid w:val="00C40395"/>
    <w:rsid w:val="00C433D1"/>
    <w:rsid w:val="00C44F30"/>
    <w:rsid w:val="00C4609F"/>
    <w:rsid w:val="00C4656B"/>
    <w:rsid w:val="00C51EB6"/>
    <w:rsid w:val="00C63EFA"/>
    <w:rsid w:val="00C64CA9"/>
    <w:rsid w:val="00C66875"/>
    <w:rsid w:val="00C72565"/>
    <w:rsid w:val="00C762B5"/>
    <w:rsid w:val="00C8749F"/>
    <w:rsid w:val="00C87689"/>
    <w:rsid w:val="00C93393"/>
    <w:rsid w:val="00C9526A"/>
    <w:rsid w:val="00C95D3C"/>
    <w:rsid w:val="00C97ABD"/>
    <w:rsid w:val="00CA4A6B"/>
    <w:rsid w:val="00CB00D2"/>
    <w:rsid w:val="00CB2262"/>
    <w:rsid w:val="00CB5740"/>
    <w:rsid w:val="00CC01B7"/>
    <w:rsid w:val="00CC5EBB"/>
    <w:rsid w:val="00CC5F08"/>
    <w:rsid w:val="00CC7895"/>
    <w:rsid w:val="00CD2E44"/>
    <w:rsid w:val="00CD4E0A"/>
    <w:rsid w:val="00CD7005"/>
    <w:rsid w:val="00CE1AE4"/>
    <w:rsid w:val="00CE7CA2"/>
    <w:rsid w:val="00CF1C7F"/>
    <w:rsid w:val="00CF5F82"/>
    <w:rsid w:val="00CF76E2"/>
    <w:rsid w:val="00D01887"/>
    <w:rsid w:val="00D02E59"/>
    <w:rsid w:val="00D11CD7"/>
    <w:rsid w:val="00D12971"/>
    <w:rsid w:val="00D131C1"/>
    <w:rsid w:val="00D1573D"/>
    <w:rsid w:val="00D158D2"/>
    <w:rsid w:val="00D21003"/>
    <w:rsid w:val="00D2296C"/>
    <w:rsid w:val="00D22ABA"/>
    <w:rsid w:val="00D308D2"/>
    <w:rsid w:val="00D30BD1"/>
    <w:rsid w:val="00D32F76"/>
    <w:rsid w:val="00D43DD0"/>
    <w:rsid w:val="00D466FF"/>
    <w:rsid w:val="00D60A1A"/>
    <w:rsid w:val="00D65E12"/>
    <w:rsid w:val="00D70D6F"/>
    <w:rsid w:val="00D7268B"/>
    <w:rsid w:val="00D73918"/>
    <w:rsid w:val="00D73ACA"/>
    <w:rsid w:val="00D81A8C"/>
    <w:rsid w:val="00D8267A"/>
    <w:rsid w:val="00D828B2"/>
    <w:rsid w:val="00D91F2C"/>
    <w:rsid w:val="00D93709"/>
    <w:rsid w:val="00DA052F"/>
    <w:rsid w:val="00DA0F3A"/>
    <w:rsid w:val="00DA49EE"/>
    <w:rsid w:val="00DA7C82"/>
    <w:rsid w:val="00DB1644"/>
    <w:rsid w:val="00DB1D1C"/>
    <w:rsid w:val="00DB20AA"/>
    <w:rsid w:val="00DB3CBE"/>
    <w:rsid w:val="00DB4D00"/>
    <w:rsid w:val="00DB634B"/>
    <w:rsid w:val="00DC44BA"/>
    <w:rsid w:val="00DD217B"/>
    <w:rsid w:val="00DD227B"/>
    <w:rsid w:val="00DD24F4"/>
    <w:rsid w:val="00DD35DD"/>
    <w:rsid w:val="00DD7230"/>
    <w:rsid w:val="00DE1E2E"/>
    <w:rsid w:val="00DE234B"/>
    <w:rsid w:val="00DE3024"/>
    <w:rsid w:val="00DE4492"/>
    <w:rsid w:val="00DF2573"/>
    <w:rsid w:val="00DF4ED4"/>
    <w:rsid w:val="00DF7027"/>
    <w:rsid w:val="00E020B4"/>
    <w:rsid w:val="00E050CF"/>
    <w:rsid w:val="00E11B61"/>
    <w:rsid w:val="00E137B3"/>
    <w:rsid w:val="00E17308"/>
    <w:rsid w:val="00E20E99"/>
    <w:rsid w:val="00E2412E"/>
    <w:rsid w:val="00E24302"/>
    <w:rsid w:val="00E25281"/>
    <w:rsid w:val="00E31B2E"/>
    <w:rsid w:val="00E35244"/>
    <w:rsid w:val="00E3555C"/>
    <w:rsid w:val="00E36944"/>
    <w:rsid w:val="00E37106"/>
    <w:rsid w:val="00E3717F"/>
    <w:rsid w:val="00E42695"/>
    <w:rsid w:val="00E54AFF"/>
    <w:rsid w:val="00E56EA0"/>
    <w:rsid w:val="00E60A21"/>
    <w:rsid w:val="00E65DEB"/>
    <w:rsid w:val="00E72F44"/>
    <w:rsid w:val="00E77A95"/>
    <w:rsid w:val="00E81341"/>
    <w:rsid w:val="00E81E67"/>
    <w:rsid w:val="00E85DF9"/>
    <w:rsid w:val="00E9492C"/>
    <w:rsid w:val="00EA037F"/>
    <w:rsid w:val="00EA1F0F"/>
    <w:rsid w:val="00EB0360"/>
    <w:rsid w:val="00EB0C1C"/>
    <w:rsid w:val="00EB1CB1"/>
    <w:rsid w:val="00EB34B0"/>
    <w:rsid w:val="00EC0310"/>
    <w:rsid w:val="00EC231D"/>
    <w:rsid w:val="00EC2757"/>
    <w:rsid w:val="00EC6BF7"/>
    <w:rsid w:val="00EC7B50"/>
    <w:rsid w:val="00ED30AE"/>
    <w:rsid w:val="00ED365E"/>
    <w:rsid w:val="00ED6B58"/>
    <w:rsid w:val="00EE1D26"/>
    <w:rsid w:val="00EF1A2B"/>
    <w:rsid w:val="00EF3831"/>
    <w:rsid w:val="00EF4B13"/>
    <w:rsid w:val="00EF4E74"/>
    <w:rsid w:val="00EF6B80"/>
    <w:rsid w:val="00F02294"/>
    <w:rsid w:val="00F109E5"/>
    <w:rsid w:val="00F10ABF"/>
    <w:rsid w:val="00F13DB6"/>
    <w:rsid w:val="00F14766"/>
    <w:rsid w:val="00F14ED7"/>
    <w:rsid w:val="00F20BAA"/>
    <w:rsid w:val="00F2478E"/>
    <w:rsid w:val="00F25BA0"/>
    <w:rsid w:val="00F30452"/>
    <w:rsid w:val="00F322FE"/>
    <w:rsid w:val="00F347CB"/>
    <w:rsid w:val="00F35369"/>
    <w:rsid w:val="00F36DA9"/>
    <w:rsid w:val="00F36E5A"/>
    <w:rsid w:val="00F37465"/>
    <w:rsid w:val="00F41408"/>
    <w:rsid w:val="00F421E2"/>
    <w:rsid w:val="00F43352"/>
    <w:rsid w:val="00F473F9"/>
    <w:rsid w:val="00F5461C"/>
    <w:rsid w:val="00F547A6"/>
    <w:rsid w:val="00F610E3"/>
    <w:rsid w:val="00F80A74"/>
    <w:rsid w:val="00F83637"/>
    <w:rsid w:val="00F8616F"/>
    <w:rsid w:val="00F879F4"/>
    <w:rsid w:val="00F90784"/>
    <w:rsid w:val="00F9105A"/>
    <w:rsid w:val="00F941CD"/>
    <w:rsid w:val="00F95772"/>
    <w:rsid w:val="00FA4F41"/>
    <w:rsid w:val="00FA7898"/>
    <w:rsid w:val="00FB0B1C"/>
    <w:rsid w:val="00FB2D23"/>
    <w:rsid w:val="00FB70E3"/>
    <w:rsid w:val="00FC147A"/>
    <w:rsid w:val="00FC150D"/>
    <w:rsid w:val="00FC464B"/>
    <w:rsid w:val="00FC5941"/>
    <w:rsid w:val="00FC73DB"/>
    <w:rsid w:val="00FD10A4"/>
    <w:rsid w:val="00FF16E0"/>
    <w:rsid w:val="05728D10"/>
    <w:rsid w:val="05BFFFBF"/>
    <w:rsid w:val="0C565BD0"/>
    <w:rsid w:val="0EE16BDC"/>
    <w:rsid w:val="118EBF58"/>
    <w:rsid w:val="1276481F"/>
    <w:rsid w:val="14DF4D0C"/>
    <w:rsid w:val="16874E88"/>
    <w:rsid w:val="16CFF731"/>
    <w:rsid w:val="21B17EC7"/>
    <w:rsid w:val="22DDB9D6"/>
    <w:rsid w:val="27DB8C22"/>
    <w:rsid w:val="2D628574"/>
    <w:rsid w:val="327C61A9"/>
    <w:rsid w:val="3BB88792"/>
    <w:rsid w:val="3D55E24E"/>
    <w:rsid w:val="3EE335FB"/>
    <w:rsid w:val="40899688"/>
    <w:rsid w:val="41F787B3"/>
    <w:rsid w:val="4489ED7D"/>
    <w:rsid w:val="5B1C52D4"/>
    <w:rsid w:val="5C76E3D7"/>
    <w:rsid w:val="5D74064F"/>
    <w:rsid w:val="603D9E62"/>
    <w:rsid w:val="614AF80B"/>
    <w:rsid w:val="6AD5753B"/>
    <w:rsid w:val="6C61F1EF"/>
    <w:rsid w:val="6DDFFBFA"/>
    <w:rsid w:val="6FB115BE"/>
    <w:rsid w:val="73610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F5A432"/>
  <w15:docId w15:val="{EF4319AB-A833-4A09-A344-F5D92331C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uiPriority w:val="9"/>
    <w:qFormat/>
    <w:pPr>
      <w:ind w:left="107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link w:val="TitleChar"/>
    <w:uiPriority w:val="10"/>
    <w:qFormat/>
    <w:pPr>
      <w:ind w:left="1070" w:right="3461"/>
    </w:pPr>
    <w:rPr>
      <w:b/>
      <w:bCs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FD10A4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653C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3C00"/>
    <w:rPr>
      <w:rFonts w:ascii="Open Sans" w:eastAsia="Open Sans" w:hAnsi="Open Sans" w:cs="Open Sans"/>
    </w:rPr>
  </w:style>
  <w:style w:type="paragraph" w:styleId="Footer">
    <w:name w:val="footer"/>
    <w:basedOn w:val="Normal"/>
    <w:link w:val="FooterChar"/>
    <w:uiPriority w:val="99"/>
    <w:unhideWhenUsed/>
    <w:rsid w:val="00653C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3C00"/>
    <w:rPr>
      <w:rFonts w:ascii="Open Sans" w:eastAsia="Open Sans" w:hAnsi="Open Sans" w:cs="Open Sans"/>
    </w:rPr>
  </w:style>
  <w:style w:type="character" w:customStyle="1" w:styleId="TitleChar">
    <w:name w:val="Title Char"/>
    <w:basedOn w:val="DefaultParagraphFont"/>
    <w:link w:val="Title"/>
    <w:uiPriority w:val="10"/>
    <w:rsid w:val="009456C9"/>
    <w:rPr>
      <w:rFonts w:ascii="Open Sans" w:eastAsia="Open Sans" w:hAnsi="Open Sans" w:cs="Open Sans"/>
      <w:b/>
      <w:bCs/>
      <w:sz w:val="84"/>
      <w:szCs w:val="8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svg"/><Relationship Id="rId25" Type="http://schemas.openxmlformats.org/officeDocument/2006/relationships/hyperlink" Target="mailto:HS2enquiries@hs2.org.uk" TargetMode="External"/><Relationship Id="rId33" Type="http://schemas.openxmlformats.org/officeDocument/2006/relationships/hyperlink" Target="http://www.hs2.org.uk/how-to-complain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svg"/><Relationship Id="rId29" Type="http://schemas.openxmlformats.org/officeDocument/2006/relationships/hyperlink" Target="http://www.hs2.org.uk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yperlink" Target="http://www.hs2.org.uk/how-to-complain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sv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2.png"/><Relationship Id="rId27" Type="http://schemas.openxmlformats.org/officeDocument/2006/relationships/image" Target="media/image16.svg"/><Relationship Id="rId30" Type="http://schemas.openxmlformats.org/officeDocument/2006/relationships/hyperlink" Target="http://www.hs2.org.uk/in-your-area/" TargetMode="External"/><Relationship Id="rId35" Type="http://schemas.openxmlformats.org/officeDocument/2006/relationships/glossaryDocument" Target="glossary/document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a.Simoes\Downloads\BBV_AdvanceWorksNotification_Template_4p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024A26A98D746C1B1A388BC8C5E8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CFBFF-264D-40D8-B457-08558CBAF480}"/>
      </w:docPartPr>
      <w:docPartBody>
        <w:p w:rsidR="0000663D" w:rsidRDefault="009C04C5" w:rsidP="009C04C5">
          <w:pPr>
            <w:pStyle w:val="1024A26A98D746C1B1A388BC8C5E8A29"/>
          </w:pPr>
          <w:r w:rsidRPr="00025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F26DBDB0E1469DB41A3E331A182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A3396-F974-408E-9817-D1AC5AB0AC4A}"/>
      </w:docPartPr>
      <w:docPartBody>
        <w:p w:rsidR="0000663D" w:rsidRDefault="009C04C5" w:rsidP="009C04C5">
          <w:pPr>
            <w:pStyle w:val="B4F26DBDB0E1469DB41A3E331A1821E3"/>
          </w:pPr>
          <w:r w:rsidRPr="00025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3AE9720E2A479084C307453D08F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26FEF-A5BE-4AC4-A159-F469E06F7BC3}"/>
      </w:docPartPr>
      <w:docPartBody>
        <w:p w:rsidR="0000663D" w:rsidRDefault="009C04C5" w:rsidP="009C04C5">
          <w:pPr>
            <w:pStyle w:val="833AE9720E2A479084C307453D08F4B3"/>
          </w:pPr>
          <w:r w:rsidRPr="00025FD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73E"/>
    <w:rsid w:val="0000663D"/>
    <w:rsid w:val="00125948"/>
    <w:rsid w:val="00157536"/>
    <w:rsid w:val="001E4692"/>
    <w:rsid w:val="00204A46"/>
    <w:rsid w:val="002636E6"/>
    <w:rsid w:val="0036107C"/>
    <w:rsid w:val="003951EA"/>
    <w:rsid w:val="00434708"/>
    <w:rsid w:val="004A34FA"/>
    <w:rsid w:val="004B2BD9"/>
    <w:rsid w:val="004C509C"/>
    <w:rsid w:val="00554476"/>
    <w:rsid w:val="0056713F"/>
    <w:rsid w:val="005D6062"/>
    <w:rsid w:val="006D28A5"/>
    <w:rsid w:val="00756524"/>
    <w:rsid w:val="007E60C5"/>
    <w:rsid w:val="0082225A"/>
    <w:rsid w:val="008308FD"/>
    <w:rsid w:val="0087273E"/>
    <w:rsid w:val="00955525"/>
    <w:rsid w:val="0096487A"/>
    <w:rsid w:val="00970B5E"/>
    <w:rsid w:val="00992351"/>
    <w:rsid w:val="009C04C5"/>
    <w:rsid w:val="009C3B0F"/>
    <w:rsid w:val="009D15B5"/>
    <w:rsid w:val="009F56B7"/>
    <w:rsid w:val="00A06500"/>
    <w:rsid w:val="00AC0A80"/>
    <w:rsid w:val="00B0724B"/>
    <w:rsid w:val="00B33124"/>
    <w:rsid w:val="00BA094D"/>
    <w:rsid w:val="00C028FA"/>
    <w:rsid w:val="00C47DD8"/>
    <w:rsid w:val="00CA4A6B"/>
    <w:rsid w:val="00CC7895"/>
    <w:rsid w:val="00CE1AE4"/>
    <w:rsid w:val="00D92C69"/>
    <w:rsid w:val="00E31B2E"/>
    <w:rsid w:val="00EB4650"/>
    <w:rsid w:val="00EC7B50"/>
    <w:rsid w:val="00F056B2"/>
    <w:rsid w:val="00FC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C04C5"/>
  </w:style>
  <w:style w:type="paragraph" w:customStyle="1" w:styleId="1024A26A98D746C1B1A388BC8C5E8A29">
    <w:name w:val="1024A26A98D746C1B1A388BC8C5E8A29"/>
    <w:rsid w:val="009C04C5"/>
  </w:style>
  <w:style w:type="paragraph" w:customStyle="1" w:styleId="B4F26DBDB0E1469DB41A3E331A1821E3">
    <w:name w:val="B4F26DBDB0E1469DB41A3E331A1821E3"/>
    <w:rsid w:val="009C04C5"/>
  </w:style>
  <w:style w:type="paragraph" w:customStyle="1" w:styleId="833AE9720E2A479084C307453D08F4B3">
    <w:name w:val="833AE9720E2A479084C307453D08F4B3"/>
    <w:rsid w:val="009C04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A2FD811D343F408CC86841129670DF" ma:contentTypeVersion="10" ma:contentTypeDescription="Create a new document." ma:contentTypeScope="" ma:versionID="13c1f441e884ea922ea83d43ce35d639">
  <xsd:schema xmlns:xsd="http://www.w3.org/2001/XMLSchema" xmlns:xs="http://www.w3.org/2001/XMLSchema" xmlns:p="http://schemas.microsoft.com/office/2006/metadata/properties" xmlns:ns2="b6513c55-667f-42b1-8c14-aa97a7278b77" xmlns:ns3="6be5dfe6-1706-4b72-9ee2-ab07c3cef907" targetNamespace="http://schemas.microsoft.com/office/2006/metadata/properties" ma:root="true" ma:fieldsID="9b0671eca895800bc044cbc8933d6c5e" ns2:_="" ns3:_="">
    <xsd:import namespace="b6513c55-667f-42b1-8c14-aa97a7278b77"/>
    <xsd:import namespace="6be5dfe6-1706-4b72-9ee2-ab07c3cef9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513c55-667f-42b1-8c14-aa97a7278b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fea3f29-b9b5-4fd8-8144-7850a058dc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e5dfe6-1706-4b72-9ee2-ab07c3cef90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033ee93-a1ca-4b0c-9f6a-9e150b8a26a0}" ma:internalName="TaxCatchAll" ma:showField="CatchAllData" ma:web="f88ed49b-2a0f-48e9-a0b6-a445ca9121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513c55-667f-42b1-8c14-aa97a7278b77">
      <Terms xmlns="http://schemas.microsoft.com/office/infopath/2007/PartnerControls"/>
    </lcf76f155ced4ddcb4097134ff3c332f>
    <TaxCatchAll xmlns="6be5dfe6-1706-4b72-9ee2-ab07c3cef90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A3B7D-C4EE-41E4-81D4-AAC04E3755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9F1708-0C9C-4BFD-AE00-E93F7C609B02}"/>
</file>

<file path=customXml/itemProps3.xml><?xml version="1.0" encoding="utf-8"?>
<ds:datastoreItem xmlns:ds="http://schemas.openxmlformats.org/officeDocument/2006/customXml" ds:itemID="{6FDCF632-C6A4-48AD-9E3A-521A3EE0BF52}">
  <ds:schemaRefs>
    <ds:schemaRef ds:uri="http://schemas.microsoft.com/office/2006/metadata/properties"/>
    <ds:schemaRef ds:uri="http://schemas.microsoft.com/office/infopath/2007/PartnerControls"/>
    <ds:schemaRef ds:uri="ed7af8f9-08bb-4505-a62b-f8c236ff142a"/>
    <ds:schemaRef ds:uri="41dd359d-da8c-44f8-b8fe-5d6e82c68095"/>
  </ds:schemaRefs>
</ds:datastoreItem>
</file>

<file path=customXml/itemProps4.xml><?xml version="1.0" encoding="utf-8"?>
<ds:datastoreItem xmlns:ds="http://schemas.openxmlformats.org/officeDocument/2006/customXml" ds:itemID="{3302DD96-2EB3-4873-B034-D2C99B963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BBV_AdvanceWorksNotification_Template_4pp.dotx</Template>
  <TotalTime>413</TotalTime>
  <Pages>1</Pages>
  <Words>186</Words>
  <Characters>1064</Characters>
  <Application>Microsoft Office Word</Application>
  <DocSecurity>4</DocSecurity>
  <Lines>8</Lines>
  <Paragraphs>2</Paragraphs>
  <ScaleCrop>false</ScaleCrop>
  <Company>HS2 Ltd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Simoes, Claudia</dc:creator>
  <cp:keywords/>
  <cp:lastModifiedBy>Katherine Wong</cp:lastModifiedBy>
  <cp:revision>69</cp:revision>
  <cp:lastPrinted>2026-03-27T01:12:00Z</cp:lastPrinted>
  <dcterms:created xsi:type="dcterms:W3CDTF">2026-05-11T16:19:00Z</dcterms:created>
  <dcterms:modified xsi:type="dcterms:W3CDTF">2026-05-21T11:05:00Z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2025-05-15T00:00:00Z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2025-05-15T00:00:00Z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0x01010034A2FD811D343F408CC86841129670DF</vt:lpwstr>
  </property>
  <property fmtid="{D5CDD505-2E9C-101B-9397-08002B2CF9AE}" pid="8" name="MSIP_Label_f096642c-d1fe-41bf-8f27-11aea5289eca_Enabled">
    <vt:lpwstr>true</vt:lpwstr>
  </property>
  <property fmtid="{D5CDD505-2E9C-101B-9397-08002B2CF9AE}" pid="9" name="MSIP_Label_f096642c-d1fe-41bf-8f27-11aea5289eca_SetDate">
    <vt:lpwstr>2025-10-20T14:58:18Z</vt:lpwstr>
  </property>
  <property fmtid="{D5CDD505-2E9C-101B-9397-08002B2CF9AE}" pid="10" name="MSIP_Label_f096642c-d1fe-41bf-8f27-11aea5289eca_Method">
    <vt:lpwstr>Privileged</vt:lpwstr>
  </property>
  <property fmtid="{D5CDD505-2E9C-101B-9397-08002B2CF9AE}" pid="11" name="MSIP_Label_f096642c-d1fe-41bf-8f27-11aea5289eca_Name">
    <vt:lpwstr>UK-Official Only</vt:lpwstr>
  </property>
  <property fmtid="{D5CDD505-2E9C-101B-9397-08002B2CF9AE}" pid="12" name="MSIP_Label_f096642c-d1fe-41bf-8f27-11aea5289eca_SiteId">
    <vt:lpwstr>efe042fe-c4cf-4e6b-a8d4-23234c69c5ec</vt:lpwstr>
  </property>
  <property fmtid="{D5CDD505-2E9C-101B-9397-08002B2CF9AE}" pid="13" name="MSIP_Label_f096642c-d1fe-41bf-8f27-11aea5289eca_ActionId">
    <vt:lpwstr>c54976e2-c8ea-42a4-834d-a8d4d0ebc423</vt:lpwstr>
  </property>
  <property fmtid="{D5CDD505-2E9C-101B-9397-08002B2CF9AE}" pid="14" name="MSIP_Label_f096642c-d1fe-41bf-8f27-11aea5289eca_ContentBits">
    <vt:lpwstr>0</vt:lpwstr>
  </property>
  <property fmtid="{D5CDD505-2E9C-101B-9397-08002B2CF9AE}" pid="15" name="MSIP_Label_f096642c-d1fe-41bf-8f27-11aea5289eca_Tag">
    <vt:lpwstr>50, 0, 1, 1</vt:lpwstr>
  </property>
</Properties>
</file>