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4F2B2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487594496" behindDoc="0" locked="1" layoutInCell="1" allowOverlap="1" wp14:anchorId="7A67E79D" wp14:editId="7F2D7874">
                <wp:simplePos x="0" y="0"/>
                <wp:positionH relativeFrom="column">
                  <wp:posOffset>654050</wp:posOffset>
                </wp:positionH>
                <wp:positionV relativeFrom="paragraph">
                  <wp:posOffset>3784600</wp:posOffset>
                </wp:positionV>
                <wp:extent cx="6375600" cy="507600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0" cy="5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id w:val="924074420"/>
                              <w:placeholder>
                                <w:docPart w:val="9C7850E9490D4AFCB978486548A59AD4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bCs/>
                                    <w:color w:val="1E3773"/>
                                    <w:sz w:val="40"/>
                                    <w:szCs w:val="40"/>
                                  </w:rPr>
                                  <w:id w:val="1612630161"/>
                                  <w:placeholder>
                                    <w:docPart w:val="D97EF6DB1EAC471F92AA8D889BC9F483"/>
                                  </w:placeholder>
                                </w:sdtPr>
                                <w:sdtEndPr/>
                                <w:sdtContent>
                                  <w:p w14:paraId="48F76DEA" w14:textId="59C30248" w:rsidR="009456C9" w:rsidRPr="00294948" w:rsidRDefault="00294948" w:rsidP="009456C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1E3773"/>
                                        <w:sz w:val="40"/>
                                        <w:szCs w:val="40"/>
                                      </w:rPr>
                                    </w:pPr>
                                    <w:r w:rsidRPr="00294948">
                                      <w:rPr>
                                        <w:rStyle w:val="PlaceholderText"/>
                                        <w:sz w:val="40"/>
                                        <w:szCs w:val="40"/>
                                      </w:rPr>
                                      <w:t>HS2-BCZ – SCP-26-1939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7E7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5pt;margin-top:298pt;width:502pt;height:39.9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" fillcolor="white [3201]" strokeweight=".5pt">
                <v:textbox>
                  <w:txbxContent>
                    <w:sdt>
                      <w:sdtPr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id w:val="924074420"/>
                        <w:placeholder>
                          <w:docPart w:val="9C7850E9490D4AFCB978486548A59AD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  <w:bCs/>
                              <w:color w:val="1E3773"/>
                              <w:sz w:val="40"/>
                              <w:szCs w:val="40"/>
                            </w:rPr>
                            <w:id w:val="1612630161"/>
                            <w:placeholder>
                              <w:docPart w:val="D97EF6DB1EAC471F92AA8D889BC9F483"/>
                            </w:placeholder>
                          </w:sdtPr>
                          <w:sdtEndPr/>
                          <w:sdtContent>
                            <w:p w14:paraId="48F76DEA" w14:textId="59C30248" w:rsidR="009456C9" w:rsidRPr="00294948" w:rsidRDefault="00294948" w:rsidP="009456C9">
                              <w:pPr>
                                <w:jc w:val="center"/>
                                <w:rPr>
                                  <w:b/>
                                  <w:bCs/>
                                  <w:color w:val="1E3773"/>
                                  <w:sz w:val="40"/>
                                  <w:szCs w:val="40"/>
                                </w:rPr>
                              </w:pPr>
                              <w:r w:rsidRPr="00294948">
                                <w:rPr>
                                  <w:rStyle w:val="PlaceholderText"/>
                                  <w:sz w:val="40"/>
                                  <w:szCs w:val="40"/>
                                </w:rPr>
                                <w:t>HS2-BCZ – SCP-26-1939</w:t>
                              </w:r>
                            </w:p>
                          </w:sdtContent>
                        </w:sdt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0E72F540" wp14:editId="18F57C0D">
                <wp:extent cx="7581900" cy="4619625"/>
                <wp:effectExtent l="0" t="0" r="19050" b="2857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4619625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14071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6820E36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B3F5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0E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045F283D" wp14:editId="51974BC7">
                                  <wp:extent cx="3274511" cy="441099"/>
                                  <wp:effectExtent l="0" t="0" r="2540" b="3810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511" cy="441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/>
                                <w:spacing w:val="-8"/>
                              </w:rPr>
                              <w:id w:val="-991941907"/>
                            </w:sdtPr>
                            <w:sdtEndPr>
                              <w:rPr>
                                <w:b w:val="0"/>
                                <w:bCs w:val="0"/>
                                <w:color w:val="auto"/>
                                <w:spacing w:val="0"/>
                                <w:sz w:val="72"/>
                                <w:szCs w:val="72"/>
                              </w:rPr>
                            </w:sdtEndPr>
                            <w:sdtContent>
                              <w:p w14:paraId="699E1F47" w14:textId="77777777" w:rsidR="00D463CC" w:rsidRPr="00D463CC" w:rsidRDefault="00770778" w:rsidP="00710214">
                                <w:pPr>
                                  <w:pStyle w:val="Title"/>
                                  <w:spacing w:line="211" w:lineRule="auto"/>
                                  <w:rPr>
                                    <w:color w:val="FFFFFF"/>
                                    <w:spacing w:val="-8"/>
                                    <w:sz w:val="70"/>
                                    <w:szCs w:val="70"/>
                                  </w:rPr>
                                </w:pPr>
                                <w:r w:rsidRPr="00D463CC">
                                  <w:rPr>
                                    <w:color w:val="FFFFFF"/>
                                    <w:spacing w:val="-8"/>
                                    <w:sz w:val="70"/>
                                    <w:szCs w:val="70"/>
                                  </w:rPr>
                                  <w:t xml:space="preserve">Curzon St station - </w:t>
                                </w:r>
                                <w:r w:rsidR="005D4635" w:rsidRPr="00D463CC">
                                  <w:rPr>
                                    <w:color w:val="FFFFFF"/>
                                    <w:spacing w:val="-8"/>
                                    <w:sz w:val="70"/>
                                    <w:szCs w:val="70"/>
                                  </w:rPr>
                                  <w:t xml:space="preserve">Pedestrian diversion route signage </w:t>
                                </w:r>
                              </w:p>
                              <w:p w14:paraId="2E213A21" w14:textId="757A2303" w:rsidR="009456C9" w:rsidRPr="00D463CC" w:rsidRDefault="00D463CC" w:rsidP="00710214">
                                <w:pPr>
                                  <w:pStyle w:val="Title"/>
                                  <w:spacing w:line="211" w:lineRule="auto"/>
                                  <w:rPr>
                                    <w:b w:val="0"/>
                                    <w:bCs w:val="0"/>
                                    <w:sz w:val="72"/>
                                    <w:szCs w:val="72"/>
                                  </w:rPr>
                                </w:pPr>
                                <w:r w:rsidRPr="00D463CC">
                                  <w:rPr>
                                    <w:b w:val="0"/>
                                    <w:bCs w:val="0"/>
                                    <w:color w:val="FFFFFF"/>
                                    <w:spacing w:val="-8"/>
                                    <w:sz w:val="56"/>
                                    <w:szCs w:val="56"/>
                                  </w:rPr>
                                  <w:t>April 2026 update</w:t>
                                </w:r>
                              </w:p>
                            </w:sdtContent>
                          </w:sdt>
                          <w:p w14:paraId="20BC4248" w14:textId="77777777" w:rsidR="00103387" w:rsidRPr="009456C9" w:rsidRDefault="00103387" w:rsidP="00710214">
                            <w:pPr>
                              <w:pStyle w:val="Title"/>
                              <w:spacing w:line="211" w:lineRule="auto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72F540" id="Text Box 2" o:spid="_x0000_s1027" type="#_x0000_t202" style="width:597pt;height:3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" fillcolor="#1e3773">
                <v:textbox>
                  <w:txbxContent>
                    <w:p w14:paraId="62314071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6820E36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3B3F5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10E2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045F283D" wp14:editId="51974BC7">
                            <wp:extent cx="3274511" cy="441099"/>
                            <wp:effectExtent l="0" t="0" r="2540" b="3810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4511" cy="441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/>
                          <w:spacing w:val="-8"/>
                        </w:rPr>
                        <w:id w:val="-991941907"/>
                      </w:sdtPr>
                      <w:sdtEndPr>
                        <w:rPr>
                          <w:b w:val="0"/>
                          <w:bCs w:val="0"/>
                          <w:color w:val="auto"/>
                          <w:spacing w:val="0"/>
                          <w:sz w:val="72"/>
                          <w:szCs w:val="72"/>
                        </w:rPr>
                      </w:sdtEndPr>
                      <w:sdtContent>
                        <w:p w14:paraId="699E1F47" w14:textId="77777777" w:rsidR="00D463CC" w:rsidRPr="00D463CC" w:rsidRDefault="00770778" w:rsidP="00710214">
                          <w:pPr>
                            <w:pStyle w:val="Title"/>
                            <w:spacing w:line="211" w:lineRule="auto"/>
                            <w:rPr>
                              <w:color w:val="FFFFFF"/>
                              <w:spacing w:val="-8"/>
                              <w:sz w:val="70"/>
                              <w:szCs w:val="70"/>
                            </w:rPr>
                          </w:pPr>
                          <w:r w:rsidRPr="00D463CC">
                            <w:rPr>
                              <w:color w:val="FFFFFF"/>
                              <w:spacing w:val="-8"/>
                              <w:sz w:val="70"/>
                              <w:szCs w:val="70"/>
                            </w:rPr>
                            <w:t xml:space="preserve">Curzon St station - </w:t>
                          </w:r>
                          <w:r w:rsidR="005D4635" w:rsidRPr="00D463CC">
                            <w:rPr>
                              <w:color w:val="FFFFFF"/>
                              <w:spacing w:val="-8"/>
                              <w:sz w:val="70"/>
                              <w:szCs w:val="70"/>
                            </w:rPr>
                            <w:t xml:space="preserve">Pedestrian diversion route signage </w:t>
                          </w:r>
                        </w:p>
                        <w:p w14:paraId="2E213A21" w14:textId="757A2303" w:rsidR="009456C9" w:rsidRPr="00D463CC" w:rsidRDefault="00D463CC" w:rsidP="00710214">
                          <w:pPr>
                            <w:pStyle w:val="Title"/>
                            <w:spacing w:line="211" w:lineRule="auto"/>
                            <w:rPr>
                              <w:b w:val="0"/>
                              <w:bCs w:val="0"/>
                              <w:sz w:val="72"/>
                              <w:szCs w:val="72"/>
                            </w:rPr>
                          </w:pPr>
                          <w:r w:rsidRPr="00D463CC">
                            <w:rPr>
                              <w:b w:val="0"/>
                              <w:bCs w:val="0"/>
                              <w:color w:val="FFFFFF"/>
                              <w:spacing w:val="-8"/>
                              <w:sz w:val="56"/>
                              <w:szCs w:val="56"/>
                            </w:rPr>
                            <w:t>April 2026 update</w:t>
                          </w:r>
                        </w:p>
                      </w:sdtContent>
                    </w:sdt>
                    <w:p w14:paraId="20BC4248" w14:textId="77777777" w:rsidR="00103387" w:rsidRPr="009456C9" w:rsidRDefault="00103387" w:rsidP="00710214">
                      <w:pPr>
                        <w:pStyle w:val="Title"/>
                        <w:spacing w:line="211" w:lineRule="auto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680F9B96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39D0AC53" w14:textId="77777777" w:rsidR="00C95D3C" w:rsidRDefault="00C95D3C" w:rsidP="000E7D31">
      <w:pPr>
        <w:pStyle w:val="BodyText"/>
        <w:rPr>
          <w:b/>
          <w:sz w:val="20"/>
        </w:rPr>
        <w:sectPr w:rsidR="00C95D3C">
          <w:footerReference w:type="even" r:id="rId13"/>
          <w:footerReference w:type="default" r:id="rId14"/>
          <w:footerReference w:type="first" r:id="rId15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color w:val="1E4078"/>
          <w:spacing w:val="-2"/>
        </w:rPr>
        <w:id w:val="2039777072"/>
        <w:lock w:val="sdtContentLocked"/>
        <w:placeholder>
          <w:docPart w:val="D97EF6DB1EAC471F92AA8D889BC9F483"/>
        </w:placeholder>
      </w:sdtPr>
      <w:sdtEndPr/>
      <w:sdtContent>
        <w:p w14:paraId="156FB609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sdt>
      <w:sdtPr>
        <w:rPr>
          <w:color w:val="424546"/>
          <w:spacing w:val="-7"/>
        </w:rPr>
        <w:id w:val="829033497"/>
        <w:placeholder>
          <w:docPart w:val="D97EF6DB1EAC471F92AA8D889BC9F483"/>
        </w:placeholder>
      </w:sdtPr>
      <w:sdtEndPr>
        <w:rPr>
          <w:spacing w:val="-2"/>
        </w:rPr>
      </w:sdtEndPr>
      <w:sdtContent>
        <w:p w14:paraId="2208D873" w14:textId="25B3CAFC" w:rsidR="005D4635" w:rsidRDefault="005D4635" w:rsidP="000E7D31">
          <w:pPr>
            <w:pStyle w:val="BodyText"/>
            <w:spacing w:before="21"/>
            <w:rPr>
              <w:color w:val="424546"/>
              <w:spacing w:val="-7"/>
            </w:rPr>
          </w:pPr>
          <w:r>
            <w:rPr>
              <w:color w:val="424546"/>
              <w:spacing w:val="-7"/>
            </w:rPr>
            <w:t xml:space="preserve">New Canal St, </w:t>
          </w:r>
          <w:proofErr w:type="spellStart"/>
          <w:r>
            <w:rPr>
              <w:color w:val="424546"/>
              <w:spacing w:val="-7"/>
            </w:rPr>
            <w:t>Fazeley</w:t>
          </w:r>
          <w:proofErr w:type="spellEnd"/>
          <w:r>
            <w:rPr>
              <w:color w:val="424546"/>
              <w:spacing w:val="-7"/>
            </w:rPr>
            <w:t xml:space="preserve"> Street, New Bartholomew St, Bordesley St, Park St, Moor St Queensway </w:t>
          </w:r>
        </w:p>
        <w:p w14:paraId="1DAF6C98" w14:textId="4FFDCE9D" w:rsidR="000A717F" w:rsidRDefault="00541174" w:rsidP="005D4635">
          <w:pPr>
            <w:pStyle w:val="BodyText"/>
            <w:spacing w:before="21"/>
          </w:pPr>
        </w:p>
      </w:sdtContent>
    </w:sdt>
    <w:sdt>
      <w:sdtPr>
        <w:rPr>
          <w:color w:val="1E4078"/>
          <w:spacing w:val="-2"/>
        </w:rPr>
        <w:id w:val="-1824344820"/>
        <w:lock w:val="sdtContentLocked"/>
        <w:placeholder>
          <w:docPart w:val="D97EF6DB1EAC471F92AA8D889BC9F483"/>
        </w:placeholder>
      </w:sdtPr>
      <w:sdtEndPr/>
      <w:sdtContent>
        <w:p w14:paraId="6DE5CE5F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sdt>
      <w:sdtPr>
        <w:rPr>
          <w:color w:val="424546"/>
          <w:spacing w:val="-6"/>
        </w:rPr>
        <w:id w:val="1498774089"/>
        <w:placeholder>
          <w:docPart w:val="D97EF6DB1EAC471F92AA8D889BC9F483"/>
        </w:placeholder>
      </w:sdtPr>
      <w:sdtEndPr>
        <w:rPr>
          <w:color w:val="auto"/>
          <w:spacing w:val="0"/>
        </w:rPr>
      </w:sdtEndPr>
      <w:sdtContent>
        <w:p w14:paraId="7F341767" w14:textId="39BE622E" w:rsidR="004B7244" w:rsidRPr="004B7244" w:rsidRDefault="004B7244" w:rsidP="004B7244">
          <w:pPr>
            <w:pStyle w:val="BodyText"/>
            <w:spacing w:before="21"/>
            <w:rPr>
              <w:color w:val="424546"/>
              <w:spacing w:val="-6"/>
              <w:lang w:val="en-GB"/>
            </w:rPr>
          </w:pPr>
          <w:r w:rsidRPr="004B7244">
            <w:rPr>
              <w:color w:val="424546"/>
              <w:spacing w:val="-6"/>
              <w:lang w:val="en-GB"/>
            </w:rPr>
            <w:t xml:space="preserve">These works are now scheduled to take place from </w:t>
          </w:r>
          <w:r w:rsidRPr="004B7244">
            <w:rPr>
              <w:b/>
              <w:bCs/>
              <w:color w:val="424546"/>
              <w:spacing w:val="-6"/>
              <w:lang w:val="en-GB"/>
            </w:rPr>
            <w:t>Thursday 5 May to Friday 8 May</w:t>
          </w:r>
          <w:r w:rsidRPr="004B7244">
            <w:rPr>
              <w:color w:val="424546"/>
              <w:spacing w:val="-6"/>
              <w:lang w:val="en-GB"/>
            </w:rPr>
            <w:t>.</w:t>
          </w:r>
        </w:p>
        <w:p w14:paraId="1ECB1E3C" w14:textId="0C72C408" w:rsidR="000A717F" w:rsidRDefault="00F93E77" w:rsidP="00710214">
          <w:pPr>
            <w:pStyle w:val="BodyText"/>
            <w:spacing w:before="21"/>
            <w:rPr>
              <w:color w:val="424546"/>
              <w:spacing w:val="-6"/>
            </w:rPr>
          </w:pPr>
          <w:r>
            <w:rPr>
              <w:color w:val="424546"/>
              <w:spacing w:val="-6"/>
            </w:rPr>
            <w:t xml:space="preserve"> </w:t>
          </w:r>
        </w:p>
        <w:p w14:paraId="31CEA60E" w14:textId="77777777" w:rsidR="00710214" w:rsidRDefault="00541174" w:rsidP="00710214">
          <w:pPr>
            <w:pStyle w:val="BodyText"/>
            <w:spacing w:before="21"/>
          </w:pPr>
        </w:p>
      </w:sdtContent>
    </w:sdt>
    <w:sdt>
      <w:sdtPr>
        <w:rPr>
          <w:color w:val="1E4078"/>
          <w:spacing w:val="-6"/>
        </w:rPr>
        <w:id w:val="1843197543"/>
        <w:lock w:val="sdtContentLocked"/>
        <w:placeholder>
          <w:docPart w:val="D97EF6DB1EAC471F92AA8D889BC9F483"/>
        </w:placeholder>
      </w:sdtPr>
      <w:sdtEndPr/>
      <w:sdtContent>
        <w:p w14:paraId="71539CE4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sdt>
      <w:sdtPr>
        <w:rPr>
          <w:color w:val="424546"/>
          <w:spacing w:val="-6"/>
        </w:rPr>
        <w:id w:val="464780518"/>
        <w:placeholder>
          <w:docPart w:val="D97EF6DB1EAC471F92AA8D889BC9F483"/>
        </w:placeholder>
      </w:sdtPr>
      <w:sdtEndPr>
        <w:rPr>
          <w:spacing w:val="0"/>
        </w:rPr>
      </w:sdtEndPr>
      <w:sdtContent>
        <w:sdt>
          <w:sdtPr>
            <w:rPr>
              <w:color w:val="424546"/>
              <w:spacing w:val="-6"/>
            </w:rPr>
            <w:id w:val="1276825196"/>
            <w:placeholder>
              <w:docPart w:val="3E7587B005944C70B3450E3BB337E922"/>
            </w:placeholder>
          </w:sdtPr>
          <w:sdtEndPr>
            <w:rPr>
              <w:spacing w:val="0"/>
            </w:rPr>
          </w:sdtEndPr>
          <w:sdtContent>
            <w:p w14:paraId="3D82974D" w14:textId="0E0513D0" w:rsidR="00710214" w:rsidRPr="00282F8C" w:rsidRDefault="00FB3F1D" w:rsidP="00710214">
              <w:pPr>
                <w:pStyle w:val="BodyText"/>
                <w:spacing w:before="21" w:line="256" w:lineRule="auto"/>
                <w:ind w:right="23"/>
                <w:rPr>
                  <w:color w:val="424546"/>
                </w:rPr>
              </w:pPr>
              <w:r>
                <w:rPr>
                  <w:color w:val="424546"/>
                  <w:spacing w:val="-6"/>
                </w:rPr>
                <w:t>Installation</w:t>
              </w:r>
              <w:r w:rsidR="007E1FA7">
                <w:rPr>
                  <w:color w:val="424546"/>
                  <w:spacing w:val="-6"/>
                </w:rPr>
                <w:t xml:space="preserve"> </w:t>
              </w:r>
              <w:r>
                <w:rPr>
                  <w:color w:val="424546"/>
                  <w:spacing w:val="-6"/>
                </w:rPr>
                <w:t xml:space="preserve">of </w:t>
              </w:r>
              <w:r w:rsidR="005D4635">
                <w:rPr>
                  <w:color w:val="424546"/>
                  <w:spacing w:val="-6"/>
                </w:rPr>
                <w:t xml:space="preserve">new posts and </w:t>
              </w:r>
              <w:r w:rsidR="00770778">
                <w:rPr>
                  <w:color w:val="424546"/>
                  <w:spacing w:val="-6"/>
                </w:rPr>
                <w:t xml:space="preserve">direction </w:t>
              </w:r>
              <w:r w:rsidR="005D4635">
                <w:rPr>
                  <w:color w:val="424546"/>
                  <w:spacing w:val="-6"/>
                </w:rPr>
                <w:t>sign</w:t>
              </w:r>
              <w:r w:rsidR="00770778">
                <w:rPr>
                  <w:color w:val="424546"/>
                  <w:spacing w:val="-6"/>
                </w:rPr>
                <w:t>s</w:t>
              </w:r>
              <w:r w:rsidR="005D4635">
                <w:rPr>
                  <w:color w:val="424546"/>
                  <w:spacing w:val="-6"/>
                </w:rPr>
                <w:t xml:space="preserve"> </w:t>
              </w:r>
              <w:r w:rsidR="00770778">
                <w:rPr>
                  <w:color w:val="424546"/>
                  <w:spacing w:val="-6"/>
                </w:rPr>
                <w:t>at</w:t>
              </w:r>
              <w:r w:rsidR="005D4635">
                <w:rPr>
                  <w:color w:val="424546"/>
                  <w:spacing w:val="-6"/>
                </w:rPr>
                <w:t xml:space="preserve"> locations listed above. </w:t>
              </w:r>
            </w:p>
          </w:sdtContent>
        </w:sdt>
        <w:p w14:paraId="110006B6" w14:textId="6394E887" w:rsidR="000A717F" w:rsidRPr="005D4635" w:rsidRDefault="00541174" w:rsidP="005D4635">
          <w:pPr>
            <w:pStyle w:val="BodyText"/>
            <w:spacing w:before="21" w:line="256" w:lineRule="auto"/>
            <w:ind w:right="23"/>
            <w:rPr>
              <w:color w:val="424546"/>
            </w:rPr>
          </w:pPr>
        </w:p>
      </w:sdtContent>
    </w:sdt>
    <w:sdt>
      <w:sdtPr>
        <w:rPr>
          <w:color w:val="1E4078"/>
          <w:spacing w:val="-6"/>
        </w:rPr>
        <w:id w:val="-1899346974"/>
        <w:lock w:val="sdtContentLocked"/>
        <w:placeholder>
          <w:docPart w:val="D97EF6DB1EAC471F92AA8D889BC9F483"/>
        </w:placeholder>
      </w:sdtPr>
      <w:sdtEndPr/>
      <w:sdtContent>
        <w:p w14:paraId="490E3F0C" w14:textId="77777777" w:rsidR="000A717F" w:rsidRDefault="00794851" w:rsidP="000E7D31">
          <w:pPr>
            <w:pStyle w:val="Heading1"/>
            <w:spacing w:before="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to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expect</w:t>
          </w:r>
        </w:p>
      </w:sdtContent>
    </w:sdt>
    <w:sdt>
      <w:sdtPr>
        <w:rPr>
          <w:color w:val="424546"/>
          <w:spacing w:val="-6"/>
        </w:rPr>
        <w:id w:val="-1112657029"/>
        <w:placeholder>
          <w:docPart w:val="B876F70653954D4FBA62D24A2910C86A"/>
        </w:placeholder>
      </w:sdtPr>
      <w:sdtEndPr>
        <w:rPr>
          <w:spacing w:val="0"/>
        </w:rPr>
      </w:sdtEndPr>
      <w:sdtContent>
        <w:sdt>
          <w:sdtPr>
            <w:rPr>
              <w:color w:val="424546"/>
              <w:spacing w:val="-6"/>
            </w:rPr>
            <w:id w:val="1573691587"/>
            <w:placeholder>
              <w:docPart w:val="D2D4BA9EC59E4AED839EEE9F975EEC49"/>
            </w:placeholder>
          </w:sdtPr>
          <w:sdtEndPr>
            <w:rPr>
              <w:spacing w:val="0"/>
            </w:rPr>
          </w:sdtEndPr>
          <w:sdtContent>
            <w:p w14:paraId="784A27CE" w14:textId="244E247F" w:rsidR="000127BA" w:rsidRPr="000127BA" w:rsidRDefault="003053BC" w:rsidP="000127BA">
              <w:pPr>
                <w:rPr>
                  <w:rFonts w:eastAsiaTheme="minorHAnsi"/>
                </w:rPr>
              </w:pPr>
              <w:r>
                <w:rPr>
                  <w:color w:val="424546"/>
                  <w:spacing w:val="-6"/>
                </w:rPr>
                <w:t>T</w:t>
              </w:r>
              <w:r w:rsidR="000127BA">
                <w:rPr>
                  <w:rFonts w:eastAsiaTheme="minorHAnsi"/>
                </w:rPr>
                <w:t xml:space="preserve">o safely install any new signs or posts, we will need to place barriers around the working area. The footpath will remain open. </w:t>
              </w:r>
            </w:p>
            <w:p w14:paraId="46B9A958" w14:textId="4FE613DA" w:rsidR="007E1FA7" w:rsidRPr="007E1FA7" w:rsidRDefault="007E1FA7" w:rsidP="007E1FA7">
              <w:pPr>
                <w:pStyle w:val="BodyText"/>
                <w:spacing w:before="21" w:line="256" w:lineRule="auto"/>
                <w:ind w:right="23"/>
                <w:rPr>
                  <w:b/>
                  <w:bCs/>
                  <w:color w:val="424546"/>
                  <w:spacing w:val="-6"/>
                  <w:lang w:val="en-GB"/>
                </w:rPr>
              </w:pPr>
            </w:p>
            <w:p w14:paraId="5E53FDA9" w14:textId="5BA25D20" w:rsidR="00710214" w:rsidRPr="00EC0310" w:rsidRDefault="00541174" w:rsidP="00710214">
              <w:pPr>
                <w:pStyle w:val="BodyText"/>
                <w:spacing w:before="21" w:line="256" w:lineRule="auto"/>
                <w:ind w:right="23"/>
                <w:rPr>
                  <w:color w:val="424546"/>
                </w:rPr>
              </w:pPr>
            </w:p>
          </w:sdtContent>
        </w:sdt>
        <w:p w14:paraId="42957B69" w14:textId="57371795" w:rsidR="00EC0310" w:rsidRPr="00EC0310" w:rsidRDefault="00541174" w:rsidP="000E7D31">
          <w:pPr>
            <w:pStyle w:val="BodyText"/>
            <w:spacing w:before="21" w:line="256" w:lineRule="auto"/>
            <w:ind w:right="23"/>
            <w:rPr>
              <w:color w:val="424546"/>
            </w:rPr>
          </w:pPr>
        </w:p>
      </w:sdtContent>
    </w:sdt>
    <w:p w14:paraId="7BAC52FE" w14:textId="77777777" w:rsidR="00FD10A4" w:rsidRDefault="00FD10A4" w:rsidP="000E7D31">
      <w:pPr>
        <w:pStyle w:val="BodyText"/>
        <w:spacing w:line="256" w:lineRule="auto"/>
      </w:pPr>
      <w:r>
        <w:rPr>
          <w:color w:val="424546"/>
          <w:spacing w:val="-6"/>
          <w:position w:val="-3"/>
        </w:rPr>
        <w:br w:type="column"/>
      </w:r>
      <w:sdt>
        <w:sdtPr>
          <w:rPr>
            <w:color w:val="424546"/>
            <w:spacing w:val="-6"/>
            <w:position w:val="-3"/>
          </w:rPr>
          <w:id w:val="1545712116"/>
          <w:lock w:val="sdtContentLocked"/>
          <w:placeholder>
            <w:docPart w:val="D97EF6DB1EAC471F92AA8D889BC9F483"/>
          </w:placeholder>
        </w:sdtPr>
        <w:sdtEndPr>
          <w:rPr>
            <w:spacing w:val="0"/>
            <w:position w:val="0"/>
          </w:rPr>
        </w:sdtEndPr>
        <w:sdtContent>
          <w:r>
            <w:rPr>
              <w:color w:val="424546"/>
            </w:rPr>
            <w:t>We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are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committed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to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keeping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you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 xml:space="preserve">informed </w:t>
          </w:r>
          <w:r>
            <w:rPr>
              <w:color w:val="424546"/>
              <w:spacing w:val="-6"/>
            </w:rPr>
            <w:t>about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work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on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HS2.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This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includes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ensuring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 xml:space="preserve">you </w:t>
          </w:r>
          <w:r>
            <w:rPr>
              <w:color w:val="424546"/>
              <w:spacing w:val="-4"/>
            </w:rPr>
            <w:t>know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what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and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when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it,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as well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as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how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we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can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help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you.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Should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 xml:space="preserve">have </w:t>
          </w:r>
          <w:r>
            <w:rPr>
              <w:color w:val="424546"/>
              <w:spacing w:val="-2"/>
            </w:rPr>
            <w:t>any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questions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concerns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about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our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 xml:space="preserve">works </w:t>
          </w:r>
          <w:r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  <w:placeholder>
          <w:docPart w:val="D97EF6DB1EAC471F92AA8D889BC9F483"/>
        </w:placeholder>
      </w:sdtPr>
      <w:sdtEndPr>
        <w:rPr>
          <w:color w:val="1E4078"/>
          <w:spacing w:val="-2"/>
        </w:rPr>
      </w:sdtEndPr>
      <w:sdtContent>
        <w:p w14:paraId="1CF8D10A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9664" behindDoc="0" locked="0" layoutInCell="1" allowOverlap="1" wp14:anchorId="45E4D346" wp14:editId="7689FB91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0D6DD0F" id="Group 8" o:spid="_x0000_s1026" style="position:absolute;margin-left:314.95pt;margin-top:13.4pt;width:26.65pt;height:26.65pt;z-index:15729664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PY1SFMXwAAAF8AAABQAAABkcnMvbWVk&#10;aWEvaW1hZ2UxLnBuZ4lQTkcNChoKAAAADUlIRFIAAAakAAAGpAgGAAAAktB6OAAAAAFzUkdCAK7O&#10;HOkAAAAEZ0FNQQAAsY8L/GEFAAAACXBIWXMAAB2HAAAdhwGP5fFlAAC/rElEQVR4Xuzd4XUcN7IG&#10;0BeCQmAIDIEhMASGoBCYgUJQCAyBISgEhuAMCu/AhtdSSSRnphtodPe95+jH7vPafugZDBofqvB/&#10;/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">
                      <v:imagedata r:id="rId18" o:title=""/>
                    </v:shape>
                    <w10:wrap anchorx="page"/>
                  </v:group>
                </w:pict>
              </mc:Fallback>
            </mc:AlternateContent>
          </w:r>
        </w:p>
        <w:p w14:paraId="10781C5E" w14:textId="77777777" w:rsidR="00F2478E" w:rsidRDefault="00F604EA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8639" behindDoc="0" locked="0" layoutInCell="1" allowOverlap="1" wp14:anchorId="2684F365" wp14:editId="557A3E22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427382</wp:posOffset>
                    </wp:positionV>
                    <wp:extent cx="338455" cy="338455"/>
                    <wp:effectExtent l="0" t="0" r="4445" b="4445"/>
                    <wp:wrapNone/>
                    <wp:docPr id="688477673" name="Group 6884776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25411562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799143" name="Image 10"/>
                              <pic:cNvPicPr/>
                            </pic:nvPicPr>
                            <pic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9751" y="59661"/>
                                <a:ext cx="219108" cy="2191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395F77B" id="Group 688477673" o:spid="_x0000_s1026" style="position:absolute;margin-left:0;margin-top:33.65pt;width:26.65pt;height:26.65pt;z-index:15728639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" fillcolor="#1e4078" stroked="f">
                      <v:textbox inset="0,0,0,0"/>
                    </v:oval>
                    <v:shape id="Image 10" o:spid="_x0000_s1028" type="#_x0000_t75" style="position:absolute;left:59751;top:59661;width:219108;height:2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">
                      <v:imagedata r:id="rId21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6AE4EA4F" w14:textId="77777777" w:rsidR="00F2478E" w:rsidRDefault="00F2478E" w:rsidP="00F604EA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176" behindDoc="0" locked="0" layoutInCell="1" allowOverlap="1" wp14:anchorId="4DAE9364" wp14:editId="3D593287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24DB485" id="Group 12" o:spid="_x0000_s1026" style="position:absolute;margin-left:314.95pt;margin-top:32.35pt;width:26.7pt;height:26.7pt;z-index:15730176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G7UmKoz3AAAM9wAABQAAABkcnMvbWVk&#10;aWEvaW1hZ2UxLnBuZ4lQTkcNChoKAAAADUlIRFIAAAakAAAGpAgGAAAAktB6OAAAAAFzUkdCAK7O&#10;HOkAAAAEZ0FNQQAAsY8L/GEFAAAACXBIWXMAAB2HAAAdhwGP5fFlAADbyElEQVR4XuzdgXHcyJIm&#10;4DNhTJAJMoEmyASZMCbQA5kgE2SCTHgmjAnrAXCRnGwNlWqSQDe6G8j6vghF3O7tezMCi0BVZdZf&#10;/+/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">
                      <v:imagedata r:id="rId24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6AFDC053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688" behindDoc="0" locked="0" layoutInCell="1" allowOverlap="1" wp14:anchorId="21F43EA9" wp14:editId="3214962A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565" y="72150"/>
                                <a:ext cx="204962" cy="2049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FACE31C" id="Group 15" o:spid="_x0000_s1026" style="position:absolute;margin-left:314.9pt;margin-top:36.15pt;width:26.7pt;height:26.7pt;z-index:15730688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9565;top:72150;width:204962;height:20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">
                      <v:imagedata r:id="rId27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28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23C81216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4D6A990D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15731200" behindDoc="0" locked="0" layoutInCell="1" allowOverlap="1" wp14:anchorId="5AD188A5" wp14:editId="33741568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9090" h="339090">
                                    <a:moveTo>
                                      <a:pt x="169316" y="0"/>
                                    </a:moveTo>
                                    <a:lnTo>
                                      <a:pt x="124305" y="6048"/>
                                    </a:lnTo>
                                    <a:lnTo>
                                      <a:pt x="83859" y="23116"/>
                                    </a:lnTo>
                                    <a:lnTo>
                                      <a:pt x="49591" y="49591"/>
                                    </a:lnTo>
                                    <a:lnTo>
                                      <a:pt x="23116" y="83859"/>
                                    </a:lnTo>
                                    <a:lnTo>
                                      <a:pt x="6048" y="124305"/>
                                    </a:lnTo>
                                    <a:lnTo>
                                      <a:pt x="0" y="169316"/>
                                    </a:lnTo>
                                    <a:lnTo>
                                      <a:pt x="6048" y="214327"/>
                                    </a:lnTo>
                                    <a:lnTo>
                                      <a:pt x="23116" y="254773"/>
                                    </a:lnTo>
                                    <a:lnTo>
                                      <a:pt x="49591" y="289040"/>
                                    </a:lnTo>
                                    <a:lnTo>
                                      <a:pt x="83859" y="315515"/>
                                    </a:lnTo>
                                    <a:lnTo>
                                      <a:pt x="124305" y="332584"/>
                                    </a:lnTo>
                                    <a:lnTo>
                                      <a:pt x="169316" y="338632"/>
                                    </a:lnTo>
                                    <a:lnTo>
                                      <a:pt x="214327" y="332584"/>
                                    </a:lnTo>
                                    <a:lnTo>
                                      <a:pt x="254773" y="315515"/>
                                    </a:lnTo>
                                    <a:lnTo>
                                      <a:pt x="289040" y="289040"/>
                                    </a:lnTo>
                                    <a:lnTo>
                                      <a:pt x="315515" y="254773"/>
                                    </a:lnTo>
                                    <a:lnTo>
                                      <a:pt x="332584" y="214327"/>
                                    </a:lnTo>
                                    <a:lnTo>
                                      <a:pt x="338632" y="169316"/>
                                    </a:lnTo>
                                    <a:lnTo>
                                      <a:pt x="332584" y="124305"/>
                                    </a:lnTo>
                                    <a:lnTo>
                                      <a:pt x="315515" y="83859"/>
                                    </a:lnTo>
                                    <a:lnTo>
                                      <a:pt x="289040" y="49591"/>
                                    </a:lnTo>
                                    <a:lnTo>
                                      <a:pt x="254773" y="23116"/>
                                    </a:lnTo>
                                    <a:lnTo>
                                      <a:pt x="214327" y="6048"/>
                                    </a:lnTo>
                                    <a:lnTo>
                                      <a:pt x="1693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29">
                                <a:extLst>
                                  <a:ext uri="{96DAC541-7B7A-43D3-8B79-37D633B846F1}">
                                    <asvg:svgBlip xmlns:asvg="http://schemas.microsoft.com/office/drawing/2016/SVG/main" r:embed="rId3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A67E69D" id="Group 18" o:spid="_x0000_s1026" style="position:absolute;margin-left:314.95pt;margin-top:.7pt;width:26.7pt;height:26.7pt;z-index:15731200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">
                    <v:shape id="Graphic 19" o:spid="_x0000_s1027" style="position:absolute;width:339090;height:339090;visibility:visible;mso-wrap-style:square;v-text-anchor:top" coordsize="33909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" path="m169316,l124305,6048,83859,23116,49591,49591,23116,83859,6048,124305,,169316r6048,45011l23116,254773r26475,34267l83859,315515r40446,17069l169316,338632r45011,-6048l254773,315515r34267,-26475l315515,254773r17069,-40446l338632,169316r-6048,-45011l315515,83859,289040,49591,254773,23116,214327,6048,169316,xe" fillcolor="#1e4078" stroked="f">
                      <v:path arrowok="t"/>
                    </v:shape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">
                      <v:imagedata r:id="rId31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32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0D7E775F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  <w:placeholder>
          <w:docPart w:val="D97EF6DB1EAC471F92AA8D889BC9F483"/>
        </w:placeholder>
      </w:sdtPr>
      <w:sdtEndPr>
        <w:rPr>
          <w:b/>
          <w:color w:val="1E4078"/>
          <w:spacing w:val="-2"/>
        </w:rPr>
      </w:sdtEndPr>
      <w:sdtContent>
        <w:p w14:paraId="47B61D5A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3B3F5B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3B3F5B">
            <w:rPr>
              <w:color w:val="424546"/>
              <w:spacing w:val="4"/>
            </w:rPr>
            <w:br/>
          </w:r>
          <w:hyperlink r:id="rId33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3090D51F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3F4CCE6B" w14:textId="77777777" w:rsidR="000E7D31" w:rsidRDefault="000E7D31" w:rsidP="000E7D31">
      <w:pPr>
        <w:spacing w:line="256" w:lineRule="auto"/>
        <w:rPr>
          <w:b/>
        </w:rPr>
      </w:pPr>
      <w:r>
        <w:rPr>
          <w:b/>
        </w:rPr>
        <w:br w:type="page"/>
      </w:r>
    </w:p>
    <w:p w14:paraId="0097B5A4" w14:textId="77777777" w:rsidR="0004779B" w:rsidRDefault="0004779B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</w:p>
    <w:sdt>
      <w:sdtPr>
        <w:rPr>
          <w:color w:val="1E4078"/>
          <w:spacing w:val="-6"/>
        </w:rPr>
        <w:id w:val="-26330528"/>
        <w:placeholder>
          <w:docPart w:val="D97EF6DB1EAC471F92AA8D889BC9F483"/>
        </w:placeholder>
      </w:sdtPr>
      <w:sdtEndPr/>
      <w:sdtContent>
        <w:p w14:paraId="57201517" w14:textId="77777777" w:rsidR="00D01887" w:rsidRDefault="00D01887" w:rsidP="00ED365E">
          <w:pPr>
            <w:pStyle w:val="Heading1"/>
            <w:spacing w:before="360"/>
            <w:ind w:left="0"/>
            <w:rPr>
              <w:color w:val="1E4078"/>
              <w:spacing w:val="-6"/>
            </w:rPr>
          </w:pPr>
          <w:r w:rsidRPr="00D01887">
            <w:rPr>
              <w:color w:val="1E4078"/>
              <w:spacing w:val="-6"/>
            </w:rPr>
            <w:t>Additional information</w:t>
          </w:r>
        </w:p>
      </w:sdtContent>
    </w:sdt>
    <w:sdt>
      <w:sdtPr>
        <w:rPr>
          <w:color w:val="424546"/>
          <w:spacing w:val="-4"/>
        </w:rPr>
        <w:id w:val="434949754"/>
        <w:placeholder>
          <w:docPart w:val="D97EF6DB1EAC471F92AA8D889BC9F483"/>
        </w:placeholder>
      </w:sdtPr>
      <w:sdtEndPr/>
      <w:sdtContent>
        <w:p w14:paraId="26B91C51" w14:textId="3E34C8D8" w:rsidR="005D4635" w:rsidRDefault="005D4635" w:rsidP="005D4635">
          <w:r>
            <w:rPr>
              <w:color w:val="424546"/>
              <w:spacing w:val="-4"/>
            </w:rPr>
            <w:t xml:space="preserve">This work is to </w:t>
          </w:r>
          <w:r w:rsidR="00770778">
            <w:rPr>
              <w:color w:val="424546"/>
              <w:spacing w:val="-4"/>
            </w:rPr>
            <w:t>provide a</w:t>
          </w:r>
          <w:r>
            <w:rPr>
              <w:color w:val="424546"/>
              <w:spacing w:val="-4"/>
            </w:rPr>
            <w:t xml:space="preserve"> </w:t>
          </w:r>
          <w:r w:rsidR="00770778">
            <w:rPr>
              <w:color w:val="424546"/>
              <w:spacing w:val="-4"/>
            </w:rPr>
            <w:t xml:space="preserve">signed </w:t>
          </w:r>
          <w:r>
            <w:rPr>
              <w:color w:val="424546"/>
              <w:spacing w:val="-4"/>
            </w:rPr>
            <w:t xml:space="preserve">diversion route </w:t>
          </w:r>
          <w:r w:rsidR="00770778">
            <w:rPr>
              <w:color w:val="424546"/>
              <w:spacing w:val="-4"/>
            </w:rPr>
            <w:t xml:space="preserve">for pedestrians and cyclists </w:t>
          </w:r>
          <w:r>
            <w:rPr>
              <w:color w:val="424546"/>
              <w:spacing w:val="-4"/>
            </w:rPr>
            <w:t xml:space="preserve">following the </w:t>
          </w:r>
          <w:r w:rsidR="00B862EC">
            <w:rPr>
              <w:color w:val="424546"/>
              <w:spacing w:val="-4"/>
            </w:rPr>
            <w:t>long-term</w:t>
          </w:r>
          <w:r>
            <w:rPr>
              <w:color w:val="424546"/>
              <w:spacing w:val="-4"/>
            </w:rPr>
            <w:t xml:space="preserve"> temporary closure of New Canal Street</w:t>
          </w:r>
          <w:r w:rsidR="00770778">
            <w:rPr>
              <w:color w:val="424546"/>
              <w:spacing w:val="-4"/>
            </w:rPr>
            <w:t xml:space="preserve">. We </w:t>
          </w:r>
          <w:r>
            <w:rPr>
              <w:color w:val="424546"/>
              <w:spacing w:val="-4"/>
            </w:rPr>
            <w:t xml:space="preserve">will use existing </w:t>
          </w:r>
          <w:proofErr w:type="gramStart"/>
          <w:r>
            <w:rPr>
              <w:color w:val="424546"/>
              <w:spacing w:val="-4"/>
            </w:rPr>
            <w:t>posts</w:t>
          </w:r>
          <w:proofErr w:type="gramEnd"/>
          <w:r w:rsidR="00770778">
            <w:rPr>
              <w:color w:val="424546"/>
              <w:spacing w:val="-4"/>
            </w:rPr>
            <w:t xml:space="preserve"> to display these signs </w:t>
          </w:r>
          <w:r>
            <w:rPr>
              <w:color w:val="424546"/>
              <w:spacing w:val="-4"/>
            </w:rPr>
            <w:t>where</w:t>
          </w:r>
          <w:r w:rsidR="00770778">
            <w:rPr>
              <w:color w:val="424546"/>
              <w:spacing w:val="-4"/>
            </w:rPr>
            <w:t>ver</w:t>
          </w:r>
          <w:r>
            <w:rPr>
              <w:color w:val="424546"/>
              <w:spacing w:val="-4"/>
            </w:rPr>
            <w:t xml:space="preserve"> possible to avoid </w:t>
          </w:r>
          <w:r w:rsidR="00B862EC">
            <w:rPr>
              <w:color w:val="424546"/>
              <w:spacing w:val="-4"/>
            </w:rPr>
            <w:t>additional unnecessary</w:t>
          </w:r>
          <w:r>
            <w:rPr>
              <w:color w:val="424546"/>
              <w:spacing w:val="-4"/>
            </w:rPr>
            <w:t xml:space="preserve"> street furniture. </w:t>
          </w:r>
        </w:p>
        <w:p w14:paraId="5F70F6A4" w14:textId="1F6A871E" w:rsidR="00FB3F1D" w:rsidRPr="00FB3F1D" w:rsidRDefault="00541174" w:rsidP="00FB3F1D">
          <w:pPr>
            <w:rPr>
              <w:b/>
              <w:bCs/>
            </w:rPr>
          </w:pPr>
        </w:p>
      </w:sdtContent>
    </w:sdt>
    <w:p w14:paraId="04D5FC43" w14:textId="0BB2E44C" w:rsidR="00ED365E" w:rsidRDefault="00ED365E" w:rsidP="00ED365E">
      <w:pPr>
        <w:pStyle w:val="BodyText"/>
        <w:spacing w:line="256" w:lineRule="auto"/>
      </w:pPr>
    </w:p>
    <w:p w14:paraId="1B38A35F" w14:textId="77777777" w:rsidR="00D01887" w:rsidRDefault="00541174" w:rsidP="00ED365E">
      <w:pPr>
        <w:pStyle w:val="BodyText"/>
        <w:spacing w:line="256" w:lineRule="auto"/>
        <w:rPr>
          <w:color w:val="1E4078"/>
          <w:spacing w:val="-6"/>
        </w:rPr>
      </w:pPr>
      <w:sdt>
        <w:sdtPr>
          <w:rPr>
            <w:color w:val="1E4078"/>
            <w:spacing w:val="-6"/>
          </w:rPr>
          <w:id w:val="-1987081095"/>
          <w:placeholder>
            <w:docPart w:val="D97EF6DB1EAC471F92AA8D889BC9F483"/>
          </w:placeholder>
        </w:sdtPr>
        <w:sdtEndPr/>
        <w:sdtContent>
          <w:r w:rsidR="00D01887" w:rsidRPr="000E7D31">
            <w:rPr>
              <w:b/>
              <w:bCs/>
              <w:color w:val="1E4078"/>
              <w:spacing w:val="-6"/>
            </w:rPr>
            <w:t>Where we will be working</w:t>
          </w:r>
        </w:sdtContent>
      </w:sdt>
    </w:p>
    <w:p w14:paraId="418F1AB6" w14:textId="2C881C22" w:rsidR="00ED365E" w:rsidRPr="00FB3F1D" w:rsidRDefault="00541174" w:rsidP="00ED365E">
      <w:pPr>
        <w:pStyle w:val="BodyText"/>
        <w:spacing w:before="21" w:line="256" w:lineRule="auto"/>
        <w:rPr>
          <w:noProof/>
          <w:sz w:val="20"/>
        </w:rPr>
        <w:sectPr w:rsidR="00ED365E" w:rsidRPr="00FB3F1D" w:rsidSect="00633735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  <w:sdt>
        <w:sdtPr>
          <w:rPr>
            <w:color w:val="424546"/>
            <w:spacing w:val="-4"/>
          </w:rPr>
          <w:id w:val="-1986926982"/>
          <w:placeholder>
            <w:docPart w:val="D97EF6DB1EAC471F92AA8D889BC9F483"/>
          </w:placeholder>
        </w:sdtPr>
        <w:sdtEndPr>
          <w:rPr>
            <w:noProof/>
            <w:color w:val="auto"/>
            <w:spacing w:val="0"/>
            <w:sz w:val="20"/>
          </w:rPr>
        </w:sdtEndPr>
        <w:sdtContent>
          <w:r w:rsidR="00B862EC">
            <w:rPr>
              <w:color w:val="424546"/>
              <w:spacing w:val="-4"/>
            </w:rPr>
            <w:t xml:space="preserve">We will be working in the following areas: New Canal Street, </w:t>
          </w:r>
          <w:proofErr w:type="spellStart"/>
          <w:r w:rsidR="00B862EC">
            <w:rPr>
              <w:color w:val="424546"/>
              <w:spacing w:val="-4"/>
            </w:rPr>
            <w:t>Fazeley</w:t>
          </w:r>
          <w:proofErr w:type="spellEnd"/>
          <w:r w:rsidR="00B862EC">
            <w:rPr>
              <w:color w:val="424546"/>
              <w:spacing w:val="-4"/>
            </w:rPr>
            <w:t xml:space="preserve"> Street, New Bartholomew Street, Bordesley Street, Park Street, Moor Street, Moor Street Queensway </w:t>
          </w:r>
        </w:sdtContent>
      </w:sdt>
    </w:p>
    <w:p w14:paraId="2A0083F2" w14:textId="77777777" w:rsidR="00633735" w:rsidRDefault="00633735" w:rsidP="00ED365E">
      <w:pPr>
        <w:pStyle w:val="BodyText"/>
        <w:spacing w:before="21" w:line="256" w:lineRule="auto"/>
        <w:sectPr w:rsidR="00633735" w:rsidSect="00ED365E">
          <w:type w:val="continuous"/>
          <w:pgSz w:w="11910" w:h="16840"/>
          <w:pgMar w:top="1134" w:right="1134" w:bottom="278" w:left="1134" w:header="720" w:footer="720" w:gutter="0"/>
          <w:cols w:num="2" w:space="720"/>
          <w:docGrid w:linePitch="299"/>
        </w:sectPr>
      </w:pPr>
    </w:p>
    <w:p w14:paraId="70D2ADDB" w14:textId="77777777" w:rsidR="00ED365E" w:rsidRDefault="00ED365E" w:rsidP="00ED365E">
      <w:pPr>
        <w:pStyle w:val="BodyText"/>
        <w:spacing w:before="21" w:line="256" w:lineRule="auto"/>
      </w:pPr>
    </w:p>
    <w:p w14:paraId="5D64ADAF" w14:textId="179D7BCF" w:rsidR="000A717F" w:rsidRPr="00D01887" w:rsidRDefault="00294948" w:rsidP="00ED365E">
      <w:pPr>
        <w:pStyle w:val="BodyText"/>
        <w:spacing w:before="21" w:line="256" w:lineRule="auto"/>
      </w:pPr>
      <w:r w:rsidRPr="00294948">
        <w:rPr>
          <w:noProof/>
        </w:rPr>
        <w:drawing>
          <wp:inline distT="0" distB="0" distL="0" distR="0" wp14:anchorId="0FA36CEC" wp14:editId="054781D5">
            <wp:extent cx="5981700" cy="3388423"/>
            <wp:effectExtent l="0" t="0" r="0" b="2540"/>
            <wp:docPr id="677808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0866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5655" cy="33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851">
        <w:rPr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1F08BDA" wp14:editId="06CE678E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D080A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821728533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  <w:placeholder>
                                  <w:docPart w:val="D97EF6DB1EAC471F92AA8D889BC9F483"/>
                                </w:placeholder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821728533" w:displacedByCustomXml="prev"/>
                                <w:p w14:paraId="359A2E71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76F4717A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1AB239A7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5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425A7789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23A8A1A1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1805013920" w:edGrp="everyone" w:displacedByCustomXml="next"/>
                              </w:sdtContent>
                            </w:sdt>
                            <w:permEnd w:id="1805013920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08BDA" id="Group 25" o:spid="_x0000_s1028" style="position:absolute;margin-left:.5pt;margin-top:613.5pt;width:594.3pt;height:227.9pt;z-index:15733760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72D080A" w14:textId="77777777" w:rsidR="000A717F" w:rsidRDefault="000A717F">
                        <w:pPr>
                          <w:spacing w:before="286"/>
                        </w:pPr>
                      </w:p>
                      <w:permStart w:id="1821728533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  <w:placeholder>
                            <w:docPart w:val="D97EF6DB1EAC471F92AA8D889BC9F483"/>
                          </w:placeholder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821728533" w:displacedByCustomXml="prev"/>
                          <w:p w14:paraId="359A2E71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76F4717A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1AB239A7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6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425A7789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23A8A1A1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1805013920" w:edGrp="everyone" w:displacedByCustomXml="next"/>
                        </w:sdtContent>
                      </w:sdt>
                      <w:permEnd w:id="1805013920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2306E" w14:textId="77777777" w:rsidR="00541174" w:rsidRDefault="00541174" w:rsidP="00653C00">
      <w:r>
        <w:separator/>
      </w:r>
    </w:p>
  </w:endnote>
  <w:endnote w:type="continuationSeparator" w:id="0">
    <w:p w14:paraId="2B158D3C" w14:textId="77777777" w:rsidR="00541174" w:rsidRDefault="00541174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B3C08" w14:textId="6184D918" w:rsidR="00710214" w:rsidRDefault="007102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895FAF" wp14:editId="61B26C6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1014989173" name="Text Box 2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D3AC3" w14:textId="03E40823" w:rsidR="00710214" w:rsidRPr="00710214" w:rsidRDefault="00710214" w:rsidP="0071021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21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95FA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Classification - Public" style="position:absolute;margin-left:0;margin-top:0;width:115.05pt;height:26.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" filled="f" stroked="f">
              <v:textbox style="mso-fit-shape-to-text:t" inset="20pt,0,0,15pt">
                <w:txbxContent>
                  <w:p w14:paraId="2D9D3AC3" w14:textId="03E40823" w:rsidR="00710214" w:rsidRPr="00710214" w:rsidRDefault="00710214" w:rsidP="0071021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214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C6CE" w14:textId="52E25008" w:rsidR="00710214" w:rsidRDefault="007102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251FD1" wp14:editId="6EC6A36D">
              <wp:simplePos x="0" y="10044752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7927220" name="Text Box 3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1DBA6" w14:textId="1B541DC3" w:rsidR="00710214" w:rsidRPr="00710214" w:rsidRDefault="00710214" w:rsidP="0071021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21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51FD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alt="Classification - Public" style="position:absolute;margin-left:0;margin-top:0;width:115.05pt;height:26.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" filled="f" stroked="f">
              <v:textbox style="mso-fit-shape-to-text:t" inset="20pt,0,0,15pt">
                <w:txbxContent>
                  <w:p w14:paraId="0D01DBA6" w14:textId="1B541DC3" w:rsidR="00710214" w:rsidRPr="00710214" w:rsidRDefault="00710214" w:rsidP="0071021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214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73844" w14:textId="2FF29CC4" w:rsidR="00710214" w:rsidRDefault="007102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974C55A" wp14:editId="43C63BC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635878848" name="Text Box 1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5EC70C" w14:textId="1C06DCAC" w:rsidR="00710214" w:rsidRPr="00710214" w:rsidRDefault="00710214" w:rsidP="0071021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21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74C55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Classification - Public" style="position:absolute;margin-left:0;margin-top:0;width:115.05pt;height:26.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" filled="f" stroked="f">
              <v:textbox style="mso-fit-shape-to-text:t" inset="20pt,0,0,15pt">
                <w:txbxContent>
                  <w:p w14:paraId="315EC70C" w14:textId="1C06DCAC" w:rsidR="00710214" w:rsidRPr="00710214" w:rsidRDefault="00710214" w:rsidP="0071021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214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BE8A" w14:textId="77777777" w:rsidR="00541174" w:rsidRDefault="00541174" w:rsidP="00653C00">
      <w:r>
        <w:separator/>
      </w:r>
    </w:p>
  </w:footnote>
  <w:footnote w:type="continuationSeparator" w:id="0">
    <w:p w14:paraId="746F16BB" w14:textId="77777777" w:rsidR="00541174" w:rsidRDefault="00541174" w:rsidP="00653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14"/>
    <w:rsid w:val="0000323C"/>
    <w:rsid w:val="000127BA"/>
    <w:rsid w:val="00036F09"/>
    <w:rsid w:val="0004779B"/>
    <w:rsid w:val="0005213C"/>
    <w:rsid w:val="000A717F"/>
    <w:rsid w:val="000A7699"/>
    <w:rsid w:val="000E7D31"/>
    <w:rsid w:val="000F5A46"/>
    <w:rsid w:val="00103387"/>
    <w:rsid w:val="00140067"/>
    <w:rsid w:val="00153D04"/>
    <w:rsid w:val="0016700C"/>
    <w:rsid w:val="00174ED4"/>
    <w:rsid w:val="00183768"/>
    <w:rsid w:val="001C3C6B"/>
    <w:rsid w:val="001D0261"/>
    <w:rsid w:val="00234196"/>
    <w:rsid w:val="00234273"/>
    <w:rsid w:val="00266383"/>
    <w:rsid w:val="0027156E"/>
    <w:rsid w:val="00282CBA"/>
    <w:rsid w:val="00282F8C"/>
    <w:rsid w:val="00294948"/>
    <w:rsid w:val="00296A78"/>
    <w:rsid w:val="002F3A7A"/>
    <w:rsid w:val="002F69FD"/>
    <w:rsid w:val="00303481"/>
    <w:rsid w:val="003053BC"/>
    <w:rsid w:val="00346467"/>
    <w:rsid w:val="003648E2"/>
    <w:rsid w:val="0038333B"/>
    <w:rsid w:val="003B29E7"/>
    <w:rsid w:val="003B3F5B"/>
    <w:rsid w:val="003B4B80"/>
    <w:rsid w:val="003C45E9"/>
    <w:rsid w:val="003C676D"/>
    <w:rsid w:val="003D3ADB"/>
    <w:rsid w:val="003D3B9E"/>
    <w:rsid w:val="00404241"/>
    <w:rsid w:val="00422C53"/>
    <w:rsid w:val="004260C0"/>
    <w:rsid w:val="00460C24"/>
    <w:rsid w:val="004B7244"/>
    <w:rsid w:val="004E0D41"/>
    <w:rsid w:val="004F4BF6"/>
    <w:rsid w:val="00524135"/>
    <w:rsid w:val="00541174"/>
    <w:rsid w:val="0055364F"/>
    <w:rsid w:val="005660D9"/>
    <w:rsid w:val="005704BC"/>
    <w:rsid w:val="00572265"/>
    <w:rsid w:val="005B4E19"/>
    <w:rsid w:val="005B57FF"/>
    <w:rsid w:val="005D4635"/>
    <w:rsid w:val="005E3183"/>
    <w:rsid w:val="005F5BD1"/>
    <w:rsid w:val="00633735"/>
    <w:rsid w:val="00642965"/>
    <w:rsid w:val="00653C00"/>
    <w:rsid w:val="00667DA4"/>
    <w:rsid w:val="0069497A"/>
    <w:rsid w:val="006A66B9"/>
    <w:rsid w:val="006E2703"/>
    <w:rsid w:val="006E50B0"/>
    <w:rsid w:val="006F48F5"/>
    <w:rsid w:val="006F4E91"/>
    <w:rsid w:val="00710214"/>
    <w:rsid w:val="00737FD7"/>
    <w:rsid w:val="00746D5D"/>
    <w:rsid w:val="007503ED"/>
    <w:rsid w:val="00770778"/>
    <w:rsid w:val="00794851"/>
    <w:rsid w:val="007C150A"/>
    <w:rsid w:val="007E1FA7"/>
    <w:rsid w:val="00810E2C"/>
    <w:rsid w:val="0084583E"/>
    <w:rsid w:val="008810DF"/>
    <w:rsid w:val="008D718C"/>
    <w:rsid w:val="008D7BC0"/>
    <w:rsid w:val="009456C9"/>
    <w:rsid w:val="00950997"/>
    <w:rsid w:val="00974048"/>
    <w:rsid w:val="009769F3"/>
    <w:rsid w:val="00976A28"/>
    <w:rsid w:val="009836F8"/>
    <w:rsid w:val="009A2A72"/>
    <w:rsid w:val="009A5341"/>
    <w:rsid w:val="00A25073"/>
    <w:rsid w:val="00A52116"/>
    <w:rsid w:val="00B0126D"/>
    <w:rsid w:val="00B02AFE"/>
    <w:rsid w:val="00B10376"/>
    <w:rsid w:val="00B10FC3"/>
    <w:rsid w:val="00B26F3D"/>
    <w:rsid w:val="00B46BDC"/>
    <w:rsid w:val="00B862EC"/>
    <w:rsid w:val="00B914CD"/>
    <w:rsid w:val="00B96F6E"/>
    <w:rsid w:val="00BC0254"/>
    <w:rsid w:val="00C07AEF"/>
    <w:rsid w:val="00C44F30"/>
    <w:rsid w:val="00C4656B"/>
    <w:rsid w:val="00C54773"/>
    <w:rsid w:val="00C95D3C"/>
    <w:rsid w:val="00CB4C20"/>
    <w:rsid w:val="00CB5740"/>
    <w:rsid w:val="00D01369"/>
    <w:rsid w:val="00D01887"/>
    <w:rsid w:val="00D11CD7"/>
    <w:rsid w:val="00D13BCD"/>
    <w:rsid w:val="00D43E7A"/>
    <w:rsid w:val="00D463CC"/>
    <w:rsid w:val="00DB20AA"/>
    <w:rsid w:val="00DB4D00"/>
    <w:rsid w:val="00DB634B"/>
    <w:rsid w:val="00DE3024"/>
    <w:rsid w:val="00DF2F04"/>
    <w:rsid w:val="00DF5501"/>
    <w:rsid w:val="00E20E99"/>
    <w:rsid w:val="00E53002"/>
    <w:rsid w:val="00EA11FB"/>
    <w:rsid w:val="00EA1580"/>
    <w:rsid w:val="00EC0310"/>
    <w:rsid w:val="00ED365E"/>
    <w:rsid w:val="00EF4E74"/>
    <w:rsid w:val="00F13DB6"/>
    <w:rsid w:val="00F141BF"/>
    <w:rsid w:val="00F2478E"/>
    <w:rsid w:val="00F25BA0"/>
    <w:rsid w:val="00F347CB"/>
    <w:rsid w:val="00F604EA"/>
    <w:rsid w:val="00F62240"/>
    <w:rsid w:val="00F9105A"/>
    <w:rsid w:val="00F93E77"/>
    <w:rsid w:val="00FA222B"/>
    <w:rsid w:val="00FB3F1D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35DD5"/>
  <w15:docId w15:val="{AB6E179E-816C-4F8C-8B6D-8E476DAC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  <w:style w:type="character" w:styleId="Hyperlink">
    <w:name w:val="Hyperlink"/>
    <w:basedOn w:val="DefaultParagraphFont"/>
    <w:uiPriority w:val="99"/>
    <w:unhideWhenUsed/>
    <w:rsid w:val="003B3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sv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4.svg"/><Relationship Id="rId25" Type="http://schemas.openxmlformats.org/officeDocument/2006/relationships/image" Target="media/image12.png"/><Relationship Id="rId33" Type="http://schemas.openxmlformats.org/officeDocument/2006/relationships/hyperlink" Target="http://www.hs2.org.uk/in-your-area/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sv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hyperlink" Target="http://www.hs2.org.uk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23" Type="http://schemas.openxmlformats.org/officeDocument/2006/relationships/image" Target="media/image10.svg"/><Relationship Id="rId28" Type="http://schemas.openxmlformats.org/officeDocument/2006/relationships/hyperlink" Target="mailto:HS2enquiries@hs2.org.uk" TargetMode="External"/><Relationship Id="rId36" Type="http://schemas.openxmlformats.org/officeDocument/2006/relationships/hyperlink" Target="http://www.hs2.org.uk/how-to-complai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svg"/><Relationship Id="rId35" Type="http://schemas.openxmlformats.org/officeDocument/2006/relationships/hyperlink" Target="http://www.hs2.org.uk/how-to-complain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.stacey\OneDrive%20-%20Mace\Desktop\AWN\MD_AdvanceWorksNotification_Template_2p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7EF6DB1EAC471F92AA8D889BC9F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D3C34-6588-4FC1-BAB5-107B9B796F2A}"/>
      </w:docPartPr>
      <w:docPartBody>
        <w:p w:rsidR="000F2F14" w:rsidRDefault="000F2F14">
          <w:pPr>
            <w:pStyle w:val="D97EF6DB1EAC471F92AA8D889BC9F483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76F70653954D4FBA62D24A2910C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F4304-072B-4D32-8C16-8BDDA8B12BE7}"/>
      </w:docPartPr>
      <w:docPartBody>
        <w:p w:rsidR="000F2F14" w:rsidRDefault="000F2F14">
          <w:pPr>
            <w:pStyle w:val="B876F70653954D4FBA62D24A2910C86A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4BA9EC59E4AED839EEE9F975EE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A888-4F94-47F2-A138-B95911294160}"/>
      </w:docPartPr>
      <w:docPartBody>
        <w:p w:rsidR="000F2F14" w:rsidRDefault="000F2F14" w:rsidP="000F2F14">
          <w:pPr>
            <w:pStyle w:val="D2D4BA9EC59E4AED839EEE9F975EEC49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7587B005944C70B3450E3BB337E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E9F64-756A-4950-B50D-CF343984519D}"/>
      </w:docPartPr>
      <w:docPartBody>
        <w:p w:rsidR="000F2F14" w:rsidRDefault="000F2F14" w:rsidP="000F2F14">
          <w:pPr>
            <w:pStyle w:val="3E7587B005944C70B3450E3BB337E922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7850E9490D4AFCB978486548A59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522EC-7194-4D5E-9670-0387509EC888}"/>
      </w:docPartPr>
      <w:docPartBody>
        <w:p w:rsidR="000F2F14" w:rsidRDefault="000F2F14" w:rsidP="000F2F14">
          <w:pPr>
            <w:pStyle w:val="9C7850E9490D4AFCB978486548A59AD4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14"/>
    <w:rsid w:val="000F2F14"/>
    <w:rsid w:val="000F5A46"/>
    <w:rsid w:val="00234196"/>
    <w:rsid w:val="00303481"/>
    <w:rsid w:val="003B29E7"/>
    <w:rsid w:val="004426F0"/>
    <w:rsid w:val="00460C24"/>
    <w:rsid w:val="00572265"/>
    <w:rsid w:val="005B57FF"/>
    <w:rsid w:val="00737FD7"/>
    <w:rsid w:val="00976A28"/>
    <w:rsid w:val="00D41720"/>
    <w:rsid w:val="00E166B8"/>
    <w:rsid w:val="00EA11FB"/>
    <w:rsid w:val="00EA1580"/>
    <w:rsid w:val="00EB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2F14"/>
  </w:style>
  <w:style w:type="paragraph" w:customStyle="1" w:styleId="D97EF6DB1EAC471F92AA8D889BC9F483">
    <w:name w:val="D97EF6DB1EAC471F92AA8D889BC9F483"/>
  </w:style>
  <w:style w:type="paragraph" w:customStyle="1" w:styleId="B876F70653954D4FBA62D24A2910C86A">
    <w:name w:val="B876F70653954D4FBA62D24A2910C86A"/>
  </w:style>
  <w:style w:type="paragraph" w:customStyle="1" w:styleId="D2D4BA9EC59E4AED839EEE9F975EEC49">
    <w:name w:val="D2D4BA9EC59E4AED839EEE9F975EEC49"/>
    <w:rsid w:val="000F2F14"/>
  </w:style>
  <w:style w:type="paragraph" w:customStyle="1" w:styleId="3E7587B005944C70B3450E3BB337E922">
    <w:name w:val="3E7587B005944C70B3450E3BB337E922"/>
    <w:rsid w:val="000F2F14"/>
  </w:style>
  <w:style w:type="paragraph" w:customStyle="1" w:styleId="9C7850E9490D4AFCB978486548A59AD4">
    <w:name w:val="9C7850E9490D4AFCB978486548A59AD4"/>
    <w:rsid w:val="000F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rLinkFileType xmlns="28748110-88aa-4067-8871-8df254dae9fc" xsi:nil="true"/>
    <_dlc_DocId xmlns="3583dfff-9eb3-4968-bd5b-b3cc226868cd">CURZONCOLLAB-1004839496-11303</_dlc_DocId>
    <_dlc_DocIdUrl xmlns="3583dfff-9eb3-4968-bd5b-b3cc226868cd">
      <Url>https://mace365.sharepoint.com/sites/CurzonCollab/_layouts/15/DocIdRedir.aspx?ID=CURZONCOLLAB-1004839496-11303</Url>
      <Description>CURZONCOLLAB-1004839496-11303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3820601CB544AAC1CC0C3563C9D41" ma:contentTypeVersion="43" ma:contentTypeDescription="Create a new document." ma:contentTypeScope="" ma:versionID="b0ec3d8b5c4eeea941984c4b1b29dd4f">
  <xsd:schema xmlns:xsd="http://www.w3.org/2001/XMLSchema" xmlns:xs="http://www.w3.org/2001/XMLSchema" xmlns:p="http://schemas.microsoft.com/office/2006/metadata/properties" xmlns:ns2="3583dfff-9eb3-4968-bd5b-b3cc226868cd" xmlns:ns3="28748110-88aa-4067-8871-8df254dae9fc" targetNamespace="http://schemas.microsoft.com/office/2006/metadata/properties" ma:root="true" ma:fieldsID="629ced4e39ff4cccaf0933998f1ad2fb" ns2:_="" ns3:_="">
    <xsd:import namespace="3583dfff-9eb3-4968-bd5b-b3cc226868cd"/>
    <xsd:import namespace="28748110-88aa-4067-8871-8df254dae9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ArchiverLink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dfff-9eb3-4968-bd5b-b3cc226868c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48110-88aa-4067-8871-8df254dae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3" nillable="true" ma:displayName="ArchiverLinkFileType" ma:hidden="true" ma:internalName="ArchiverLinkFileTyp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DCF632-C6A4-48AD-9E3A-521A3EE0BF52}">
  <ds:schemaRefs>
    <ds:schemaRef ds:uri="http://schemas.microsoft.com/office/2006/metadata/properties"/>
    <ds:schemaRef ds:uri="http://schemas.microsoft.com/office/infopath/2007/PartnerControls"/>
    <ds:schemaRef ds:uri="28748110-88aa-4067-8871-8df254dae9fc"/>
    <ds:schemaRef ds:uri="3583dfff-9eb3-4968-bd5b-b3cc226868cd"/>
  </ds:schemaRefs>
</ds:datastoreItem>
</file>

<file path=customXml/itemProps3.xml><?xml version="1.0" encoding="utf-8"?>
<ds:datastoreItem xmlns:ds="http://schemas.openxmlformats.org/officeDocument/2006/customXml" ds:itemID="{CB5590E1-1EA4-4158-9935-21445DEA2A7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7ACA46-C101-4822-9DF3-36B7D3F7E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3dfff-9eb3-4968-bd5b-b3cc226868cd"/>
    <ds:schemaRef ds:uri="28748110-88aa-4067-8871-8df254dae9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MD_AdvanceWorksNotification_Template_2pp</Template>
  <TotalTime>16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HS2 Ltd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Stacey</dc:creator>
  <cp:lastModifiedBy>Victoria Stacey</cp:lastModifiedBy>
  <cp:revision>2</cp:revision>
  <dcterms:created xsi:type="dcterms:W3CDTF">2026-04-21T07:58:00Z</dcterms:created>
  <dcterms:modified xsi:type="dcterms:W3CDTF">2026-04-21T07:58:00Z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0x01010008C3820601CB544AAC1CC0C3563C9D41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2025-10-20T15:01:33Z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a728f002-ede6-4046-b738-157390cda3da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  <property fmtid="{D5CDD505-2E9C-101B-9397-08002B2CF9AE}" pid="16" name="ClassificationContentMarkingFooterShapeIds">
    <vt:lpwstr>25e6bdc0,3c7f8175,78f5b4</vt:lpwstr>
  </property>
  <property fmtid="{D5CDD505-2E9C-101B-9397-08002B2CF9AE}" pid="17" name="ClassificationContentMarkingFooterFontProps">
    <vt:lpwstr>#000000,10,Arial</vt:lpwstr>
  </property>
  <property fmtid="{D5CDD505-2E9C-101B-9397-08002B2CF9AE}" pid="18" name="ClassificationContentMarkingFooterText">
    <vt:lpwstr>Classification - Public</vt:lpwstr>
  </property>
  <property fmtid="{D5CDD505-2E9C-101B-9397-08002B2CF9AE}" pid="19" name="MSIP_Label_ff528e02-ab69-43a8-9134-6d8d1b0c706c_Enabled">
    <vt:lpwstr>true</vt:lpwstr>
  </property>
  <property fmtid="{D5CDD505-2E9C-101B-9397-08002B2CF9AE}" pid="20" name="MSIP_Label_ff528e02-ab69-43a8-9134-6d8d1b0c706c_SetDate">
    <vt:lpwstr>2025-11-03T15:48:51Z</vt:lpwstr>
  </property>
  <property fmtid="{D5CDD505-2E9C-101B-9397-08002B2CF9AE}" pid="21" name="MSIP_Label_ff528e02-ab69-43a8-9134-6d8d1b0c706c_Method">
    <vt:lpwstr>Standard</vt:lpwstr>
  </property>
  <property fmtid="{D5CDD505-2E9C-101B-9397-08002B2CF9AE}" pid="22" name="MSIP_Label_ff528e02-ab69-43a8-9134-6d8d1b0c706c_Name">
    <vt:lpwstr>ff528e02-ab69-43a8-9134-6d8d1b0c706c</vt:lpwstr>
  </property>
  <property fmtid="{D5CDD505-2E9C-101B-9397-08002B2CF9AE}" pid="23" name="MSIP_Label_ff528e02-ab69-43a8-9134-6d8d1b0c706c_SiteId">
    <vt:lpwstr>f9300280-65a0-46f8-a18c-a296431980f5</vt:lpwstr>
  </property>
  <property fmtid="{D5CDD505-2E9C-101B-9397-08002B2CF9AE}" pid="24" name="MSIP_Label_ff528e02-ab69-43a8-9134-6d8d1b0c706c_ActionId">
    <vt:lpwstr>9cc57e59-3061-4b45-a738-39ef15e8ecd6</vt:lpwstr>
  </property>
  <property fmtid="{D5CDD505-2E9C-101B-9397-08002B2CF9AE}" pid="25" name="MSIP_Label_ff528e02-ab69-43a8-9134-6d8d1b0c706c_ContentBits">
    <vt:lpwstr>2</vt:lpwstr>
  </property>
  <property fmtid="{D5CDD505-2E9C-101B-9397-08002B2CF9AE}" pid="26" name="MSIP_Label_ff528e02-ab69-43a8-9134-6d8d1b0c706c_Tag">
    <vt:lpwstr>10, 3, 0, 1</vt:lpwstr>
  </property>
  <property fmtid="{D5CDD505-2E9C-101B-9397-08002B2CF9AE}" pid="27" name="_dlc_DocIdItemGuid">
    <vt:lpwstr>6a7ac022-a504-4db6-a345-699abc4b9c8c</vt:lpwstr>
  </property>
</Properties>
</file>