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39" w:type="dxa"/>
        <w:tblLayout w:type="fixed"/>
        <w:tblCellMar>
          <w:left w:w="0" w:type="dxa"/>
          <w:right w:w="113" w:type="dxa"/>
        </w:tblCellMar>
        <w:tblLook w:val="04A0" w:firstRow="1" w:lastRow="0" w:firstColumn="1" w:lastColumn="0" w:noHBand="0" w:noVBand="1"/>
      </w:tblPr>
      <w:tblGrid>
        <w:gridCol w:w="6561"/>
        <w:gridCol w:w="77"/>
        <w:gridCol w:w="58"/>
        <w:gridCol w:w="2943"/>
      </w:tblGrid>
      <w:tr w:rsidR="005371D1" w14:paraId="62BCDA89" w14:textId="77777777" w:rsidTr="00826A7A">
        <w:trPr>
          <w:trHeight w:hRule="exact" w:val="1133"/>
          <w:tblHeader/>
        </w:trPr>
        <w:tc>
          <w:tcPr>
            <w:tcW w:w="6638" w:type="dxa"/>
            <w:gridSpan w:val="2"/>
          </w:tcPr>
          <w:p w14:paraId="4E8DCEF4" w14:textId="77777777" w:rsidR="005371D1" w:rsidRDefault="005371D1" w:rsidP="000F07FF">
            <w:pPr>
              <w:pStyle w:val="Heading1"/>
            </w:pPr>
          </w:p>
        </w:tc>
        <w:tc>
          <w:tcPr>
            <w:tcW w:w="3001" w:type="dxa"/>
            <w:gridSpan w:val="2"/>
            <w:shd w:val="clear" w:color="auto" w:fill="auto"/>
          </w:tcPr>
          <w:p w14:paraId="314943DA" w14:textId="77777777" w:rsidR="005371D1" w:rsidRPr="005008F1" w:rsidRDefault="005371D1" w:rsidP="005008F1">
            <w:pPr>
              <w:pStyle w:val="TableHeading"/>
              <w:rPr>
                <w:color w:val="000000" w:themeColor="text1"/>
              </w:rPr>
            </w:pPr>
          </w:p>
        </w:tc>
      </w:tr>
      <w:tr w:rsidR="0056626E" w14:paraId="121AD4AA" w14:textId="77777777" w:rsidTr="00826A7A">
        <w:trPr>
          <w:trHeight w:hRule="exact" w:val="1882"/>
          <w:tblHeader/>
        </w:trPr>
        <w:tc>
          <w:tcPr>
            <w:tcW w:w="6638" w:type="dxa"/>
            <w:gridSpan w:val="2"/>
          </w:tcPr>
          <w:p w14:paraId="02189988" w14:textId="05DA51CB" w:rsidR="0056626E" w:rsidRPr="000B3DDD" w:rsidRDefault="00A021C0" w:rsidP="00311EBA">
            <w:pPr>
              <w:pStyle w:val="Heading1"/>
              <w:spacing w:after="120" w:line="216" w:lineRule="auto"/>
              <w:rPr>
                <w:sz w:val="40"/>
                <w:szCs w:val="22"/>
              </w:rPr>
            </w:pPr>
            <w:sdt>
              <w:sdtPr>
                <w:rPr>
                  <w:sz w:val="40"/>
                  <w:szCs w:val="22"/>
                </w:rPr>
                <w:alias w:val="Locked content"/>
                <w:tag w:val="Locked content"/>
                <w:id w:val="2005478594"/>
                <w:placeholder>
                  <w:docPart w:val="EC16F584A01D410D96694705438270CF"/>
                </w:placeholder>
                <w15:appearance w15:val="hidden"/>
              </w:sdtPr>
              <w:sdtEndPr/>
              <w:sdtContent>
                <w:r w:rsidR="0056626E" w:rsidRPr="000B3DDD">
                  <w:rPr>
                    <w:sz w:val="40"/>
                    <w:szCs w:val="22"/>
                  </w:rPr>
                  <w:t>Notice of</w:t>
                </w:r>
              </w:sdtContent>
            </w:sdt>
            <w:r w:rsidR="0056626E" w:rsidRPr="000B3DDD">
              <w:rPr>
                <w:sz w:val="40"/>
                <w:szCs w:val="22"/>
              </w:rPr>
              <w:t xml:space="preserve"> </w:t>
            </w:r>
            <w:r w:rsidR="000B3DDD" w:rsidRPr="000B3DDD">
              <w:rPr>
                <w:sz w:val="40"/>
                <w:szCs w:val="22"/>
              </w:rPr>
              <w:t>utility works, Werner Terrace and Brackley Lane, Calvert</w:t>
            </w:r>
          </w:p>
          <w:p w14:paraId="04C6AF22" w14:textId="39811852" w:rsidR="001E747C" w:rsidRPr="001E747C" w:rsidRDefault="00A021C0" w:rsidP="001E747C">
            <w:sdt>
              <w:sdtPr>
                <w:alias w:val="Locked content"/>
                <w:tag w:val="Locked content"/>
                <w:id w:val="-147056604"/>
                <w:placeholder>
                  <w:docPart w:val="FF4A3289C3864B81AE1E7B4AEF8189E5"/>
                </w:placeholder>
                <w15:appearance w15:val="hidden"/>
              </w:sdtPr>
              <w:sdtEndPr>
                <w:rPr>
                  <w:rStyle w:val="Hyperlink"/>
                  <w:b/>
                  <w:bCs/>
                  <w:color w:val="1E3773" w:themeColor="accent1"/>
                </w:rPr>
              </w:sdtEndPr>
              <w:sdtContent>
                <w:sdt>
                  <w:sdtPr>
                    <w:rPr>
                      <w:color w:val="1E3773" w:themeColor="accent1"/>
                    </w:rPr>
                    <w:id w:val="944881412"/>
                    <w:placeholder>
                      <w:docPart w:val="FF4A3289C3864B81AE1E7B4AEF8189E5"/>
                    </w:placeholder>
                    <w15:appearance w15:val="hidden"/>
                  </w:sdtPr>
                  <w:sdtEndPr>
                    <w:rPr>
                      <w:rStyle w:val="Hyperlink"/>
                      <w:b/>
                      <w:bCs/>
                    </w:rPr>
                  </w:sdtEndPr>
                  <w:sdtContent>
                    <w:r w:rsidR="000B3DDD">
                      <w:t>February</w:t>
                    </w:r>
                    <w:r w:rsidR="001E747C">
                      <w:t xml:space="preserve"> </w:t>
                    </w:r>
                    <w:r w:rsidR="001E747C" w:rsidRPr="00F168A4">
                      <w:t>20</w:t>
                    </w:r>
                    <w:r w:rsidR="0036247C">
                      <w:t>2</w:t>
                    </w:r>
                    <w:r w:rsidR="000B3DDD">
                      <w:t>2</w:t>
                    </w:r>
                    <w:r w:rsidR="001E747C" w:rsidRPr="00F168A4">
                      <w:t xml:space="preserve"> </w:t>
                    </w:r>
                    <w:r w:rsidR="001E747C" w:rsidRPr="00F168A4">
                      <w:rPr>
                        <w:color w:val="FF8000" w:themeColor="accent4"/>
                      </w:rPr>
                      <w:t>|</w:t>
                    </w:r>
                    <w:r w:rsidR="001E747C" w:rsidRPr="00F168A4">
                      <w:t xml:space="preserve">  </w:t>
                    </w:r>
                    <w:hyperlink r:id="rId11" w:history="1">
                      <w:r w:rsidR="001E747C" w:rsidRPr="00AA2E4C">
                        <w:rPr>
                          <w:rStyle w:val="Hyperlink"/>
                          <w:b/>
                          <w:bCs/>
                        </w:rPr>
                        <w:t>www.hs2.org.uk</w:t>
                      </w:r>
                    </w:hyperlink>
                  </w:sdtContent>
                </w:sdt>
              </w:sdtContent>
            </w:sdt>
          </w:p>
        </w:tc>
        <w:tc>
          <w:tcPr>
            <w:tcW w:w="3001" w:type="dxa"/>
            <w:gridSpan w:val="2"/>
            <w:shd w:val="clear" w:color="auto" w:fill="auto"/>
          </w:tcPr>
          <w:p w14:paraId="55394BB9" w14:textId="77777777" w:rsidR="0056626E" w:rsidRPr="005008F1" w:rsidRDefault="0056626E" w:rsidP="005008F1">
            <w:pPr>
              <w:pStyle w:val="TableHeading"/>
              <w:rPr>
                <w:color w:val="000000" w:themeColor="text1"/>
              </w:rPr>
            </w:pPr>
          </w:p>
        </w:tc>
      </w:tr>
      <w:tr w:rsidR="0056626E" w14:paraId="60DA80CA" w14:textId="77777777" w:rsidTr="00826A7A">
        <w:trPr>
          <w:cantSplit/>
          <w:trHeight w:hRule="exact" w:val="10871"/>
        </w:trPr>
        <w:tc>
          <w:tcPr>
            <w:tcW w:w="6561" w:type="dxa"/>
          </w:tcPr>
          <w:p w14:paraId="2A5D277F" w14:textId="350C7213" w:rsidR="00E17A92" w:rsidRDefault="00A021C0" w:rsidP="007A25B1">
            <w:pPr>
              <w:spacing w:before="240"/>
            </w:pPr>
            <w:sdt>
              <w:sdtPr>
                <w:id w:val="1363782208"/>
                <w:placeholder>
                  <w:docPart w:val="EC16F584A01D410D96694705438270CF"/>
                </w:placeholder>
                <w15:appearance w15:val="hidden"/>
              </w:sdtPr>
              <w:sdtEndPr/>
              <w:sdtContent>
                <w:sdt>
                  <w:sdtPr>
                    <w:alias w:val="Locked content"/>
                    <w:tag w:val="Locked content"/>
                    <w:id w:val="-1081827461"/>
                    <w:placeholder>
                      <w:docPart w:val="EC16F584A01D410D96694705438270CF"/>
                    </w:placeholder>
                    <w15:appearance w15:val="hidden"/>
                  </w:sdtPr>
                  <w:sdtEndPr/>
                  <w:sdtContent>
                    <w:sdt>
                      <w:sdtPr>
                        <w:alias w:val="Locked content"/>
                        <w:tag w:val="Locked content"/>
                        <w:id w:val="731117159"/>
                        <w:lock w:val="sdtContentLocked"/>
                        <w:placeholder>
                          <w:docPart w:val="EC16F584A01D410D96694705438270CF"/>
                        </w:placeholder>
                        <w15:appearance w15:val="hidden"/>
                      </w:sdtPr>
                      <w:sdtEndPr/>
                      <w:sdtContent>
                        <w:r w:rsidR="00681D86">
                          <w:t>High Speed Two (HS2) is the new high speed railway for Britain</w:t>
                        </w:r>
                      </w:sdtContent>
                    </w:sdt>
                    <w:r w:rsidR="00681D86">
                      <w:t>.</w:t>
                    </w:r>
                  </w:sdtContent>
                </w:sdt>
              </w:sdtContent>
            </w:sdt>
            <w:r w:rsidR="00E17A92">
              <w:t xml:space="preserve"> </w:t>
            </w:r>
            <w:r w:rsidR="000B3DDD">
              <w:t>We are following Government and Public Health England (PHE) advice on working safely during the pandemic. As we increase face to face engagement, in addition to virtual engagement, we will ensure all events and meetings adhere to the guidelines. The health and safety of our workforce and the communities we work within is our priority. If you have any questions about this, please contact our Helpdesk to find out more.</w:t>
            </w:r>
          </w:p>
          <w:p w14:paraId="0BF3FC82" w14:textId="77777777" w:rsidR="000B3DDD" w:rsidRDefault="000B3DDD" w:rsidP="000B3DDD">
            <w:pPr>
              <w:pStyle w:val="Heading3"/>
              <w:spacing w:before="240"/>
            </w:pPr>
            <w:r>
              <w:t>What are we doing?</w:t>
            </w:r>
          </w:p>
          <w:p w14:paraId="502FA354" w14:textId="77777777" w:rsidR="000B3DDD" w:rsidRDefault="000B3DDD" w:rsidP="000B3DDD">
            <w:r>
              <w:t xml:space="preserve">Further to our last community notification in December 2021, we are writing to give you an update on the utility diversion works at Calvert. </w:t>
            </w:r>
          </w:p>
          <w:p w14:paraId="4B28FFDD" w14:textId="77777777" w:rsidR="003165E2" w:rsidRDefault="000B3DDD" w:rsidP="003165E2">
            <w:pPr>
              <w:spacing w:after="0"/>
              <w:rPr>
                <w:b/>
                <w:bCs/>
              </w:rPr>
            </w:pPr>
            <w:r>
              <w:rPr>
                <w:b/>
                <w:bCs/>
              </w:rPr>
              <w:t xml:space="preserve">Junction of </w:t>
            </w:r>
            <w:r w:rsidRPr="00A9017C">
              <w:rPr>
                <w:b/>
                <w:bCs/>
              </w:rPr>
              <w:t xml:space="preserve">Brackley Lane </w:t>
            </w:r>
            <w:r>
              <w:rPr>
                <w:b/>
                <w:bCs/>
              </w:rPr>
              <w:t xml:space="preserve">and </w:t>
            </w:r>
            <w:r w:rsidRPr="00A9017C">
              <w:rPr>
                <w:b/>
                <w:bCs/>
              </w:rPr>
              <w:t>Werner Terrace</w:t>
            </w:r>
          </w:p>
          <w:p w14:paraId="78F5315F" w14:textId="666F9DF0" w:rsidR="000B3DDD" w:rsidRDefault="000B3DDD" w:rsidP="000B3DDD">
            <w:r>
              <w:t>To enable BT</w:t>
            </w:r>
            <w:r w:rsidR="00F12760">
              <w:t xml:space="preserve"> </w:t>
            </w:r>
            <w:r>
              <w:t>and Anglian Water to connect their existing services to the newly diverted cables and pipes, we will need to install 3-way</w:t>
            </w:r>
            <w:r w:rsidR="00BD2057">
              <w:t xml:space="preserve"> </w:t>
            </w:r>
            <w:r w:rsidR="00B752E2">
              <w:t>temporary traffic</w:t>
            </w:r>
            <w:r>
              <w:t xml:space="preserve"> lights on the junction of Brackley Lane and Werner Terrace</w:t>
            </w:r>
            <w:r w:rsidR="00BD2057">
              <w:t>.</w:t>
            </w:r>
          </w:p>
          <w:p w14:paraId="2F77FE79" w14:textId="1AABC21D" w:rsidR="003165E2" w:rsidRDefault="00BD2057" w:rsidP="003165E2">
            <w:pPr>
              <w:spacing w:after="0"/>
            </w:pPr>
            <w:r>
              <w:t>The</w:t>
            </w:r>
            <w:r w:rsidR="000B3DDD">
              <w:t xml:space="preserve"> 3-way</w:t>
            </w:r>
            <w:r>
              <w:t xml:space="preserve"> temporary traffic </w:t>
            </w:r>
            <w:r w:rsidR="000B3DDD">
              <w:t>lights</w:t>
            </w:r>
            <w:r>
              <w:t xml:space="preserve"> will be installed</w:t>
            </w:r>
            <w:r w:rsidR="000B3DDD">
              <w:t xml:space="preserve"> on the junction with Brackley Lane and Werner Terrace on: </w:t>
            </w:r>
          </w:p>
          <w:p w14:paraId="71740C2F" w14:textId="2E9958BF" w:rsidR="000B3DDD" w:rsidRPr="003165E2" w:rsidRDefault="003165E2" w:rsidP="003165E2">
            <w:pPr>
              <w:spacing w:after="0"/>
              <w:rPr>
                <w:b/>
                <w:bCs/>
              </w:rPr>
            </w:pPr>
            <w:commentRangeStart w:id="0"/>
            <w:r w:rsidRPr="001624BD">
              <w:rPr>
                <w:b/>
                <w:bCs/>
              </w:rPr>
              <w:t>2</w:t>
            </w:r>
            <w:r w:rsidR="00661FBE">
              <w:rPr>
                <w:b/>
                <w:bCs/>
              </w:rPr>
              <w:t>5</w:t>
            </w:r>
            <w:r w:rsidRPr="001624BD">
              <w:rPr>
                <w:b/>
                <w:bCs/>
              </w:rPr>
              <w:t xml:space="preserve"> February 2022 until 2</w:t>
            </w:r>
            <w:r w:rsidR="007B36D4">
              <w:rPr>
                <w:b/>
                <w:bCs/>
              </w:rPr>
              <w:t>8</w:t>
            </w:r>
            <w:r w:rsidRPr="001624BD">
              <w:rPr>
                <w:b/>
                <w:bCs/>
              </w:rPr>
              <w:t xml:space="preserve"> March 2022</w:t>
            </w:r>
            <w:r>
              <w:rPr>
                <w:b/>
                <w:bCs/>
              </w:rPr>
              <w:t xml:space="preserve"> </w:t>
            </w:r>
            <w:commentRangeEnd w:id="0"/>
            <w:r w:rsidR="00DB4616">
              <w:rPr>
                <w:rStyle w:val="CommentReference"/>
              </w:rPr>
              <w:commentReference w:id="0"/>
            </w:r>
            <w:r w:rsidRPr="000B3DDD">
              <w:rPr>
                <w:b/>
                <w:bCs/>
              </w:rPr>
              <w:t>(Subject to consents)</w:t>
            </w:r>
          </w:p>
          <w:p w14:paraId="1EB8EF07" w14:textId="7A6C7B5C" w:rsidR="000B3DDD" w:rsidRDefault="000B3DDD" w:rsidP="000B3DDD">
            <w:r>
              <w:t xml:space="preserve">The </w:t>
            </w:r>
            <w:r w:rsidR="008D3237">
              <w:t>3</w:t>
            </w:r>
            <w:r w:rsidR="00B752E2">
              <w:t>-</w:t>
            </w:r>
            <w:r w:rsidR="008D3237">
              <w:t xml:space="preserve"> </w:t>
            </w:r>
            <w:r>
              <w:t xml:space="preserve">way </w:t>
            </w:r>
            <w:r w:rsidR="00BD2057">
              <w:t xml:space="preserve">temporary </w:t>
            </w:r>
            <w:r>
              <w:t>traffic lights will be operational 24/7</w:t>
            </w:r>
            <w:r w:rsidR="00BD2057">
              <w:t xml:space="preserve"> during this section of work.</w:t>
            </w:r>
          </w:p>
          <w:p w14:paraId="37B69ABD" w14:textId="42A58A59" w:rsidR="000B3DDD" w:rsidRDefault="000B3DDD" w:rsidP="000B3DDD">
            <w:r>
              <w:t>Throughout th</w:t>
            </w:r>
            <w:r w:rsidR="00BD2057">
              <w:t>ese</w:t>
            </w:r>
            <w:r>
              <w:t xml:space="preserve"> works, there will be restricted residential parking on Werner Terrace and Brackley Lane junction (please see map enclosed).</w:t>
            </w:r>
          </w:p>
          <w:p w14:paraId="63B960C8" w14:textId="512DC5B8" w:rsidR="00771B72" w:rsidRDefault="00771B72" w:rsidP="000B3DDD">
            <w:r>
              <w:t xml:space="preserve">The public bus stop on Werner Terrace will be suspended whilst </w:t>
            </w:r>
            <w:r w:rsidR="00F60EA2">
              <w:t xml:space="preserve">we undertake </w:t>
            </w:r>
            <w:r w:rsidR="00427ABD">
              <w:t xml:space="preserve">the utility </w:t>
            </w:r>
            <w:r w:rsidR="00E445A4">
              <w:t>connection and div</w:t>
            </w:r>
            <w:r w:rsidR="00427ABD">
              <w:t>ersion works.</w:t>
            </w:r>
          </w:p>
          <w:p w14:paraId="735B0B2A" w14:textId="77777777" w:rsidR="000B3DDD" w:rsidRPr="0086775F" w:rsidRDefault="000B3DDD" w:rsidP="000B3DDD">
            <w:pPr>
              <w:rPr>
                <w:b/>
                <w:bCs/>
              </w:rPr>
            </w:pPr>
            <w:r w:rsidRPr="0086775F">
              <w:rPr>
                <w:b/>
                <w:bCs/>
              </w:rPr>
              <w:t>You will be contacted directly by your utility supplier if there are any outages to your supply.</w:t>
            </w:r>
          </w:p>
          <w:p w14:paraId="3029576A" w14:textId="5186E38B" w:rsidR="001F72AC" w:rsidRDefault="001F72AC" w:rsidP="00E82969">
            <w:pPr>
              <w:pStyle w:val="BoldBlue"/>
            </w:pPr>
          </w:p>
          <w:p w14:paraId="3B037FBA" w14:textId="77777777" w:rsidR="003165E2" w:rsidRDefault="003165E2" w:rsidP="00E82969">
            <w:pPr>
              <w:pStyle w:val="BoldBlue"/>
            </w:pPr>
          </w:p>
          <w:sdt>
            <w:sdtPr>
              <w:alias w:val="Locked content"/>
              <w:tag w:val="Locked content"/>
              <w:id w:val="139622260"/>
              <w:lock w:val="sdtContentLocked"/>
              <w:placeholder>
                <w:docPart w:val="EC16F584A01D410D96694705438270CF"/>
              </w:placeholder>
              <w15:appearance w15:val="hidden"/>
            </w:sdtPr>
            <w:sdtEndPr/>
            <w:sdtContent>
              <w:p w14:paraId="3D0B46B7" w14:textId="77777777" w:rsidR="0056626E" w:rsidRPr="00F168A4" w:rsidRDefault="0056626E" w:rsidP="00E82969">
                <w:pPr>
                  <w:pStyle w:val="BoldBlue"/>
                </w:pPr>
                <w:r>
                  <w:t xml:space="preserve">If you have a question about HS2 or our works, please contact our </w:t>
                </w:r>
                <w:r w:rsidR="007D5AD9">
                  <w:t>HS2 H</w:t>
                </w:r>
                <w:r>
                  <w:t>elpdesk</w:t>
                </w:r>
                <w:r w:rsidR="007D5AD9">
                  <w:t xml:space="preserve"> team</w:t>
                </w:r>
                <w:r w:rsidR="006703C9">
                  <w:t xml:space="preserve"> on 08081 434 434</w:t>
                </w:r>
                <w:r w:rsidR="006703C9">
                  <w:br/>
                  <w:t>or email hs2</w:t>
                </w:r>
                <w:r>
                  <w:t>enquiries@hs2.org.uk</w:t>
                </w:r>
              </w:p>
            </w:sdtContent>
          </w:sdt>
        </w:tc>
        <w:tc>
          <w:tcPr>
            <w:tcW w:w="135" w:type="dxa"/>
            <w:gridSpan w:val="2"/>
          </w:tcPr>
          <w:p w14:paraId="74A49FB6" w14:textId="77777777" w:rsidR="0056626E" w:rsidRDefault="0056626E" w:rsidP="00E82969"/>
        </w:tc>
        <w:tc>
          <w:tcPr>
            <w:tcW w:w="2943" w:type="dxa"/>
            <w:shd w:val="clear" w:color="auto" w:fill="1E3773" w:themeFill="accent1"/>
          </w:tcPr>
          <w:p w14:paraId="6A900306" w14:textId="77777777" w:rsidR="0056626E" w:rsidRPr="008C02C3" w:rsidRDefault="0056626E" w:rsidP="00F4298F">
            <w:pPr>
              <w:pStyle w:val="TableHeading"/>
              <w:ind w:right="170"/>
              <w:rPr>
                <w:sz w:val="22"/>
                <w:szCs w:val="22"/>
              </w:rPr>
            </w:pPr>
            <w:r w:rsidRPr="008C02C3">
              <w:rPr>
                <w:sz w:val="22"/>
                <w:szCs w:val="22"/>
              </w:rPr>
              <w:t>Duration of work</w:t>
            </w:r>
            <w:r w:rsidR="00D171AA" w:rsidRPr="008C02C3">
              <w:rPr>
                <w:sz w:val="22"/>
                <w:szCs w:val="22"/>
              </w:rPr>
              <w:t>s</w:t>
            </w:r>
          </w:p>
          <w:p w14:paraId="31D0EB67" w14:textId="369B4796" w:rsidR="0056626E" w:rsidRPr="00B40B70" w:rsidRDefault="008D3237" w:rsidP="00F4298F">
            <w:pPr>
              <w:pStyle w:val="TableText"/>
              <w:spacing w:line="240" w:lineRule="auto"/>
              <w:ind w:right="170"/>
            </w:pPr>
            <w:r w:rsidRPr="00B40B70">
              <w:rPr>
                <w:sz w:val="22"/>
              </w:rPr>
              <w:t>Until Spring 2022</w:t>
            </w:r>
          </w:p>
          <w:p w14:paraId="36E38950" w14:textId="3BAB8AA4" w:rsidR="0056626E" w:rsidRPr="00B40B70" w:rsidRDefault="008D3237" w:rsidP="008D3237">
            <w:pPr>
              <w:pStyle w:val="TableHeading"/>
              <w:ind w:right="170"/>
              <w:rPr>
                <w:sz w:val="22"/>
                <w:szCs w:val="22"/>
              </w:rPr>
            </w:pPr>
            <w:r w:rsidRPr="00B40B70">
              <w:rPr>
                <w:sz w:val="22"/>
                <w:szCs w:val="22"/>
              </w:rPr>
              <w:t xml:space="preserve">What to Expect </w:t>
            </w:r>
          </w:p>
          <w:p w14:paraId="16840446" w14:textId="19CBD720" w:rsidR="008D3237" w:rsidRPr="00B40B70" w:rsidRDefault="008D3237" w:rsidP="00F4298F">
            <w:pPr>
              <w:pStyle w:val="TableText"/>
              <w:spacing w:line="240" w:lineRule="auto"/>
              <w:ind w:right="170"/>
              <w:rPr>
                <w:sz w:val="22"/>
                <w:szCs w:val="22"/>
              </w:rPr>
            </w:pPr>
            <w:r w:rsidRPr="00B40B70">
              <w:rPr>
                <w:sz w:val="22"/>
                <w:szCs w:val="22"/>
              </w:rPr>
              <w:t xml:space="preserve">24/7 </w:t>
            </w:r>
            <w:r w:rsidR="00BD2057" w:rsidRPr="00B40B70">
              <w:rPr>
                <w:sz w:val="22"/>
                <w:szCs w:val="22"/>
              </w:rPr>
              <w:t xml:space="preserve">temporary </w:t>
            </w:r>
            <w:r w:rsidRPr="00B40B70">
              <w:rPr>
                <w:sz w:val="22"/>
                <w:szCs w:val="22"/>
              </w:rPr>
              <w:t>traffic lights on</w:t>
            </w:r>
            <w:r w:rsidR="00BD2057" w:rsidRPr="00B40B70">
              <w:rPr>
                <w:sz w:val="22"/>
                <w:szCs w:val="22"/>
              </w:rPr>
              <w:t xml:space="preserve"> the</w:t>
            </w:r>
            <w:r w:rsidRPr="00B40B70">
              <w:rPr>
                <w:sz w:val="22"/>
                <w:szCs w:val="22"/>
              </w:rPr>
              <w:t xml:space="preserve"> junction of Brackley Lane and Werner Terrace from                2</w:t>
            </w:r>
            <w:r w:rsidR="00FC4438">
              <w:rPr>
                <w:sz w:val="22"/>
                <w:szCs w:val="22"/>
              </w:rPr>
              <w:t>5</w:t>
            </w:r>
            <w:r w:rsidRPr="00B40B70">
              <w:rPr>
                <w:sz w:val="22"/>
                <w:szCs w:val="22"/>
              </w:rPr>
              <w:t xml:space="preserve"> February 2022 until 2</w:t>
            </w:r>
            <w:r w:rsidR="007B36D4">
              <w:rPr>
                <w:sz w:val="22"/>
                <w:szCs w:val="22"/>
              </w:rPr>
              <w:t>8</w:t>
            </w:r>
            <w:r w:rsidRPr="00B40B70">
              <w:rPr>
                <w:sz w:val="22"/>
                <w:szCs w:val="22"/>
              </w:rPr>
              <w:t xml:space="preserve"> March 2022 </w:t>
            </w:r>
          </w:p>
          <w:p w14:paraId="06B2CECC" w14:textId="77777777" w:rsidR="008D3237" w:rsidRPr="00B40B70" w:rsidRDefault="008D3237" w:rsidP="00F4298F">
            <w:pPr>
              <w:pStyle w:val="TableText"/>
              <w:spacing w:line="240" w:lineRule="auto"/>
              <w:ind w:right="170"/>
              <w:rPr>
                <w:sz w:val="22"/>
                <w:szCs w:val="22"/>
              </w:rPr>
            </w:pPr>
            <w:r w:rsidRPr="00B40B70">
              <w:rPr>
                <w:sz w:val="22"/>
                <w:szCs w:val="22"/>
              </w:rPr>
              <w:t xml:space="preserve">Restricted residential parking </w:t>
            </w:r>
          </w:p>
          <w:p w14:paraId="5F0B7EB6" w14:textId="6BA5AB59" w:rsidR="008D3237" w:rsidRPr="00B40B70" w:rsidRDefault="008D3237" w:rsidP="00F4298F">
            <w:pPr>
              <w:pStyle w:val="TableText"/>
              <w:spacing w:line="240" w:lineRule="auto"/>
              <w:ind w:right="170"/>
              <w:rPr>
                <w:sz w:val="22"/>
                <w:szCs w:val="22"/>
              </w:rPr>
            </w:pPr>
            <w:r w:rsidRPr="00B40B70">
              <w:rPr>
                <w:sz w:val="22"/>
                <w:szCs w:val="22"/>
              </w:rPr>
              <w:t xml:space="preserve">24/7 traffic lights on Brackley Lane </w:t>
            </w:r>
            <w:r w:rsidR="008C02C3" w:rsidRPr="00B40B70">
              <w:rPr>
                <w:sz w:val="22"/>
                <w:szCs w:val="22"/>
              </w:rPr>
              <w:t>from                2</w:t>
            </w:r>
            <w:r w:rsidR="0051448F">
              <w:rPr>
                <w:sz w:val="22"/>
                <w:szCs w:val="22"/>
              </w:rPr>
              <w:t>9</w:t>
            </w:r>
            <w:r w:rsidR="008C02C3" w:rsidRPr="00B40B70">
              <w:rPr>
                <w:sz w:val="22"/>
                <w:szCs w:val="22"/>
              </w:rPr>
              <w:t xml:space="preserve"> March 2022 until </w:t>
            </w:r>
            <w:r w:rsidR="0051448F">
              <w:rPr>
                <w:sz w:val="22"/>
                <w:szCs w:val="22"/>
              </w:rPr>
              <w:t>12</w:t>
            </w:r>
            <w:r w:rsidR="008C02C3" w:rsidRPr="00B40B70">
              <w:rPr>
                <w:sz w:val="22"/>
                <w:szCs w:val="22"/>
              </w:rPr>
              <w:t xml:space="preserve"> April 2022</w:t>
            </w:r>
          </w:p>
          <w:p w14:paraId="7C574537" w14:textId="77777777" w:rsidR="008C02C3" w:rsidRPr="00B40B70" w:rsidRDefault="008C02C3" w:rsidP="008C02C3">
            <w:pPr>
              <w:pStyle w:val="TableText"/>
              <w:spacing w:line="240" w:lineRule="auto"/>
              <w:ind w:right="170"/>
              <w:rPr>
                <w:sz w:val="22"/>
                <w:szCs w:val="22"/>
              </w:rPr>
            </w:pPr>
            <w:r w:rsidRPr="00B40B70">
              <w:rPr>
                <w:sz w:val="22"/>
                <w:szCs w:val="22"/>
              </w:rPr>
              <w:t xml:space="preserve">Restricted residential parking </w:t>
            </w:r>
          </w:p>
          <w:p w14:paraId="667D9F5B" w14:textId="77777777" w:rsidR="008C02C3" w:rsidRDefault="008C02C3" w:rsidP="00F4298F">
            <w:pPr>
              <w:pStyle w:val="TableText"/>
              <w:spacing w:line="240" w:lineRule="auto"/>
              <w:ind w:right="170"/>
              <w:rPr>
                <w:sz w:val="22"/>
                <w:szCs w:val="22"/>
              </w:rPr>
            </w:pPr>
          </w:p>
          <w:p w14:paraId="0D75E224" w14:textId="77777777" w:rsidR="008D3237" w:rsidRDefault="008D3237" w:rsidP="00F4298F">
            <w:pPr>
              <w:pStyle w:val="TableText"/>
              <w:spacing w:line="240" w:lineRule="auto"/>
              <w:ind w:right="170"/>
              <w:rPr>
                <w:sz w:val="22"/>
                <w:szCs w:val="22"/>
              </w:rPr>
            </w:pPr>
            <w:r w:rsidRPr="008D3237">
              <w:rPr>
                <w:b/>
                <w:bCs/>
                <w:sz w:val="22"/>
                <w:szCs w:val="22"/>
              </w:rPr>
              <w:t>What we will do</w:t>
            </w:r>
            <w:r w:rsidRPr="008D3237">
              <w:rPr>
                <w:sz w:val="22"/>
                <w:szCs w:val="22"/>
              </w:rPr>
              <w:t xml:space="preserve"> </w:t>
            </w:r>
          </w:p>
          <w:p w14:paraId="2F94219E" w14:textId="5708F398" w:rsidR="0056626E" w:rsidRPr="00527BE2" w:rsidRDefault="008D3237" w:rsidP="00F4298F">
            <w:pPr>
              <w:pStyle w:val="TableText"/>
              <w:spacing w:line="240" w:lineRule="auto"/>
              <w:ind w:right="170"/>
            </w:pPr>
            <w:r w:rsidRPr="008D3237">
              <w:rPr>
                <w:sz w:val="22"/>
                <w:szCs w:val="22"/>
              </w:rPr>
              <w:t>Work hard to ensure any impacts to residents are kept to a minimum during these works.</w:t>
            </w:r>
          </w:p>
        </w:tc>
      </w:tr>
    </w:tbl>
    <w:p w14:paraId="398BAFC8" w14:textId="77777777" w:rsidR="00930537" w:rsidRDefault="00930537" w:rsidP="00F168A4"/>
    <w:p w14:paraId="4ED0B54D" w14:textId="77777777" w:rsidR="00D72207" w:rsidRDefault="00D72207" w:rsidP="00F168A4"/>
    <w:tbl>
      <w:tblPr>
        <w:tblStyle w:val="TableGrid"/>
        <w:tblpPr w:leftFromText="181" w:rightFromText="181" w:vertAnchor="text" w:horzAnchor="margin" w:tblpY="148"/>
        <w:tblW w:w="9498" w:type="dxa"/>
        <w:tblLayout w:type="fixed"/>
        <w:tblLook w:val="04A0" w:firstRow="1" w:lastRow="0" w:firstColumn="1" w:lastColumn="0" w:noHBand="0" w:noVBand="1"/>
      </w:tblPr>
      <w:tblGrid>
        <w:gridCol w:w="6663"/>
        <w:gridCol w:w="2835"/>
      </w:tblGrid>
      <w:tr w:rsidR="000B3DDD" w:rsidRPr="00A04EAB" w14:paraId="1D7284F3" w14:textId="77777777" w:rsidTr="00826A7A">
        <w:trPr>
          <w:trHeight w:hRule="exact" w:val="1698"/>
        </w:trPr>
        <w:tc>
          <w:tcPr>
            <w:tcW w:w="6663" w:type="dxa"/>
          </w:tcPr>
          <w:p w14:paraId="329D7625" w14:textId="593733DF" w:rsidR="000B3DDD" w:rsidRPr="007D23DF" w:rsidRDefault="000B3DDD" w:rsidP="00391F9B">
            <w:pPr>
              <w:pStyle w:val="Heading1"/>
            </w:pPr>
            <w:r w:rsidRPr="000B3DDD">
              <w:rPr>
                <w:sz w:val="40"/>
                <w:szCs w:val="22"/>
              </w:rPr>
              <w:lastRenderedPageBreak/>
              <w:t>Notice of</w:t>
            </w:r>
            <w:r>
              <w:t xml:space="preserve"> </w:t>
            </w:r>
            <w:r w:rsidRPr="000B3DDD">
              <w:rPr>
                <w:sz w:val="40"/>
                <w:szCs w:val="22"/>
              </w:rPr>
              <w:t>utility works, Werner Terrace and Brackley Lane, Calvert</w:t>
            </w:r>
          </w:p>
        </w:tc>
        <w:tc>
          <w:tcPr>
            <w:tcW w:w="2835" w:type="dxa"/>
            <w:vMerge w:val="restart"/>
            <w:vAlign w:val="center"/>
          </w:tcPr>
          <w:p w14:paraId="5DCA3950" w14:textId="77777777" w:rsidR="000B3DDD" w:rsidRDefault="000B3DDD" w:rsidP="00826A7A">
            <w:pPr>
              <w:pStyle w:val="Heading1"/>
              <w:spacing w:line="0" w:lineRule="atLeast"/>
              <w:jc w:val="center"/>
            </w:pPr>
            <w:r w:rsidRPr="003C5865">
              <w:rPr>
                <w:color w:val="FF8000" w:themeColor="accent4"/>
                <w:sz w:val="22"/>
              </w:rPr>
              <w:t>Notification</w:t>
            </w:r>
          </w:p>
          <w:p w14:paraId="3205A408" w14:textId="77777777" w:rsidR="000B3DDD" w:rsidRPr="00826A7A" w:rsidRDefault="000B3DDD" w:rsidP="00826A7A">
            <w:pPr>
              <w:pStyle w:val="Heading1"/>
              <w:jc w:val="center"/>
            </w:pPr>
            <w:r>
              <w:rPr>
                <w:noProof/>
                <w:lang w:eastAsia="en-GB"/>
              </w:rPr>
              <w:drawing>
                <wp:inline distT="0" distB="0" distL="0" distR="0" wp14:anchorId="06337F53" wp14:editId="00A83B78">
                  <wp:extent cx="930005" cy="8382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inline>
              </w:drawing>
            </w:r>
          </w:p>
        </w:tc>
      </w:tr>
      <w:tr w:rsidR="000B3DDD" w:rsidRPr="00A04EAB" w14:paraId="0DDE45D0" w14:textId="77777777" w:rsidTr="00826A7A">
        <w:trPr>
          <w:trHeight w:hRule="exact" w:val="446"/>
        </w:trPr>
        <w:tc>
          <w:tcPr>
            <w:tcW w:w="6663" w:type="dxa"/>
          </w:tcPr>
          <w:p w14:paraId="4D63210A" w14:textId="77777777" w:rsidR="000B3DDD" w:rsidRDefault="00A021C0" w:rsidP="00FD30E9">
            <w:sdt>
              <w:sdtPr>
                <w:alias w:val="Locked content"/>
                <w:tag w:val="Locked content"/>
                <w:id w:val="1705061970"/>
                <w:lock w:val="contentLocked"/>
                <w:placeholder>
                  <w:docPart w:val="7BC1275D81534796BDCD42E8F085D785"/>
                </w:placeholder>
                <w15:appearance w15:val="hidden"/>
              </w:sdtPr>
              <w:sdtEndPr>
                <w:rPr>
                  <w:b/>
                  <w:bCs/>
                  <w:color w:val="1E3773" w:themeColor="accent1"/>
                </w:rPr>
              </w:sdtEndPr>
              <w:sdtContent>
                <w:r w:rsidR="000B3DDD" w:rsidRPr="00527BE2">
                  <w:rPr>
                    <w:b/>
                    <w:bCs/>
                    <w:color w:val="1E3773" w:themeColor="accent1"/>
                  </w:rPr>
                  <w:t>www.hs2.org.uk</w:t>
                </w:r>
              </w:sdtContent>
            </w:sdt>
          </w:p>
          <w:p w14:paraId="6EF75066" w14:textId="77777777" w:rsidR="000B3DDD" w:rsidRDefault="000B3DDD" w:rsidP="00FD30E9"/>
        </w:tc>
        <w:tc>
          <w:tcPr>
            <w:tcW w:w="2835" w:type="dxa"/>
            <w:vMerge/>
          </w:tcPr>
          <w:p w14:paraId="20D45C1B" w14:textId="77777777" w:rsidR="000B3DDD" w:rsidRDefault="000B3DDD" w:rsidP="00FD30E9"/>
        </w:tc>
      </w:tr>
      <w:tr w:rsidR="000B3DDD" w:rsidRPr="00A04EAB" w14:paraId="344B00A7" w14:textId="77777777" w:rsidTr="00826A7A">
        <w:trPr>
          <w:cantSplit/>
          <w:trHeight w:val="11682"/>
        </w:trPr>
        <w:tc>
          <w:tcPr>
            <w:tcW w:w="6663" w:type="dxa"/>
          </w:tcPr>
          <w:p w14:paraId="2328F369" w14:textId="335E26DD" w:rsidR="000B3DDD" w:rsidRDefault="000B3DDD" w:rsidP="00FD30E9">
            <w:pPr>
              <w:pStyle w:val="Heading3"/>
            </w:pPr>
            <w:r>
              <w:t>What are we doing continued?</w:t>
            </w:r>
          </w:p>
          <w:p w14:paraId="409BF602" w14:textId="6B964A59" w:rsidR="000B3DDD" w:rsidRPr="000B3DDD" w:rsidRDefault="000B3DDD" w:rsidP="00FD30E9">
            <w:pPr>
              <w:rPr>
                <w:b/>
                <w:bCs/>
              </w:rPr>
            </w:pPr>
            <w:r w:rsidRPr="000B3DDD">
              <w:rPr>
                <w:b/>
                <w:bCs/>
              </w:rPr>
              <w:t xml:space="preserve">Brackley Lane </w:t>
            </w:r>
          </w:p>
          <w:p w14:paraId="7FBCB5A7" w14:textId="3657B58A" w:rsidR="003165E2" w:rsidRDefault="000B3DDD" w:rsidP="00FD30E9">
            <w:r>
              <w:t>As part of our demob</w:t>
            </w:r>
            <w:r w:rsidR="003165E2">
              <w:t>i</w:t>
            </w:r>
            <w:r>
              <w:t>lisation</w:t>
            </w:r>
            <w:r w:rsidR="003165E2">
              <w:t xml:space="preserve"> works from site, we need to remove all plant,</w:t>
            </w:r>
            <w:r w:rsidR="008C498D">
              <w:t xml:space="preserve"> </w:t>
            </w:r>
            <w:r w:rsidR="003165E2">
              <w:t xml:space="preserve">materials and </w:t>
            </w:r>
            <w:r w:rsidR="004007D5">
              <w:t xml:space="preserve">reinstate the </w:t>
            </w:r>
            <w:r w:rsidR="006F2632">
              <w:t>areas where we have been working</w:t>
            </w:r>
            <w:r w:rsidR="003165E2">
              <w:t>. This includes the removal of the two temporary bell mouths on Brackley Lane</w:t>
            </w:r>
            <w:r w:rsidR="00BD2057">
              <w:t xml:space="preserve"> and reinstatement of the </w:t>
            </w:r>
            <w:r w:rsidR="00B40B70">
              <w:t>areas</w:t>
            </w:r>
            <w:r w:rsidR="003165E2">
              <w:t>.</w:t>
            </w:r>
          </w:p>
          <w:p w14:paraId="560E4F5C" w14:textId="3199CC98" w:rsidR="003165E2" w:rsidRDefault="003165E2" w:rsidP="003165E2">
            <w:pPr>
              <w:spacing w:after="0"/>
            </w:pPr>
            <w:r>
              <w:t>For this work, we will need to install 3-way</w:t>
            </w:r>
            <w:r w:rsidR="00BD2057">
              <w:t xml:space="preserve"> temporary traffic</w:t>
            </w:r>
            <w:r>
              <w:t xml:space="preserve"> lights on Brackley Lane </w:t>
            </w:r>
            <w:r w:rsidR="008D3237">
              <w:t>at the</w:t>
            </w:r>
            <w:r>
              <w:t xml:space="preserve"> junction of Cotswolds Way on: </w:t>
            </w:r>
          </w:p>
          <w:p w14:paraId="51A54A1B" w14:textId="4578FD98" w:rsidR="003165E2" w:rsidRDefault="003165E2" w:rsidP="003165E2">
            <w:pPr>
              <w:spacing w:after="0"/>
              <w:rPr>
                <w:b/>
                <w:bCs/>
              </w:rPr>
            </w:pPr>
            <w:commentRangeStart w:id="1"/>
            <w:r w:rsidRPr="006F2632">
              <w:rPr>
                <w:b/>
                <w:bCs/>
              </w:rPr>
              <w:t>2</w:t>
            </w:r>
            <w:r w:rsidR="002C082D">
              <w:rPr>
                <w:b/>
                <w:bCs/>
              </w:rPr>
              <w:t>9</w:t>
            </w:r>
            <w:r w:rsidRPr="006F2632">
              <w:rPr>
                <w:b/>
                <w:bCs/>
              </w:rPr>
              <w:t xml:space="preserve"> March until </w:t>
            </w:r>
            <w:r w:rsidR="005E4038">
              <w:rPr>
                <w:b/>
                <w:bCs/>
              </w:rPr>
              <w:t>12</w:t>
            </w:r>
            <w:r w:rsidRPr="006F2632">
              <w:rPr>
                <w:b/>
                <w:bCs/>
              </w:rPr>
              <w:t xml:space="preserve"> April 2022</w:t>
            </w:r>
            <w:r>
              <w:rPr>
                <w:b/>
                <w:bCs/>
              </w:rPr>
              <w:t xml:space="preserve"> </w:t>
            </w:r>
            <w:commentRangeEnd w:id="1"/>
            <w:r w:rsidR="00EC1BF9">
              <w:rPr>
                <w:rStyle w:val="CommentReference"/>
              </w:rPr>
              <w:commentReference w:id="1"/>
            </w:r>
            <w:r w:rsidRPr="000B3DDD">
              <w:rPr>
                <w:b/>
                <w:bCs/>
              </w:rPr>
              <w:t>(Subject to consents)</w:t>
            </w:r>
          </w:p>
          <w:p w14:paraId="2CEA7C7D" w14:textId="1AA9AD5D" w:rsidR="00BD2057" w:rsidRPr="00B40B70" w:rsidRDefault="00BD2057" w:rsidP="00B40B70">
            <w:r>
              <w:t xml:space="preserve">The </w:t>
            </w:r>
            <w:r w:rsidR="00B752E2">
              <w:t>3-way</w:t>
            </w:r>
            <w:r>
              <w:t xml:space="preserve"> temporary traffic lights will be operational 24/7 during this phase of the work.</w:t>
            </w:r>
          </w:p>
          <w:p w14:paraId="17FDAE5E" w14:textId="50878EB3" w:rsidR="008D3237" w:rsidRDefault="008D3237" w:rsidP="008D3237">
            <w:r>
              <w:t>Throughout this works, there will be restricted residential parking on the highway (please see map enclosed).</w:t>
            </w:r>
          </w:p>
          <w:p w14:paraId="54776811" w14:textId="22BD917A" w:rsidR="000B3DDD" w:rsidRDefault="000B3DDD" w:rsidP="003165E2">
            <w:r>
              <w:t xml:space="preserve">Once these entrances are </w:t>
            </w:r>
            <w:r w:rsidR="008D3237">
              <w:t>removed,</w:t>
            </w:r>
            <w:r>
              <w:t xml:space="preserve"> the temporary traffic lights will be removed. </w:t>
            </w:r>
          </w:p>
          <w:p w14:paraId="5C454844" w14:textId="77777777" w:rsidR="008D3237" w:rsidRPr="008D3237" w:rsidRDefault="008D3237" w:rsidP="003165E2">
            <w:pPr>
              <w:rPr>
                <w:rFonts w:asciiTheme="majorHAnsi" w:eastAsiaTheme="majorEastAsia" w:hAnsiTheme="majorHAnsi" w:cstheme="majorBidi"/>
                <w:b/>
                <w:bCs/>
                <w:color w:val="FF8000" w:themeColor="accent4"/>
                <w:sz w:val="24"/>
              </w:rPr>
            </w:pPr>
            <w:r w:rsidRPr="008D3237">
              <w:rPr>
                <w:rFonts w:asciiTheme="majorHAnsi" w:eastAsiaTheme="majorEastAsia" w:hAnsiTheme="majorHAnsi" w:cstheme="majorBidi"/>
                <w:b/>
                <w:bCs/>
                <w:color w:val="FF8000" w:themeColor="accent4"/>
                <w:sz w:val="24"/>
              </w:rPr>
              <w:t xml:space="preserve">New substation on Brackley Lane </w:t>
            </w:r>
          </w:p>
          <w:p w14:paraId="454B1D1D" w14:textId="7EEE3CE6" w:rsidR="000134AB" w:rsidRDefault="008D3237" w:rsidP="003165E2">
            <w:r>
              <w:t>As part of the enabling works, the existing pole mounted substation on Brackley Lane</w:t>
            </w:r>
            <w:r w:rsidR="000134AB">
              <w:t xml:space="preserve"> needs to be replaced</w:t>
            </w:r>
            <w:r>
              <w:t xml:space="preserve"> ahead of WPD making their new utility connections later in the spring 2022. </w:t>
            </w:r>
          </w:p>
          <w:p w14:paraId="56CA5868" w14:textId="5FBBDE46" w:rsidR="00E87273" w:rsidRDefault="008D3237" w:rsidP="003165E2">
            <w:r>
              <w:t xml:space="preserve">The new GRP (Glass reinforced plastic) unit will be 3m x 2.5m and installed on a concrete plinth, once completed and for health and safety purposes it will be locally surrounded by a timber fence. </w:t>
            </w:r>
          </w:p>
          <w:p w14:paraId="19E4EED6" w14:textId="5D2DBF17" w:rsidR="009A1DC1" w:rsidRDefault="007C725D" w:rsidP="009D47CA">
            <w:pPr>
              <w:spacing w:after="0"/>
            </w:pPr>
            <w:r>
              <w:t xml:space="preserve">In </w:t>
            </w:r>
            <w:r w:rsidR="000134AB">
              <w:t>s</w:t>
            </w:r>
            <w:r>
              <w:t>pring 2022,</w:t>
            </w:r>
            <w:r w:rsidR="00322A7D">
              <w:t xml:space="preserve"> </w:t>
            </w:r>
            <w:r w:rsidR="000726C6">
              <w:t>WPD</w:t>
            </w:r>
            <w:r w:rsidR="0096316B">
              <w:t xml:space="preserve"> </w:t>
            </w:r>
            <w:r w:rsidR="000134AB">
              <w:t>will</w:t>
            </w:r>
            <w:r w:rsidR="0096316B">
              <w:t xml:space="preserve"> </w:t>
            </w:r>
            <w:r w:rsidR="00C63756">
              <w:t>connect their existing services to the newly diverted cables</w:t>
            </w:r>
            <w:r w:rsidR="001E2D99">
              <w:t xml:space="preserve">. To do this safely, </w:t>
            </w:r>
            <w:r w:rsidR="0052159C">
              <w:t>they</w:t>
            </w:r>
            <w:r w:rsidR="00055AB4">
              <w:t xml:space="preserve"> </w:t>
            </w:r>
            <w:r w:rsidR="00C63756">
              <w:t>will need to install 3-way</w:t>
            </w:r>
            <w:r w:rsidR="000134AB">
              <w:t xml:space="preserve"> temporary traffic </w:t>
            </w:r>
            <w:r w:rsidR="00C63756">
              <w:t>lights on the junction of Brackley Lane and Werner Terrace</w:t>
            </w:r>
            <w:r w:rsidR="001E2D99">
              <w:t xml:space="preserve">. </w:t>
            </w:r>
          </w:p>
          <w:p w14:paraId="12AF0503" w14:textId="4E469F88" w:rsidR="00C339FF" w:rsidRDefault="001E2D99" w:rsidP="009D47CA">
            <w:pPr>
              <w:spacing w:after="0"/>
            </w:pPr>
            <w:r>
              <w:t>Once th</w:t>
            </w:r>
            <w:r w:rsidR="009D47CA">
              <w:t>e</w:t>
            </w:r>
            <w:r w:rsidR="000134AB">
              <w:t>se</w:t>
            </w:r>
            <w:r>
              <w:t xml:space="preserve"> </w:t>
            </w:r>
            <w:r w:rsidR="00471D9E">
              <w:t>works are complete</w:t>
            </w:r>
            <w:r w:rsidR="009D47CA">
              <w:t xml:space="preserve"> a further</w:t>
            </w:r>
            <w:r w:rsidR="000134AB">
              <w:t xml:space="preserve"> set of </w:t>
            </w:r>
            <w:r w:rsidR="00D13DF5">
              <w:t>3</w:t>
            </w:r>
            <w:r w:rsidR="000134AB">
              <w:t>-</w:t>
            </w:r>
            <w:r w:rsidR="00D13DF5">
              <w:t xml:space="preserve"> way</w:t>
            </w:r>
            <w:r w:rsidR="000134AB">
              <w:t xml:space="preserve"> temporary traffic</w:t>
            </w:r>
            <w:r w:rsidR="00D13DF5">
              <w:t xml:space="preserve"> lights will be installed on</w:t>
            </w:r>
            <w:r w:rsidR="002938AE">
              <w:t xml:space="preserve"> Brackley Lane at the junction of Cotswolds Way</w:t>
            </w:r>
            <w:r w:rsidR="009D47CA">
              <w:t>,</w:t>
            </w:r>
            <w:r w:rsidR="002938AE">
              <w:t xml:space="preserve"> </w:t>
            </w:r>
            <w:r w:rsidR="009D47CA">
              <w:t>t</w:t>
            </w:r>
            <w:r w:rsidR="008D3237">
              <w:t>his</w:t>
            </w:r>
            <w:r w:rsidR="009D47CA">
              <w:t xml:space="preserve"> is to</w:t>
            </w:r>
            <w:r w:rsidR="00C339FF">
              <w:t xml:space="preserve"> allow WPD to make their connections to the</w:t>
            </w:r>
            <w:r w:rsidR="008D3237">
              <w:t xml:space="preserve"> new substation</w:t>
            </w:r>
            <w:r w:rsidR="00C339FF">
              <w:t>.</w:t>
            </w:r>
          </w:p>
          <w:p w14:paraId="0E21F5F2" w14:textId="77777777" w:rsidR="009A1DC1" w:rsidRDefault="009A1DC1" w:rsidP="009D47CA">
            <w:pPr>
              <w:spacing w:after="0"/>
            </w:pPr>
          </w:p>
          <w:p w14:paraId="49ABB441" w14:textId="77777777" w:rsidR="00F53F41" w:rsidRDefault="008D3237" w:rsidP="00F53F41">
            <w:pPr>
              <w:spacing w:after="0"/>
            </w:pPr>
            <w:r>
              <w:t>WPD</w:t>
            </w:r>
            <w:r w:rsidR="00B40B70">
              <w:t xml:space="preserve"> </w:t>
            </w:r>
            <w:r>
              <w:t>will keep you informed as to their programme of outages (if required).</w:t>
            </w:r>
          </w:p>
          <w:p w14:paraId="6DDFE835" w14:textId="6E2F14F9" w:rsidR="008D3237" w:rsidRDefault="008D3237" w:rsidP="00F53F41">
            <w:pPr>
              <w:spacing w:after="0"/>
            </w:pPr>
          </w:p>
        </w:tc>
        <w:tc>
          <w:tcPr>
            <w:tcW w:w="2835" w:type="dxa"/>
          </w:tcPr>
          <w:p w14:paraId="41DC1CD5" w14:textId="77777777" w:rsidR="000B3DDD" w:rsidRDefault="000B3DDD" w:rsidP="00391F9B">
            <w:pPr>
              <w:tabs>
                <w:tab w:val="left" w:pos="2296"/>
              </w:tabs>
            </w:pPr>
          </w:p>
        </w:tc>
      </w:tr>
    </w:tbl>
    <w:p w14:paraId="3C64E860" w14:textId="77777777" w:rsidR="000B3DDD" w:rsidRPr="009E3734" w:rsidRDefault="000B3DDD" w:rsidP="009E3734"/>
    <w:tbl>
      <w:tblPr>
        <w:tblStyle w:val="TableGrid"/>
        <w:tblpPr w:leftFromText="181" w:rightFromText="181" w:vertAnchor="text" w:horzAnchor="margin" w:tblpY="7"/>
        <w:tblW w:w="9498" w:type="dxa"/>
        <w:tblLayout w:type="fixed"/>
        <w:tblLook w:val="04A0" w:firstRow="1" w:lastRow="0" w:firstColumn="1" w:lastColumn="0" w:noHBand="0" w:noVBand="1"/>
      </w:tblPr>
      <w:tblGrid>
        <w:gridCol w:w="6625"/>
        <w:gridCol w:w="2873"/>
      </w:tblGrid>
      <w:tr w:rsidR="008C02C3" w:rsidRPr="00A04EAB" w14:paraId="65F6D9E0" w14:textId="77777777" w:rsidTr="00826A7A">
        <w:trPr>
          <w:trHeight w:hRule="exact" w:val="1848"/>
        </w:trPr>
        <w:tc>
          <w:tcPr>
            <w:tcW w:w="6625" w:type="dxa"/>
          </w:tcPr>
          <w:p w14:paraId="5A5A4694" w14:textId="28EAF3EF" w:rsidR="008C02C3" w:rsidRPr="008C02C3" w:rsidRDefault="008C02C3" w:rsidP="008A460C">
            <w:pPr>
              <w:pStyle w:val="Heading1"/>
              <w:rPr>
                <w:sz w:val="40"/>
                <w:szCs w:val="40"/>
              </w:rPr>
            </w:pPr>
            <w:r w:rsidRPr="008C02C3">
              <w:rPr>
                <w:sz w:val="40"/>
                <w:szCs w:val="40"/>
              </w:rPr>
              <w:lastRenderedPageBreak/>
              <w:t>Notice of utility works, Werner Terrace and Brackley Lane, Calvert</w:t>
            </w:r>
          </w:p>
          <w:p w14:paraId="545294A0" w14:textId="77777777" w:rsidR="008C02C3" w:rsidRDefault="008C02C3" w:rsidP="00E33776"/>
          <w:p w14:paraId="7F1C9770" w14:textId="77777777" w:rsidR="008C02C3" w:rsidRPr="007D23DF" w:rsidRDefault="008C02C3" w:rsidP="00E33776"/>
        </w:tc>
        <w:tc>
          <w:tcPr>
            <w:tcW w:w="2873" w:type="dxa"/>
            <w:vMerge w:val="restart"/>
            <w:vAlign w:val="center"/>
          </w:tcPr>
          <w:p w14:paraId="06EA9150" w14:textId="77777777" w:rsidR="008C02C3" w:rsidRPr="00826A7A" w:rsidRDefault="008C02C3" w:rsidP="00826A7A">
            <w:pPr>
              <w:jc w:val="center"/>
              <w:rPr>
                <w:b/>
                <w:color w:val="FF8000" w:themeColor="accent4"/>
                <w:sz w:val="22"/>
              </w:rPr>
            </w:pPr>
            <w:r w:rsidRPr="003C5865">
              <w:rPr>
                <w:b/>
                <w:color w:val="FF8000" w:themeColor="accent4"/>
                <w:sz w:val="22"/>
              </w:rPr>
              <w:t>Notification</w:t>
            </w:r>
          </w:p>
          <w:p w14:paraId="6FD553A5" w14:textId="77777777" w:rsidR="008C02C3" w:rsidRPr="007F6370" w:rsidRDefault="008C02C3" w:rsidP="00826A7A">
            <w:pPr>
              <w:pStyle w:val="Heading1"/>
              <w:jc w:val="center"/>
            </w:pPr>
            <w:r>
              <w:rPr>
                <w:noProof/>
                <w:lang w:eastAsia="en-GB"/>
              </w:rPr>
              <w:drawing>
                <wp:inline distT="0" distB="0" distL="0" distR="0" wp14:anchorId="14D6A172" wp14:editId="08FC4EE3">
                  <wp:extent cx="930005" cy="838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inline>
              </w:drawing>
            </w:r>
          </w:p>
        </w:tc>
      </w:tr>
      <w:tr w:rsidR="008C02C3" w:rsidRPr="00A04EAB" w14:paraId="663F0684" w14:textId="77777777" w:rsidTr="00826A7A">
        <w:trPr>
          <w:trHeight w:hRule="exact" w:val="386"/>
        </w:trPr>
        <w:tc>
          <w:tcPr>
            <w:tcW w:w="6625" w:type="dxa"/>
          </w:tcPr>
          <w:p w14:paraId="4A1146CF" w14:textId="77777777" w:rsidR="008C02C3" w:rsidRDefault="00A021C0" w:rsidP="00E33776">
            <w:sdt>
              <w:sdtPr>
                <w:alias w:val="Locked content"/>
                <w:tag w:val="Locked content"/>
                <w:id w:val="-896899154"/>
                <w:lock w:val="contentLocked"/>
                <w:placeholder>
                  <w:docPart w:val="59D422E4386948FB9EA3AAE9307647F5"/>
                </w:placeholder>
                <w15:appearance w15:val="hidden"/>
              </w:sdtPr>
              <w:sdtEndPr>
                <w:rPr>
                  <w:b/>
                  <w:bCs/>
                  <w:color w:val="1E3773" w:themeColor="accent1"/>
                </w:rPr>
              </w:sdtEndPr>
              <w:sdtContent>
                <w:r w:rsidR="008C02C3" w:rsidRPr="00527BE2">
                  <w:rPr>
                    <w:b/>
                    <w:bCs/>
                    <w:color w:val="1E3773" w:themeColor="accent1"/>
                  </w:rPr>
                  <w:t>www.hs2.org.uk</w:t>
                </w:r>
              </w:sdtContent>
            </w:sdt>
          </w:p>
          <w:p w14:paraId="13D64446" w14:textId="77777777" w:rsidR="008C02C3" w:rsidRDefault="008C02C3" w:rsidP="00E33776"/>
        </w:tc>
        <w:tc>
          <w:tcPr>
            <w:tcW w:w="2873" w:type="dxa"/>
            <w:vMerge/>
          </w:tcPr>
          <w:p w14:paraId="1E05F970" w14:textId="77777777" w:rsidR="008C02C3" w:rsidRDefault="008C02C3" w:rsidP="00E33776"/>
        </w:tc>
      </w:tr>
      <w:tr w:rsidR="008C02C3" w:rsidRPr="00A04EAB" w14:paraId="780EDC26" w14:textId="77777777" w:rsidTr="00826A7A">
        <w:trPr>
          <w:cantSplit/>
          <w:trHeight w:val="7831"/>
        </w:trPr>
        <w:tc>
          <w:tcPr>
            <w:tcW w:w="9498" w:type="dxa"/>
            <w:gridSpan w:val="2"/>
          </w:tcPr>
          <w:p w14:paraId="7B0F172D" w14:textId="31B9282A" w:rsidR="000134AB" w:rsidRPr="009175DF" w:rsidRDefault="008C02C3" w:rsidP="008C02C3">
            <w:pPr>
              <w:spacing w:after="0"/>
              <w:rPr>
                <w:rFonts w:asciiTheme="majorHAnsi" w:eastAsiaTheme="majorEastAsia" w:hAnsiTheme="majorHAnsi" w:cstheme="majorBidi"/>
                <w:b/>
                <w:bCs/>
                <w:color w:val="FF8000" w:themeColor="accent4"/>
                <w:sz w:val="22"/>
                <w:szCs w:val="22"/>
              </w:rPr>
            </w:pPr>
            <w:r w:rsidRPr="009175DF">
              <w:rPr>
                <w:rFonts w:asciiTheme="majorHAnsi" w:eastAsiaTheme="majorEastAsia" w:hAnsiTheme="majorHAnsi" w:cstheme="majorBidi"/>
                <w:b/>
                <w:bCs/>
                <w:color w:val="FF8000" w:themeColor="accent4"/>
                <w:sz w:val="22"/>
                <w:szCs w:val="22"/>
              </w:rPr>
              <w:t xml:space="preserve">Parking restrictions in place </w:t>
            </w:r>
            <w:r w:rsidR="000134AB" w:rsidRPr="009175DF">
              <w:rPr>
                <w:rFonts w:asciiTheme="majorHAnsi" w:eastAsiaTheme="majorEastAsia" w:hAnsiTheme="majorHAnsi" w:cstheme="majorBidi"/>
                <w:b/>
                <w:bCs/>
                <w:color w:val="FF8000" w:themeColor="accent4"/>
                <w:sz w:val="22"/>
                <w:szCs w:val="22"/>
              </w:rPr>
              <w:t xml:space="preserve">during </w:t>
            </w:r>
            <w:r w:rsidRPr="009175DF">
              <w:rPr>
                <w:rFonts w:asciiTheme="majorHAnsi" w:eastAsiaTheme="majorEastAsia" w:hAnsiTheme="majorHAnsi" w:cstheme="majorBidi"/>
                <w:b/>
                <w:bCs/>
                <w:color w:val="FF8000" w:themeColor="accent4"/>
                <w:sz w:val="22"/>
                <w:szCs w:val="22"/>
              </w:rPr>
              <w:t xml:space="preserve">Brackley Lane and Werner Terrace </w:t>
            </w:r>
          </w:p>
          <w:p w14:paraId="5A9CC8B7" w14:textId="1DD7CE39" w:rsidR="000134AB" w:rsidRPr="009175DF" w:rsidRDefault="008C02C3" w:rsidP="008C02C3">
            <w:pPr>
              <w:spacing w:after="0"/>
              <w:rPr>
                <w:rFonts w:asciiTheme="majorHAnsi" w:eastAsiaTheme="majorEastAsia" w:hAnsiTheme="majorHAnsi" w:cstheme="majorBidi"/>
                <w:b/>
                <w:bCs/>
                <w:color w:val="FF8000" w:themeColor="accent4"/>
                <w:sz w:val="22"/>
                <w:szCs w:val="22"/>
              </w:rPr>
            </w:pPr>
            <w:r w:rsidRPr="009175DF">
              <w:rPr>
                <w:rFonts w:asciiTheme="majorHAnsi" w:eastAsiaTheme="majorEastAsia" w:hAnsiTheme="majorHAnsi" w:cstheme="majorBidi"/>
                <w:b/>
                <w:bCs/>
                <w:color w:val="FF8000" w:themeColor="accent4"/>
                <w:sz w:val="22"/>
                <w:szCs w:val="22"/>
              </w:rPr>
              <w:t xml:space="preserve">3-way </w:t>
            </w:r>
            <w:r w:rsidR="000134AB" w:rsidRPr="009175DF">
              <w:rPr>
                <w:rFonts w:asciiTheme="majorHAnsi" w:eastAsiaTheme="majorEastAsia" w:hAnsiTheme="majorHAnsi" w:cstheme="majorBidi"/>
                <w:b/>
                <w:bCs/>
                <w:color w:val="FF8000" w:themeColor="accent4"/>
                <w:sz w:val="22"/>
                <w:szCs w:val="22"/>
              </w:rPr>
              <w:t xml:space="preserve">temporary traffic </w:t>
            </w:r>
            <w:r w:rsidRPr="009175DF">
              <w:rPr>
                <w:rFonts w:asciiTheme="majorHAnsi" w:eastAsiaTheme="majorEastAsia" w:hAnsiTheme="majorHAnsi" w:cstheme="majorBidi"/>
                <w:b/>
                <w:bCs/>
                <w:color w:val="FF8000" w:themeColor="accent4"/>
                <w:sz w:val="22"/>
                <w:szCs w:val="22"/>
              </w:rPr>
              <w:t xml:space="preserve">lights                                 </w:t>
            </w:r>
          </w:p>
          <w:p w14:paraId="12F00E9D" w14:textId="6860C8A0" w:rsidR="008C02C3" w:rsidRPr="008C02C3" w:rsidRDefault="008C02C3" w:rsidP="008C02C3">
            <w:pPr>
              <w:spacing w:after="0"/>
              <w:rPr>
                <w:rFonts w:asciiTheme="majorHAnsi" w:eastAsiaTheme="majorEastAsia" w:hAnsiTheme="majorHAnsi" w:cstheme="majorBidi"/>
                <w:b/>
                <w:bCs/>
                <w:color w:val="FF8000" w:themeColor="accent4"/>
                <w:sz w:val="22"/>
                <w:szCs w:val="22"/>
              </w:rPr>
            </w:pPr>
            <w:r w:rsidRPr="009175DF">
              <w:rPr>
                <w:rFonts w:asciiTheme="majorHAnsi" w:eastAsiaTheme="majorEastAsia" w:hAnsiTheme="majorHAnsi" w:cstheme="majorBidi"/>
                <w:b/>
                <w:bCs/>
                <w:color w:val="FF8000" w:themeColor="accent4"/>
                <w:sz w:val="22"/>
                <w:szCs w:val="22"/>
              </w:rPr>
              <w:t>2</w:t>
            </w:r>
            <w:r w:rsidR="00FC4438">
              <w:rPr>
                <w:rFonts w:asciiTheme="majorHAnsi" w:eastAsiaTheme="majorEastAsia" w:hAnsiTheme="majorHAnsi" w:cstheme="majorBidi"/>
                <w:b/>
                <w:bCs/>
                <w:color w:val="FF8000" w:themeColor="accent4"/>
                <w:sz w:val="22"/>
                <w:szCs w:val="22"/>
              </w:rPr>
              <w:t>5</w:t>
            </w:r>
            <w:r w:rsidRPr="009175DF">
              <w:rPr>
                <w:rFonts w:asciiTheme="majorHAnsi" w:eastAsiaTheme="majorEastAsia" w:hAnsiTheme="majorHAnsi" w:cstheme="majorBidi"/>
                <w:b/>
                <w:bCs/>
                <w:color w:val="FF8000" w:themeColor="accent4"/>
                <w:sz w:val="22"/>
                <w:szCs w:val="22"/>
              </w:rPr>
              <w:t xml:space="preserve"> February 2022 until 2</w:t>
            </w:r>
            <w:r w:rsidR="003123CD">
              <w:rPr>
                <w:rFonts w:asciiTheme="majorHAnsi" w:eastAsiaTheme="majorEastAsia" w:hAnsiTheme="majorHAnsi" w:cstheme="majorBidi"/>
                <w:b/>
                <w:bCs/>
                <w:color w:val="FF8000" w:themeColor="accent4"/>
                <w:sz w:val="22"/>
                <w:szCs w:val="22"/>
              </w:rPr>
              <w:t>8</w:t>
            </w:r>
            <w:r w:rsidRPr="009175DF">
              <w:rPr>
                <w:rFonts w:asciiTheme="majorHAnsi" w:eastAsiaTheme="majorEastAsia" w:hAnsiTheme="majorHAnsi" w:cstheme="majorBidi"/>
                <w:b/>
                <w:bCs/>
                <w:color w:val="FF8000" w:themeColor="accent4"/>
                <w:sz w:val="22"/>
                <w:szCs w:val="22"/>
              </w:rPr>
              <w:t xml:space="preserve"> March 2022 </w:t>
            </w:r>
            <w:r w:rsidR="00B40B70" w:rsidRPr="009175DF">
              <w:rPr>
                <w:rFonts w:asciiTheme="majorHAnsi" w:eastAsiaTheme="majorEastAsia" w:hAnsiTheme="majorHAnsi" w:cstheme="majorBidi"/>
                <w:b/>
                <w:bCs/>
                <w:color w:val="FF8000" w:themeColor="accent4"/>
                <w:sz w:val="22"/>
                <w:szCs w:val="22"/>
              </w:rPr>
              <w:t>(subject to consents)</w:t>
            </w:r>
          </w:p>
          <w:p w14:paraId="1A05CBB1" w14:textId="1E6D6B43" w:rsidR="008C02C3" w:rsidRPr="00206A33" w:rsidRDefault="008C02C3" w:rsidP="00206A33"/>
          <w:p w14:paraId="6B640B35" w14:textId="4CE07A12" w:rsidR="008C02C3" w:rsidRDefault="00A021C0" w:rsidP="005D6EC6">
            <w:pPr>
              <w:tabs>
                <w:tab w:val="left" w:pos="2296"/>
              </w:tabs>
            </w:pPr>
            <w:sdt>
              <w:sdtPr>
                <w:rPr>
                  <w:noProof/>
                </w:rPr>
                <w:id w:val="-716199917"/>
                <w:picture/>
              </w:sdtPr>
              <w:sdtEndPr/>
              <w:sdtContent>
                <w:r w:rsidR="008C498D">
                  <w:rPr>
                    <w:noProof/>
                  </w:rPr>
                  <w:drawing>
                    <wp:inline distT="0" distB="0" distL="0" distR="0" wp14:anchorId="62075E33" wp14:editId="6DBFD3F1">
                      <wp:extent cx="6691630" cy="4906255"/>
                      <wp:effectExtent l="0" t="254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7"/>
                              <a:stretch>
                                <a:fillRect/>
                              </a:stretch>
                            </pic:blipFill>
                            <pic:spPr bwMode="auto">
                              <a:xfrm rot="5400000">
                                <a:off x="0" y="0"/>
                                <a:ext cx="6724909" cy="4930655"/>
                              </a:xfrm>
                              <a:prstGeom prst="rect">
                                <a:avLst/>
                              </a:prstGeom>
                              <a:noFill/>
                              <a:ln>
                                <a:noFill/>
                              </a:ln>
                            </pic:spPr>
                          </pic:pic>
                        </a:graphicData>
                      </a:graphic>
                    </wp:inline>
                  </w:drawing>
                </w:r>
              </w:sdtContent>
            </w:sdt>
          </w:p>
        </w:tc>
      </w:tr>
    </w:tbl>
    <w:p w14:paraId="6D208D38" w14:textId="77777777" w:rsidR="008C02C3" w:rsidRPr="008A460C" w:rsidRDefault="008C02C3" w:rsidP="008A460C"/>
    <w:tbl>
      <w:tblPr>
        <w:tblStyle w:val="TableGrid"/>
        <w:tblpPr w:leftFromText="181" w:rightFromText="181" w:vertAnchor="text" w:horzAnchor="margin" w:tblpY="7"/>
        <w:tblW w:w="9498" w:type="dxa"/>
        <w:tblLayout w:type="fixed"/>
        <w:tblLook w:val="04A0" w:firstRow="1" w:lastRow="0" w:firstColumn="1" w:lastColumn="0" w:noHBand="0" w:noVBand="1"/>
      </w:tblPr>
      <w:tblGrid>
        <w:gridCol w:w="6625"/>
        <w:gridCol w:w="2873"/>
      </w:tblGrid>
      <w:tr w:rsidR="008C02C3" w:rsidRPr="00A04EAB" w14:paraId="38DBE38C" w14:textId="77777777" w:rsidTr="00826A7A">
        <w:trPr>
          <w:trHeight w:hRule="exact" w:val="1848"/>
        </w:trPr>
        <w:tc>
          <w:tcPr>
            <w:tcW w:w="6625" w:type="dxa"/>
          </w:tcPr>
          <w:p w14:paraId="28718007" w14:textId="440DF7FC" w:rsidR="008C02C3" w:rsidRPr="008C02C3" w:rsidRDefault="008C02C3" w:rsidP="008A460C">
            <w:pPr>
              <w:pStyle w:val="Heading1"/>
              <w:rPr>
                <w:sz w:val="40"/>
                <w:szCs w:val="40"/>
              </w:rPr>
            </w:pPr>
            <w:r w:rsidRPr="008C02C3">
              <w:rPr>
                <w:sz w:val="40"/>
                <w:szCs w:val="40"/>
              </w:rPr>
              <w:lastRenderedPageBreak/>
              <w:t>Notice of utility works, Werner Terrace and Brackley Lane, Calvert</w:t>
            </w:r>
          </w:p>
          <w:p w14:paraId="25494ABC" w14:textId="77777777" w:rsidR="008C02C3" w:rsidRDefault="008C02C3" w:rsidP="00E33776"/>
          <w:p w14:paraId="07C4DF00" w14:textId="77777777" w:rsidR="008C02C3" w:rsidRPr="007D23DF" w:rsidRDefault="008C02C3" w:rsidP="00E33776"/>
        </w:tc>
        <w:tc>
          <w:tcPr>
            <w:tcW w:w="2873" w:type="dxa"/>
            <w:vMerge w:val="restart"/>
            <w:vAlign w:val="center"/>
          </w:tcPr>
          <w:p w14:paraId="26ABA82B" w14:textId="77777777" w:rsidR="008C02C3" w:rsidRPr="00826A7A" w:rsidRDefault="008C02C3" w:rsidP="00826A7A">
            <w:pPr>
              <w:jc w:val="center"/>
              <w:rPr>
                <w:b/>
                <w:color w:val="FF8000" w:themeColor="accent4"/>
                <w:sz w:val="22"/>
              </w:rPr>
            </w:pPr>
            <w:r w:rsidRPr="003C5865">
              <w:rPr>
                <w:b/>
                <w:color w:val="FF8000" w:themeColor="accent4"/>
                <w:sz w:val="22"/>
              </w:rPr>
              <w:t>Notification</w:t>
            </w:r>
          </w:p>
          <w:p w14:paraId="225F30B2" w14:textId="77777777" w:rsidR="008C02C3" w:rsidRPr="007F6370" w:rsidRDefault="008C02C3" w:rsidP="00826A7A">
            <w:pPr>
              <w:pStyle w:val="Heading1"/>
              <w:jc w:val="center"/>
            </w:pPr>
            <w:r>
              <w:rPr>
                <w:noProof/>
                <w:lang w:eastAsia="en-GB"/>
              </w:rPr>
              <w:drawing>
                <wp:inline distT="0" distB="0" distL="0" distR="0" wp14:anchorId="4FB0E231" wp14:editId="4FE259BA">
                  <wp:extent cx="930005" cy="8382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inline>
              </w:drawing>
            </w:r>
          </w:p>
        </w:tc>
      </w:tr>
      <w:tr w:rsidR="008C02C3" w:rsidRPr="00A04EAB" w14:paraId="27C19CA9" w14:textId="77777777" w:rsidTr="00826A7A">
        <w:trPr>
          <w:trHeight w:hRule="exact" w:val="386"/>
        </w:trPr>
        <w:tc>
          <w:tcPr>
            <w:tcW w:w="6625" w:type="dxa"/>
          </w:tcPr>
          <w:p w14:paraId="66B54541" w14:textId="77777777" w:rsidR="008C02C3" w:rsidRDefault="00A021C0" w:rsidP="00E33776">
            <w:sdt>
              <w:sdtPr>
                <w:alias w:val="Locked content"/>
                <w:tag w:val="Locked content"/>
                <w:id w:val="1805733563"/>
                <w:lock w:val="contentLocked"/>
                <w:placeholder>
                  <w:docPart w:val="CA90064BC55E475BAC9BA84E02016615"/>
                </w:placeholder>
                <w15:appearance w15:val="hidden"/>
              </w:sdtPr>
              <w:sdtEndPr>
                <w:rPr>
                  <w:b/>
                  <w:bCs/>
                  <w:color w:val="1E3773" w:themeColor="accent1"/>
                </w:rPr>
              </w:sdtEndPr>
              <w:sdtContent>
                <w:r w:rsidR="008C02C3" w:rsidRPr="00527BE2">
                  <w:rPr>
                    <w:b/>
                    <w:bCs/>
                    <w:color w:val="1E3773" w:themeColor="accent1"/>
                  </w:rPr>
                  <w:t>www.hs2.org.uk</w:t>
                </w:r>
              </w:sdtContent>
            </w:sdt>
          </w:p>
          <w:p w14:paraId="532EAED2" w14:textId="77777777" w:rsidR="008C02C3" w:rsidRDefault="008C02C3" w:rsidP="00E33776"/>
        </w:tc>
        <w:tc>
          <w:tcPr>
            <w:tcW w:w="2873" w:type="dxa"/>
            <w:vMerge/>
          </w:tcPr>
          <w:p w14:paraId="40F590D2" w14:textId="77777777" w:rsidR="008C02C3" w:rsidRDefault="008C02C3" w:rsidP="00E33776"/>
        </w:tc>
      </w:tr>
      <w:tr w:rsidR="008C02C3" w:rsidRPr="00A04EAB" w14:paraId="066788B5" w14:textId="77777777" w:rsidTr="00826A7A">
        <w:trPr>
          <w:cantSplit/>
          <w:trHeight w:val="7831"/>
        </w:trPr>
        <w:tc>
          <w:tcPr>
            <w:tcW w:w="9498" w:type="dxa"/>
            <w:gridSpan w:val="2"/>
          </w:tcPr>
          <w:p w14:paraId="448B48F1" w14:textId="56C409A5" w:rsidR="008C02C3" w:rsidRPr="009175DF" w:rsidRDefault="008C02C3" w:rsidP="008C02C3">
            <w:pPr>
              <w:spacing w:after="0"/>
              <w:rPr>
                <w:rFonts w:asciiTheme="majorHAnsi" w:eastAsiaTheme="majorEastAsia" w:hAnsiTheme="majorHAnsi" w:cstheme="majorBidi"/>
                <w:b/>
                <w:bCs/>
                <w:color w:val="FF8000" w:themeColor="accent4"/>
                <w:sz w:val="22"/>
                <w:szCs w:val="22"/>
              </w:rPr>
            </w:pPr>
            <w:r w:rsidRPr="009175DF">
              <w:rPr>
                <w:rFonts w:asciiTheme="majorHAnsi" w:eastAsiaTheme="majorEastAsia" w:hAnsiTheme="majorHAnsi" w:cstheme="majorBidi"/>
                <w:b/>
                <w:bCs/>
                <w:color w:val="FF8000" w:themeColor="accent4"/>
                <w:sz w:val="22"/>
                <w:szCs w:val="22"/>
              </w:rPr>
              <w:t xml:space="preserve">Parking restrictions in place along Brackley Lane </w:t>
            </w:r>
            <w:r w:rsidR="001E2826" w:rsidRPr="009175DF">
              <w:rPr>
                <w:rFonts w:asciiTheme="majorHAnsi" w:eastAsiaTheme="majorEastAsia" w:hAnsiTheme="majorHAnsi" w:cstheme="majorBidi"/>
                <w:b/>
                <w:bCs/>
                <w:color w:val="FF8000" w:themeColor="accent4"/>
                <w:sz w:val="22"/>
                <w:szCs w:val="22"/>
              </w:rPr>
              <w:t xml:space="preserve">during </w:t>
            </w:r>
            <w:r w:rsidRPr="009175DF">
              <w:rPr>
                <w:rFonts w:asciiTheme="majorHAnsi" w:eastAsiaTheme="majorEastAsia" w:hAnsiTheme="majorHAnsi" w:cstheme="majorBidi"/>
                <w:b/>
                <w:bCs/>
                <w:color w:val="FF8000" w:themeColor="accent4"/>
                <w:sz w:val="22"/>
                <w:szCs w:val="22"/>
              </w:rPr>
              <w:t xml:space="preserve">3-way </w:t>
            </w:r>
            <w:r w:rsidR="001E2826" w:rsidRPr="009175DF">
              <w:rPr>
                <w:rFonts w:asciiTheme="majorHAnsi" w:eastAsiaTheme="majorEastAsia" w:hAnsiTheme="majorHAnsi" w:cstheme="majorBidi"/>
                <w:b/>
                <w:bCs/>
                <w:color w:val="FF8000" w:themeColor="accent4"/>
                <w:sz w:val="22"/>
                <w:szCs w:val="22"/>
              </w:rPr>
              <w:t xml:space="preserve">temporary traffic </w:t>
            </w:r>
            <w:r w:rsidRPr="009175DF">
              <w:rPr>
                <w:rFonts w:asciiTheme="majorHAnsi" w:eastAsiaTheme="majorEastAsia" w:hAnsiTheme="majorHAnsi" w:cstheme="majorBidi"/>
                <w:b/>
                <w:bCs/>
                <w:color w:val="FF8000" w:themeColor="accent4"/>
                <w:sz w:val="22"/>
                <w:szCs w:val="22"/>
              </w:rPr>
              <w:t xml:space="preserve">lights </w:t>
            </w:r>
          </w:p>
          <w:p w14:paraId="2B1A03C4" w14:textId="09143813" w:rsidR="008C02C3" w:rsidRPr="008C02C3" w:rsidRDefault="008C02C3" w:rsidP="008C02C3">
            <w:pPr>
              <w:spacing w:after="0"/>
              <w:rPr>
                <w:rFonts w:asciiTheme="majorHAnsi" w:eastAsiaTheme="majorEastAsia" w:hAnsiTheme="majorHAnsi" w:cstheme="majorBidi"/>
                <w:b/>
                <w:bCs/>
                <w:color w:val="FF8000" w:themeColor="accent4"/>
                <w:sz w:val="22"/>
                <w:szCs w:val="22"/>
              </w:rPr>
            </w:pPr>
            <w:r w:rsidRPr="009175DF">
              <w:rPr>
                <w:rFonts w:asciiTheme="majorHAnsi" w:eastAsiaTheme="majorEastAsia" w:hAnsiTheme="majorHAnsi" w:cstheme="majorBidi"/>
                <w:b/>
                <w:bCs/>
                <w:color w:val="FF8000" w:themeColor="accent4"/>
                <w:sz w:val="22"/>
                <w:szCs w:val="22"/>
              </w:rPr>
              <w:t>2</w:t>
            </w:r>
            <w:r w:rsidR="00FC4438">
              <w:rPr>
                <w:rFonts w:asciiTheme="majorHAnsi" w:eastAsiaTheme="majorEastAsia" w:hAnsiTheme="majorHAnsi" w:cstheme="majorBidi"/>
                <w:b/>
                <w:bCs/>
                <w:color w:val="FF8000" w:themeColor="accent4"/>
                <w:sz w:val="22"/>
                <w:szCs w:val="22"/>
              </w:rPr>
              <w:t>9</w:t>
            </w:r>
            <w:r w:rsidRPr="009175DF">
              <w:rPr>
                <w:rFonts w:asciiTheme="majorHAnsi" w:eastAsiaTheme="majorEastAsia" w:hAnsiTheme="majorHAnsi" w:cstheme="majorBidi"/>
                <w:b/>
                <w:bCs/>
                <w:color w:val="FF8000" w:themeColor="accent4"/>
                <w:sz w:val="22"/>
                <w:szCs w:val="22"/>
              </w:rPr>
              <w:t xml:space="preserve"> March 2022 until </w:t>
            </w:r>
            <w:r w:rsidR="003123CD">
              <w:rPr>
                <w:rFonts w:asciiTheme="majorHAnsi" w:eastAsiaTheme="majorEastAsia" w:hAnsiTheme="majorHAnsi" w:cstheme="majorBidi"/>
                <w:b/>
                <w:bCs/>
                <w:color w:val="FF8000" w:themeColor="accent4"/>
                <w:sz w:val="22"/>
                <w:szCs w:val="22"/>
              </w:rPr>
              <w:t>12</w:t>
            </w:r>
            <w:r w:rsidRPr="009175DF">
              <w:rPr>
                <w:rFonts w:asciiTheme="majorHAnsi" w:eastAsiaTheme="majorEastAsia" w:hAnsiTheme="majorHAnsi" w:cstheme="majorBidi"/>
                <w:b/>
                <w:bCs/>
                <w:color w:val="FF8000" w:themeColor="accent4"/>
                <w:sz w:val="22"/>
                <w:szCs w:val="22"/>
              </w:rPr>
              <w:t xml:space="preserve"> April 2022 (Subject to consents)</w:t>
            </w:r>
          </w:p>
          <w:p w14:paraId="200F4F72" w14:textId="5D4E3C59" w:rsidR="008C02C3" w:rsidRDefault="00A021C0" w:rsidP="005D6EC6">
            <w:pPr>
              <w:tabs>
                <w:tab w:val="left" w:pos="2296"/>
              </w:tabs>
            </w:pPr>
            <w:sdt>
              <w:sdtPr>
                <w:rPr>
                  <w:noProof/>
                </w:rPr>
                <w:id w:val="-1205322557"/>
                <w:picture/>
              </w:sdtPr>
              <w:sdtEndPr/>
              <w:sdtContent>
                <w:r w:rsidR="008C02C3">
                  <w:rPr>
                    <w:noProof/>
                  </w:rPr>
                  <w:drawing>
                    <wp:inline distT="0" distB="0" distL="0" distR="0" wp14:anchorId="1D6E149A" wp14:editId="3C6C8507">
                      <wp:extent cx="6791960" cy="4840502"/>
                      <wp:effectExtent l="4445"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stretch>
                                <a:fillRect/>
                              </a:stretch>
                            </pic:blipFill>
                            <pic:spPr>
                              <a:xfrm rot="5400000">
                                <a:off x="0" y="0"/>
                                <a:ext cx="6803741" cy="4848898"/>
                              </a:xfrm>
                              <a:prstGeom prst="rect">
                                <a:avLst/>
                              </a:prstGeom>
                            </pic:spPr>
                          </pic:pic>
                        </a:graphicData>
                      </a:graphic>
                    </wp:inline>
                  </w:drawing>
                </w:r>
              </w:sdtContent>
            </w:sdt>
          </w:p>
        </w:tc>
      </w:tr>
    </w:tbl>
    <w:p w14:paraId="4CF43563" w14:textId="77777777" w:rsidR="008C02C3" w:rsidRPr="008A460C" w:rsidRDefault="008C02C3" w:rsidP="008A460C"/>
    <w:p w14:paraId="3EE362CC" w14:textId="082000F0" w:rsidR="000B3DDD" w:rsidRDefault="000B3DDD" w:rsidP="00F168A4">
      <w:pPr>
        <w:sectPr w:rsidR="000B3DDD" w:rsidSect="007A25B1">
          <w:headerReference w:type="default" r:id="rId19"/>
          <w:footerReference w:type="default" r:id="rId20"/>
          <w:headerReference w:type="first" r:id="rId21"/>
          <w:pgSz w:w="11906" w:h="16838" w:code="9"/>
          <w:pgMar w:top="1134" w:right="1134" w:bottom="1134" w:left="1134" w:header="737" w:footer="340" w:gutter="0"/>
          <w:cols w:space="708"/>
          <w:formProt w:val="0"/>
          <w:titlePg/>
          <w:docGrid w:linePitch="360"/>
        </w:sectPr>
      </w:pPr>
    </w:p>
    <w:tbl>
      <w:tblPr>
        <w:tblStyle w:val="TableGrid"/>
        <w:tblW w:w="9656" w:type="dxa"/>
        <w:tblLayout w:type="fixed"/>
        <w:tblLook w:val="04A0" w:firstRow="1" w:lastRow="0" w:firstColumn="1" w:lastColumn="0" w:noHBand="0" w:noVBand="1"/>
      </w:tblPr>
      <w:tblGrid>
        <w:gridCol w:w="5103"/>
        <w:gridCol w:w="4553"/>
      </w:tblGrid>
      <w:tr w:rsidR="00FD1294" w:rsidRPr="00B57EC1" w14:paraId="4B281C86" w14:textId="77777777" w:rsidTr="00A87F16">
        <w:trPr>
          <w:trHeight w:val="812"/>
        </w:trPr>
        <w:tc>
          <w:tcPr>
            <w:tcW w:w="9656" w:type="dxa"/>
            <w:gridSpan w:val="2"/>
            <w:vAlign w:val="bottom"/>
          </w:tcPr>
          <w:sdt>
            <w:sdtPr>
              <w:rPr>
                <w:b/>
                <w:color w:val="1E3773" w:themeColor="accent1"/>
                <w:sz w:val="52"/>
                <w:szCs w:val="56"/>
              </w:rPr>
              <w:alias w:val="Locked content"/>
              <w:tag w:val="Locked content"/>
              <w:id w:val="509567929"/>
              <w:lock w:val="contentLocked"/>
              <w:placeholder>
                <w:docPart w:val="652AEBBB407941B786C05B0B5E40110A"/>
              </w:placeholder>
              <w15:appearance w15:val="hidden"/>
            </w:sdtPr>
            <w:sdtEndPr/>
            <w:sdtContent>
              <w:p w14:paraId="34520F77" w14:textId="77777777" w:rsidR="00FD1294" w:rsidRPr="00B57EC1" w:rsidRDefault="00FD1294" w:rsidP="00A87F16">
                <w:pPr>
                  <w:pStyle w:val="Privacynotice"/>
                  <w:rPr>
                    <w:b/>
                    <w:color w:val="1E3773" w:themeColor="accent1"/>
                    <w:sz w:val="52"/>
                    <w:szCs w:val="56"/>
                  </w:rPr>
                </w:pPr>
                <w:r w:rsidRPr="002B6FB3">
                  <w:rPr>
                    <w:b/>
                    <w:color w:val="1E3773" w:themeColor="accent1"/>
                    <w:sz w:val="52"/>
                    <w:szCs w:val="56"/>
                  </w:rPr>
                  <w:t xml:space="preserve">Keeping you informed </w:t>
                </w:r>
              </w:p>
            </w:sdtContent>
          </w:sdt>
        </w:tc>
      </w:tr>
      <w:tr w:rsidR="00FD1294" w14:paraId="5E91FB19" w14:textId="77777777" w:rsidTr="00A87F16">
        <w:trPr>
          <w:trHeight w:val="1091"/>
        </w:trPr>
        <w:tc>
          <w:tcPr>
            <w:tcW w:w="9656" w:type="dxa"/>
            <w:gridSpan w:val="2"/>
            <w:vAlign w:val="center"/>
          </w:tcPr>
          <w:sdt>
            <w:sdtPr>
              <w:rPr>
                <w:sz w:val="22"/>
              </w:rPr>
              <w:alias w:val="Locked content"/>
              <w:tag w:val="Locked content"/>
              <w:id w:val="1044947292"/>
              <w:lock w:val="contentLocked"/>
              <w:placeholder>
                <w:docPart w:val="89A884936725413DA58B9E47B23B17BA"/>
              </w:placeholder>
              <w15:appearance w15:val="hidden"/>
            </w:sdtPr>
            <w:sdtEndPr/>
            <w:sdtContent>
              <w:p w14:paraId="5CDB27C8" w14:textId="77777777" w:rsidR="00FD1294" w:rsidRDefault="00FD1294" w:rsidP="00A87F16">
                <w:pPr>
                  <w:pStyle w:val="Privacynotice"/>
                  <w:rPr>
                    <w:b/>
                    <w:sz w:val="24"/>
                  </w:rPr>
                </w:pPr>
                <w:r w:rsidRPr="002B6FB3">
                  <w:rPr>
                    <w:sz w:val="22"/>
                  </w:rPr>
                  <w:t>We are committed to keeping you informed about work on HS2. This includes ensuring you know what to expect and when to expect it, as well as how we can help</w:t>
                </w:r>
                <w:r>
                  <w:rPr>
                    <w:sz w:val="22"/>
                  </w:rPr>
                  <w:t xml:space="preserve"> you</w:t>
                </w:r>
                <w:r w:rsidRPr="002B6FB3">
                  <w:rPr>
                    <w:sz w:val="22"/>
                  </w:rPr>
                  <w:t>.</w:t>
                </w:r>
              </w:p>
            </w:sdtContent>
          </w:sdt>
        </w:tc>
      </w:tr>
      <w:tr w:rsidR="00FD1294" w:rsidRPr="00524160" w14:paraId="65839989" w14:textId="77777777" w:rsidTr="00A87F16">
        <w:trPr>
          <w:trHeight w:val="10288"/>
        </w:trPr>
        <w:tc>
          <w:tcPr>
            <w:tcW w:w="5103" w:type="dxa"/>
          </w:tcPr>
          <w:sdt>
            <w:sdtPr>
              <w:rPr>
                <w:b/>
                <w:color w:val="FF8000" w:themeColor="accent4"/>
                <w:sz w:val="24"/>
              </w:rPr>
              <w:alias w:val="Locked content"/>
              <w:tag w:val="Locked content"/>
              <w:id w:val="1068390520"/>
              <w:lock w:val="contentLocked"/>
              <w:placeholder>
                <w:docPart w:val="9C572A51597649AA8D5B8A5E97A4900D"/>
              </w:placeholder>
              <w15:appearance w15:val="hidden"/>
            </w:sdtPr>
            <w:sdtEndPr>
              <w:rPr>
                <w:b w:val="0"/>
                <w:color w:val="1E3773" w:themeColor="accent1"/>
                <w:sz w:val="22"/>
              </w:rPr>
            </w:sdtEndPr>
            <w:sdtContent>
              <w:p w14:paraId="215AC6F3" w14:textId="77777777" w:rsidR="00FD1294" w:rsidRPr="00EB14E5" w:rsidRDefault="00FD1294" w:rsidP="00A87F16">
                <w:pPr>
                  <w:pStyle w:val="Privacynotice"/>
                  <w:rPr>
                    <w:b/>
                    <w:color w:val="BE5A9B" w:themeColor="accent2"/>
                    <w:sz w:val="22"/>
                  </w:rPr>
                </w:pPr>
                <w:r w:rsidRPr="00FD1294">
                  <w:rPr>
                    <w:b/>
                    <w:color w:val="FF8000" w:themeColor="accent4"/>
                    <w:sz w:val="24"/>
                  </w:rPr>
                  <w:t>The Residents’ Commissioner</w:t>
                </w:r>
              </w:p>
              <w:p w14:paraId="328F1C17" w14:textId="77777777" w:rsidR="00FD1294" w:rsidRPr="00237671" w:rsidRDefault="00FD1294" w:rsidP="00A87F16">
                <w:pPr>
                  <w:pStyle w:val="Privacynotice"/>
                  <w:spacing w:after="60"/>
                  <w:rPr>
                    <w:sz w:val="20"/>
                  </w:rPr>
                </w:pPr>
                <w:r w:rsidRPr="00237671">
                  <w:rPr>
                    <w:sz w:val="20"/>
                  </w:rPr>
                  <w:t>The independent Residents’ Commissioner oversees</w:t>
                </w:r>
                <w:r>
                  <w:rPr>
                    <w:sz w:val="20"/>
                  </w:rPr>
                  <w:t xml:space="preserve"> </w:t>
                </w:r>
                <w:r w:rsidRPr="00237671">
                  <w:rPr>
                    <w:sz w:val="20"/>
                  </w:rPr>
                  <w:t>and monitors our commitments to you.</w:t>
                </w:r>
              </w:p>
              <w:p w14:paraId="37356098" w14:textId="77777777" w:rsidR="00FD1294" w:rsidRDefault="00FD1294" w:rsidP="00A87F16">
                <w:pPr>
                  <w:pStyle w:val="Privacynotice"/>
                  <w:spacing w:after="60"/>
                  <w:rPr>
                    <w:sz w:val="20"/>
                  </w:rPr>
                </w:pPr>
                <w:r w:rsidRPr="00237671">
                  <w:rPr>
                    <w:sz w:val="20"/>
                  </w:rPr>
                  <w:t>The commissioner’s reports and our responses can be</w:t>
                </w:r>
                <w:r>
                  <w:rPr>
                    <w:sz w:val="20"/>
                  </w:rPr>
                  <w:t xml:space="preserve"> </w:t>
                </w:r>
                <w:r w:rsidRPr="00237671">
                  <w:rPr>
                    <w:sz w:val="20"/>
                  </w:rPr>
                  <w:t xml:space="preserve">found at </w:t>
                </w:r>
                <w:hyperlink r:id="rId22" w:history="1">
                  <w:r w:rsidRPr="009113CF">
                    <w:rPr>
                      <w:rStyle w:val="Hyperlink"/>
                      <w:sz w:val="20"/>
                    </w:rPr>
                    <w:t>www.gov.uk/government/collections/hs2-ltd-residents-commissioner</w:t>
                  </w:r>
                </w:hyperlink>
              </w:p>
              <w:p w14:paraId="15C77094" w14:textId="77777777" w:rsidR="007D0A7A" w:rsidRPr="00237671" w:rsidRDefault="007D0A7A" w:rsidP="007D0A7A">
                <w:pPr>
                  <w:pStyle w:val="Privacynotice"/>
                  <w:spacing w:after="60"/>
                  <w:rPr>
                    <w:sz w:val="20"/>
                  </w:rPr>
                </w:pPr>
                <w:r w:rsidRPr="00237671">
                  <w:rPr>
                    <w:sz w:val="20"/>
                  </w:rPr>
                  <w:t>The Residents’ Commissioner makes sure we</w:t>
                </w:r>
                <w:r>
                  <w:rPr>
                    <w:sz w:val="20"/>
                  </w:rPr>
                  <w:t xml:space="preserve"> </w:t>
                </w:r>
                <w:r w:rsidRPr="00237671">
                  <w:rPr>
                    <w:sz w:val="20"/>
                  </w:rPr>
                  <w:t xml:space="preserve">fulfil the commitments in </w:t>
                </w:r>
                <w:r>
                  <w:rPr>
                    <w:sz w:val="20"/>
                  </w:rPr>
                  <w:t>the HS2 Community Engagement Strategy (</w:t>
                </w:r>
                <w:hyperlink r:id="rId23" w:history="1">
                  <w:r w:rsidRPr="003226FF">
                    <w:rPr>
                      <w:rStyle w:val="Hyperlink"/>
                      <w:sz w:val="20"/>
                    </w:rPr>
                    <w:t>https://bit.ly/3oOA25j</w:t>
                  </w:r>
                </w:hyperlink>
                <w:r>
                  <w:rPr>
                    <w:sz w:val="20"/>
                  </w:rPr>
                  <w:t>)</w:t>
                </w:r>
                <w:r w:rsidRPr="00237671">
                  <w:rPr>
                    <w:sz w:val="20"/>
                  </w:rPr>
                  <w:t>.</w:t>
                </w:r>
              </w:p>
              <w:p w14:paraId="1F368A93" w14:textId="77777777" w:rsidR="00FD1294" w:rsidRPr="00921820" w:rsidRDefault="00FD1294" w:rsidP="00A87F16">
                <w:pPr>
                  <w:pStyle w:val="Privacynotice"/>
                  <w:spacing w:after="60"/>
                  <w:rPr>
                    <w:sz w:val="20"/>
                  </w:rPr>
                </w:pPr>
                <w:r w:rsidRPr="00237671">
                  <w:rPr>
                    <w:sz w:val="20"/>
                  </w:rPr>
                  <w:t>The Residents’ Commissioner can be contacted on:</w:t>
                </w:r>
                <w:r>
                  <w:rPr>
                    <w:sz w:val="20"/>
                  </w:rPr>
                  <w:t xml:space="preserve"> </w:t>
                </w:r>
                <w:hyperlink r:id="rId24" w:history="1">
                  <w:r w:rsidRPr="009113CF">
                    <w:rPr>
                      <w:rStyle w:val="Hyperlink"/>
                      <w:sz w:val="20"/>
                    </w:rPr>
                    <w:t>residentscommissioner@hs2.org.uk</w:t>
                  </w:r>
                </w:hyperlink>
              </w:p>
              <w:p w14:paraId="0A6EF4B5"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Construction Commissioner</w:t>
                </w:r>
              </w:p>
              <w:p w14:paraId="5DAE8C48" w14:textId="77777777" w:rsidR="00FD1294" w:rsidRPr="00237671" w:rsidRDefault="00FD1294" w:rsidP="00A87F16">
                <w:pPr>
                  <w:pStyle w:val="Privacynotice"/>
                  <w:spacing w:after="60"/>
                  <w:rPr>
                    <w:sz w:val="20"/>
                  </w:rPr>
                </w:pPr>
                <w:r w:rsidRPr="00237671">
                  <w:rPr>
                    <w:sz w:val="20"/>
                  </w:rPr>
                  <w:t>The independent Construction Commissioner regularly</w:t>
                </w:r>
                <w:r>
                  <w:rPr>
                    <w:sz w:val="20"/>
                  </w:rPr>
                  <w:t xml:space="preserve"> </w:t>
                </w:r>
                <w:r w:rsidRPr="00237671">
                  <w:rPr>
                    <w:sz w:val="20"/>
                  </w:rPr>
                  <w:t>meets our Chief Executive Officer to raise any concerns</w:t>
                </w:r>
                <w:r>
                  <w:rPr>
                    <w:sz w:val="20"/>
                  </w:rPr>
                  <w:t xml:space="preserve"> </w:t>
                </w:r>
                <w:r w:rsidRPr="00237671">
                  <w:rPr>
                    <w:sz w:val="20"/>
                  </w:rPr>
                  <w:t>or emerging trends across HS2.</w:t>
                </w:r>
              </w:p>
              <w:p w14:paraId="0C489FC5" w14:textId="77777777" w:rsidR="00FD1294" w:rsidRPr="00237671" w:rsidRDefault="00FD1294" w:rsidP="00A87F16">
                <w:pPr>
                  <w:pStyle w:val="Privacynotice"/>
                  <w:spacing w:after="60"/>
                  <w:rPr>
                    <w:sz w:val="20"/>
                  </w:rPr>
                </w:pPr>
                <w:r w:rsidRPr="00237671">
                  <w:rPr>
                    <w:sz w:val="20"/>
                  </w:rPr>
                  <w:t>The Construction Commissioner’s role has been</w:t>
                </w:r>
                <w:r>
                  <w:rPr>
                    <w:sz w:val="20"/>
                  </w:rPr>
                  <w:t xml:space="preserve"> </w:t>
                </w:r>
                <w:r w:rsidRPr="00237671">
                  <w:rPr>
                    <w:sz w:val="20"/>
                  </w:rPr>
                  <w:t>developed to monitor the way we manage and</w:t>
                </w:r>
                <w:r>
                  <w:rPr>
                    <w:sz w:val="20"/>
                  </w:rPr>
                  <w:t xml:space="preserve"> </w:t>
                </w:r>
                <w:r w:rsidRPr="00237671">
                  <w:rPr>
                    <w:sz w:val="20"/>
                  </w:rPr>
                  <w:t>respond to construction complaints.</w:t>
                </w:r>
              </w:p>
              <w:p w14:paraId="5925F479" w14:textId="77777777" w:rsidR="00FD1294" w:rsidRPr="00237671" w:rsidRDefault="00FD1294" w:rsidP="00A87F16">
                <w:pPr>
                  <w:pStyle w:val="Privacynotice"/>
                  <w:spacing w:after="60"/>
                  <w:rPr>
                    <w:sz w:val="20"/>
                  </w:rPr>
                </w:pPr>
                <w:r w:rsidRPr="00237671">
                  <w:rPr>
                    <w:sz w:val="20"/>
                  </w:rPr>
                  <w:t>The commissioner mediates on disputes about</w:t>
                </w:r>
                <w:r>
                  <w:rPr>
                    <w:sz w:val="20"/>
                  </w:rPr>
                  <w:t xml:space="preserve"> </w:t>
                </w:r>
                <w:r w:rsidRPr="00237671">
                  <w:rPr>
                    <w:sz w:val="20"/>
                  </w:rPr>
                  <w:t>construction, involving individuals and organisations,</w:t>
                </w:r>
                <w:r>
                  <w:rPr>
                    <w:sz w:val="20"/>
                  </w:rPr>
                  <w:t xml:space="preserve"> </w:t>
                </w:r>
                <w:r w:rsidRPr="00237671">
                  <w:rPr>
                    <w:sz w:val="20"/>
                  </w:rPr>
                  <w:t>that we can’t resolve. The commissioner advises</w:t>
                </w:r>
                <w:r>
                  <w:rPr>
                    <w:sz w:val="20"/>
                  </w:rPr>
                  <w:t xml:space="preserve"> </w:t>
                </w:r>
                <w:r w:rsidRPr="00237671">
                  <w:rPr>
                    <w:sz w:val="20"/>
                  </w:rPr>
                  <w:t>members of the public about how to make a complaint</w:t>
                </w:r>
                <w:r>
                  <w:rPr>
                    <w:sz w:val="20"/>
                  </w:rPr>
                  <w:t xml:space="preserve"> </w:t>
                </w:r>
                <w:r w:rsidRPr="00237671">
                  <w:rPr>
                    <w:sz w:val="20"/>
                  </w:rPr>
                  <w:t>about construction.</w:t>
                </w:r>
              </w:p>
              <w:p w14:paraId="2020B0BB" w14:textId="77777777" w:rsidR="00FD1294" w:rsidRDefault="00FD1294" w:rsidP="00A87F16">
                <w:pPr>
                  <w:pStyle w:val="Privacynotice"/>
                  <w:spacing w:after="60"/>
                  <w:rPr>
                    <w:sz w:val="20"/>
                  </w:rPr>
                </w:pPr>
                <w:r w:rsidRPr="00237671">
                  <w:rPr>
                    <w:sz w:val="20"/>
                  </w:rPr>
                  <w:t>The Construction Commissioner can be contacted on:</w:t>
                </w:r>
                <w:r>
                  <w:rPr>
                    <w:sz w:val="20"/>
                  </w:rPr>
                  <w:t xml:space="preserve"> </w:t>
                </w:r>
                <w:hyperlink r:id="rId25" w:history="1">
                  <w:r w:rsidRPr="009113CF">
                    <w:rPr>
                      <w:rStyle w:val="Hyperlink"/>
                      <w:sz w:val="20"/>
                    </w:rPr>
                    <w:t>complaints@hs2-cc.org.uk</w:t>
                  </w:r>
                </w:hyperlink>
              </w:p>
              <w:p w14:paraId="2128C98E"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 xml:space="preserve">Property and compensation </w:t>
                </w:r>
              </w:p>
              <w:p w14:paraId="34C91B56" w14:textId="77777777" w:rsidR="00FD1294" w:rsidRDefault="00FD1294" w:rsidP="00A87F16">
                <w:pPr>
                  <w:pStyle w:val="Privacynotice"/>
                  <w:spacing w:after="60"/>
                  <w:rPr>
                    <w:sz w:val="20"/>
                  </w:rPr>
                </w:pPr>
                <w:r w:rsidRPr="00237671">
                  <w:rPr>
                    <w:sz w:val="20"/>
                  </w:rPr>
                  <w:t>You can find out about HS2 and properties along</w:t>
                </w:r>
                <w:r>
                  <w:rPr>
                    <w:sz w:val="20"/>
                  </w:rPr>
                  <w:t xml:space="preserve"> </w:t>
                </w:r>
                <w:r w:rsidRPr="00237671">
                  <w:rPr>
                    <w:sz w:val="20"/>
                  </w:rPr>
                  <w:t xml:space="preserve">the route by visiting: </w:t>
                </w:r>
                <w:hyperlink r:id="rId26" w:history="1">
                  <w:r w:rsidRPr="009113CF">
                    <w:rPr>
                      <w:rStyle w:val="Hyperlink"/>
                      <w:sz w:val="20"/>
                    </w:rPr>
                    <w:t>www.gov.uk/government/collections/hs2-property</w:t>
                  </w:r>
                </w:hyperlink>
              </w:p>
              <w:p w14:paraId="222A8869" w14:textId="77777777" w:rsidR="00FD1294" w:rsidRDefault="00FD1294" w:rsidP="00A87F16">
                <w:pPr>
                  <w:pStyle w:val="Privacynotice"/>
                  <w:rPr>
                    <w:sz w:val="20"/>
                  </w:rPr>
                </w:pPr>
                <w:r w:rsidRPr="00237671">
                  <w:rPr>
                    <w:sz w:val="20"/>
                  </w:rPr>
                  <w:t>Find out if you can claim compensation at:</w:t>
                </w:r>
                <w:r>
                  <w:rPr>
                    <w:sz w:val="20"/>
                  </w:rPr>
                  <w:t xml:space="preserve"> </w:t>
                </w:r>
                <w:hyperlink r:id="rId27" w:history="1">
                  <w:r w:rsidRPr="009113CF">
                    <w:rPr>
                      <w:rStyle w:val="Hyperlink"/>
                      <w:sz w:val="20"/>
                    </w:rPr>
                    <w:t>www.gov.uk/claim-compensation-if-affected-by-hs2</w:t>
                  </w:r>
                </w:hyperlink>
              </w:p>
              <w:p w14:paraId="54BFF9A3" w14:textId="77777777" w:rsidR="00FD1294" w:rsidRPr="00FD1294" w:rsidRDefault="00FD1294" w:rsidP="00FD1294">
                <w:pPr>
                  <w:pStyle w:val="Privacynotice"/>
                  <w:spacing w:before="120"/>
                  <w:rPr>
                    <w:b/>
                    <w:color w:val="FF8000" w:themeColor="accent4"/>
                    <w:sz w:val="24"/>
                  </w:rPr>
                </w:pPr>
                <w:r>
                  <w:rPr>
                    <w:b/>
                    <w:color w:val="FF8000" w:themeColor="accent4"/>
                    <w:sz w:val="24"/>
                  </w:rPr>
                  <w:t>Holding us to account</w:t>
                </w:r>
              </w:p>
              <w:p w14:paraId="63D8C5B8" w14:textId="77777777" w:rsidR="00FD1294" w:rsidRPr="00237671" w:rsidRDefault="00FD1294" w:rsidP="00FD1294">
                <w:pPr>
                  <w:pStyle w:val="Privacynotice"/>
                  <w:rPr>
                    <w:sz w:val="20"/>
                  </w:rPr>
                </w:pPr>
                <w:r w:rsidRPr="00237671">
                  <w:rPr>
                    <w:sz w:val="20"/>
                  </w:rPr>
                  <w:t>If you are unhappy for any reason you can make a</w:t>
                </w:r>
              </w:p>
              <w:p w14:paraId="0E260614" w14:textId="77777777" w:rsidR="00FD1294" w:rsidRPr="00237671" w:rsidRDefault="00FD1294" w:rsidP="00A87F16">
                <w:pPr>
                  <w:pStyle w:val="Privacynotice"/>
                  <w:rPr>
                    <w:sz w:val="20"/>
                  </w:rPr>
                </w:pPr>
                <w:r w:rsidRPr="00237671">
                  <w:rPr>
                    <w:sz w:val="20"/>
                  </w:rPr>
                  <w:t>complaint by contacting the HS2 Helpdesk. For more</w:t>
                </w:r>
              </w:p>
              <w:p w14:paraId="63C3E5C2" w14:textId="77777777" w:rsidR="00FD1294" w:rsidRPr="00AC0A0D" w:rsidRDefault="00FD1294" w:rsidP="00A87F16">
                <w:pPr>
                  <w:pStyle w:val="Privacynotice"/>
                  <w:rPr>
                    <w:sz w:val="20"/>
                  </w:rPr>
                </w:pPr>
                <w:r w:rsidRPr="00237671">
                  <w:rPr>
                    <w:sz w:val="20"/>
                  </w:rPr>
                  <w:t>details on our complaints process, please visit:</w:t>
                </w:r>
                <w:r>
                  <w:rPr>
                    <w:sz w:val="20"/>
                  </w:rPr>
                  <w:t xml:space="preserve"> </w:t>
                </w:r>
                <w:hyperlink r:id="rId28" w:history="1">
                  <w:r w:rsidRPr="00EC576D">
                    <w:rPr>
                      <w:rStyle w:val="Hyperlink"/>
                      <w:sz w:val="20"/>
                    </w:rPr>
                    <w:t>www.hs2.org.uk/in-your-area/contact-us/how-to-complain/</w:t>
                  </w:r>
                </w:hyperlink>
              </w:p>
            </w:sdtContent>
          </w:sdt>
        </w:tc>
        <w:tc>
          <w:tcPr>
            <w:tcW w:w="4553" w:type="dxa"/>
          </w:tcPr>
          <w:p w14:paraId="6D524207" w14:textId="77777777" w:rsidR="00FD1294" w:rsidRDefault="00FD1294" w:rsidP="00A87F16">
            <w:pPr>
              <w:pStyle w:val="Privacynotice"/>
              <w:rPr>
                <w:b/>
                <w:sz w:val="24"/>
              </w:rPr>
            </w:pPr>
            <w:r>
              <w:rPr>
                <w:noProof/>
                <w:lang w:eastAsia="en-GB"/>
              </w:rPr>
              <w:drawing>
                <wp:anchor distT="0" distB="0" distL="114300" distR="114300" simplePos="0" relativeHeight="251663360" behindDoc="0" locked="0" layoutInCell="1" allowOverlap="1" wp14:anchorId="19674540" wp14:editId="29D86804">
                  <wp:simplePos x="0" y="0"/>
                  <wp:positionH relativeFrom="column">
                    <wp:posOffset>182880</wp:posOffset>
                  </wp:positionH>
                  <wp:positionV relativeFrom="paragraph">
                    <wp:posOffset>1069975</wp:posOffset>
                  </wp:positionV>
                  <wp:extent cx="215900" cy="164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png"/>
                          <pic:cNvPicPr/>
                        </pic:nvPicPr>
                        <pic:blipFill>
                          <a:blip r:embed="rId29">
                            <a:extLst>
                              <a:ext uri="{28A0092B-C50C-407E-A947-70E740481C1C}">
                                <a14:useLocalDpi xmlns:a14="http://schemas.microsoft.com/office/drawing/2010/main" val="0"/>
                              </a:ext>
                            </a:extLst>
                          </a:blip>
                          <a:stretch>
                            <a:fillRect/>
                          </a:stretch>
                        </pic:blipFill>
                        <pic:spPr>
                          <a:xfrm>
                            <a:off x="0" y="0"/>
                            <a:ext cx="215900" cy="164465"/>
                          </a:xfrm>
                          <a:prstGeom prst="rect">
                            <a:avLst/>
                          </a:prstGeom>
                        </pic:spPr>
                      </pic:pic>
                    </a:graphicData>
                  </a:graphic>
                </wp:anchor>
              </w:drawing>
            </w:r>
            <w:r>
              <w:rPr>
                <w:noProof/>
                <w:lang w:eastAsia="en-GB"/>
              </w:rPr>
              <w:drawing>
                <wp:anchor distT="0" distB="0" distL="114300" distR="114300" simplePos="0" relativeHeight="251664384" behindDoc="0" locked="0" layoutInCell="1" allowOverlap="1" wp14:anchorId="6E1B2B08" wp14:editId="234EB9FC">
                  <wp:simplePos x="0" y="0"/>
                  <wp:positionH relativeFrom="column">
                    <wp:posOffset>195580</wp:posOffset>
                  </wp:positionH>
                  <wp:positionV relativeFrom="paragraph">
                    <wp:posOffset>1348105</wp:posOffset>
                  </wp:positionV>
                  <wp:extent cx="191770" cy="176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x.png"/>
                          <pic:cNvPicPr/>
                        </pic:nvPicPr>
                        <pic:blipFill>
                          <a:blip r:embed="rId30">
                            <a:extLst>
                              <a:ext uri="{28A0092B-C50C-407E-A947-70E740481C1C}">
                                <a14:useLocalDpi xmlns:a14="http://schemas.microsoft.com/office/drawing/2010/main" val="0"/>
                              </a:ext>
                            </a:extLst>
                          </a:blip>
                          <a:stretch>
                            <a:fillRect/>
                          </a:stretch>
                        </pic:blipFill>
                        <pic:spPr>
                          <a:xfrm>
                            <a:off x="0" y="0"/>
                            <a:ext cx="191770" cy="17653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14:anchorId="1E41B790" wp14:editId="5A2BDFEF">
                  <wp:simplePos x="0" y="0"/>
                  <wp:positionH relativeFrom="column">
                    <wp:posOffset>213360</wp:posOffset>
                  </wp:positionH>
                  <wp:positionV relativeFrom="paragraph">
                    <wp:posOffset>1626723</wp:posOffset>
                  </wp:positionV>
                  <wp:extent cx="164465" cy="16446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ng"/>
                          <pic:cNvPicPr/>
                        </pic:nvPicPr>
                        <pic:blipFill>
                          <a:blip r:embed="rId31">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Pr>
                <w:b/>
                <w:noProof/>
                <w:sz w:val="24"/>
                <w:lang w:eastAsia="en-GB"/>
              </w:rPr>
              <mc:AlternateContent>
                <mc:Choice Requires="wps">
                  <w:drawing>
                    <wp:inline distT="0" distB="0" distL="0" distR="0" wp14:anchorId="603ABEBF" wp14:editId="48B486F1">
                      <wp:extent cx="2753995" cy="3759200"/>
                      <wp:effectExtent l="0" t="0" r="8255" b="0"/>
                      <wp:docPr id="7" name="Text Box 7"/>
                      <wp:cNvGraphicFramePr/>
                      <a:graphic xmlns:a="http://schemas.openxmlformats.org/drawingml/2006/main">
                        <a:graphicData uri="http://schemas.microsoft.com/office/word/2010/wordprocessingShape">
                          <wps:wsp>
                            <wps:cNvSpPr txBox="1"/>
                            <wps:spPr>
                              <a:xfrm>
                                <a:off x="0" y="0"/>
                                <a:ext cx="2753995" cy="37592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rPr>
                                    <w:id w:val="-1023008577"/>
                                    <w:lock w:val="contentLocked"/>
                                  </w:sdtPr>
                                  <w:sdtEndPr>
                                    <w:rPr>
                                      <w:sz w:val="20"/>
                                      <w:szCs w:val="22"/>
                                    </w:rPr>
                                  </w:sdtEndPr>
                                  <w:sdtContent>
                                    <w:p w14:paraId="6FB4888B"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7BE71F19"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6CA103C8"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781AF9AD"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3DE962F3"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3D85DCEB"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5378F8A3"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62E77A2D"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6546FEF1"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32"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6FAF4149"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03ABEBF" id="_x0000_t202" coordsize="21600,21600" o:spt="202" path="m,l,21600r21600,l21600,xe">
                      <v:stroke joinstyle="miter"/>
                      <v:path gradientshapeok="t" o:connecttype="rect"/>
                    </v:shapetype>
                    <v:shape id="Text Box 7" o:spid="_x0000_s1026" type="#_x0000_t202" style="width:216.85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" fillcolor="#1e3773 [3204]" stroked="f" strokeweight=".5pt">
                      <v:textbox>
                        <w:txbxContent>
                          <w:sdt>
                            <w:sdtPr>
                              <w:rPr>
                                <w:b/>
                                <w:color w:val="FFFFFF" w:themeColor="background1"/>
                                <w:sz w:val="32"/>
                              </w:rPr>
                              <w:id w:val="-1023008577"/>
                              <w:lock w:val="contentLocked"/>
                            </w:sdtPr>
                            <w:sdtEndPr>
                              <w:rPr>
                                <w:sz w:val="20"/>
                                <w:szCs w:val="22"/>
                              </w:rPr>
                            </w:sdtEndPr>
                            <w:sdtContent>
                              <w:p w14:paraId="6FB4888B"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7BE71F19"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6CA103C8"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781AF9AD"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3DE962F3"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3D85DCEB"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5378F8A3"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62E77A2D"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6546FEF1"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33"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6FAF4149"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v:textbox>
                      <w10:anchorlock/>
                    </v:shape>
                  </w:pict>
                </mc:Fallback>
              </mc:AlternateContent>
            </w:r>
          </w:p>
          <w:p w14:paraId="07BBFEBB" w14:textId="77777777" w:rsidR="00FD1294" w:rsidRPr="00524160" w:rsidRDefault="00FD1294" w:rsidP="00A87F16">
            <w:pPr>
              <w:pStyle w:val="Privacynotice"/>
              <w:rPr>
                <w:b/>
                <w:sz w:val="14"/>
              </w:rPr>
            </w:pPr>
          </w:p>
          <w:p w14:paraId="52280CE5" w14:textId="77777777" w:rsidR="00FD1294" w:rsidRPr="00524160" w:rsidRDefault="00FD1294" w:rsidP="00A87F16">
            <w:r>
              <w:rPr>
                <w:b/>
                <w:noProof/>
                <w:sz w:val="24"/>
                <w:lang w:eastAsia="en-GB"/>
              </w:rPr>
              <mc:AlternateContent>
                <mc:Choice Requires="wps">
                  <w:drawing>
                    <wp:inline distT="0" distB="0" distL="0" distR="0" wp14:anchorId="50A9B86C" wp14:editId="1A14DE27">
                      <wp:extent cx="2743200" cy="2197100"/>
                      <wp:effectExtent l="0" t="0" r="0" b="0"/>
                      <wp:docPr id="8" name="Text Box 8"/>
                      <wp:cNvGraphicFramePr/>
                      <a:graphic xmlns:a="http://schemas.openxmlformats.org/drawingml/2006/main">
                        <a:graphicData uri="http://schemas.microsoft.com/office/word/2010/wordprocessingShape">
                          <wps:wsp>
                            <wps:cNvSpPr txBox="1"/>
                            <wps:spPr>
                              <a:xfrm>
                                <a:off x="0" y="0"/>
                                <a:ext cx="2743200" cy="2197100"/>
                              </a:xfrm>
                              <a:prstGeom prst="rect">
                                <a:avLst/>
                              </a:prstGeom>
                              <a:solidFill>
                                <a:schemeClr val="bg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A4"/>
                                      <w:color w:val="4E4E4E" w:themeColor="background2" w:themeShade="80"/>
                                    </w:rPr>
                                    <w:alias w:val="Locked content"/>
                                    <w:tag w:val="Locked content"/>
                                    <w:id w:val="-16471843"/>
                                    <w:lock w:val="sdtContentLocked"/>
                                    <w:placeholder>
                                      <w:docPart w:val="9C572A51597649AA8D5B8A5E97A4900D"/>
                                    </w:placeholder>
                                    <w15:appearance w15:val="hidden"/>
                                  </w:sdtPr>
                                  <w:sdtEndPr>
                                    <w:rPr>
                                      <w:rStyle w:val="A6"/>
                                      <w:b w:val="0"/>
                                      <w:bCs w:val="0"/>
                                      <w:color w:val="1E3773" w:themeColor="accent1"/>
                                      <w:sz w:val="16"/>
                                      <w:szCs w:val="16"/>
                                    </w:rPr>
                                  </w:sdtEndPr>
                                  <w:sdtContent>
                                    <w:p w14:paraId="0EA816DB"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618198D6"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4" w:history="1">
                                        <w:r w:rsidRPr="00FD1294">
                                          <w:rPr>
                                            <w:rStyle w:val="Hyperlink"/>
                                            <w:rFonts w:cs="Open Sans"/>
                                            <w:szCs w:val="20"/>
                                          </w:rPr>
                                          <w:t>https://www.gov.uk/government/publications/high-speed-two-ltd-privacy-notice</w:t>
                                        </w:r>
                                      </w:hyperlink>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A9B86C" id="Text Box 8" o:spid="_x0000_s1027" type="#_x0000_t202" style="width:3in;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" fillcolor="#d7d7d7 [1310]" stroked="f" strokeweight=".5pt">
                      <v:textbox>
                        <w:txbxContent>
                          <w:sdt>
                            <w:sdtPr>
                              <w:rPr>
                                <w:rStyle w:val="A4"/>
                                <w:color w:val="4E4E4E" w:themeColor="background2" w:themeShade="80"/>
                              </w:rPr>
                              <w:alias w:val="Locked content"/>
                              <w:tag w:val="Locked content"/>
                              <w:id w:val="-16471843"/>
                              <w:lock w:val="sdtContentLocked"/>
                              <w:placeholder>
                                <w:docPart w:val="9C572A51597649AA8D5B8A5E97A4900D"/>
                              </w:placeholder>
                              <w15:appearance w15:val="hidden"/>
                            </w:sdtPr>
                            <w:sdtEndPr>
                              <w:rPr>
                                <w:rStyle w:val="A6"/>
                                <w:b w:val="0"/>
                                <w:bCs w:val="0"/>
                                <w:color w:val="1E3773" w:themeColor="accent1"/>
                                <w:sz w:val="16"/>
                                <w:szCs w:val="16"/>
                              </w:rPr>
                            </w:sdtEndPr>
                            <w:sdtContent>
                              <w:p w14:paraId="0EA816DB"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618198D6"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5" w:history="1">
                                  <w:r w:rsidRPr="00FD1294">
                                    <w:rPr>
                                      <w:rStyle w:val="Hyperlink"/>
                                      <w:rFonts w:cs="Open Sans"/>
                                      <w:szCs w:val="20"/>
                                    </w:rPr>
                                    <w:t>https://www.gov.uk/government/publications/high-speed-two-ltd-privacy-notice</w:t>
                                  </w:r>
                                </w:hyperlink>
                              </w:p>
                            </w:sdtContent>
                          </w:sdt>
                        </w:txbxContent>
                      </v:textbox>
                      <w10:anchorlock/>
                    </v:shape>
                  </w:pict>
                </mc:Fallback>
              </mc:AlternateContent>
            </w:r>
          </w:p>
        </w:tc>
      </w:tr>
    </w:tbl>
    <w:p w14:paraId="04A60FA3" w14:textId="1BE0A0DF" w:rsidR="00FD1294" w:rsidRPr="00E81575" w:rsidRDefault="00FD1294" w:rsidP="00FD1294">
      <w:pPr>
        <w:spacing w:before="120" w:after="120"/>
        <w:rPr>
          <w:b/>
          <w:bCs/>
          <w:sz w:val="18"/>
          <w:szCs w:val="18"/>
        </w:rPr>
      </w:pPr>
      <w:r w:rsidRPr="00237671">
        <w:rPr>
          <w:b/>
          <w:sz w:val="18"/>
          <w:szCs w:val="18"/>
        </w:rPr>
        <w:t xml:space="preserve">Reference number: </w:t>
      </w:r>
      <w:r w:rsidR="009175DF" w:rsidRPr="009175DF">
        <w:rPr>
          <w:b/>
          <w:sz w:val="18"/>
          <w:szCs w:val="18"/>
        </w:rPr>
        <w:t>FUS_AWN_0301</w:t>
      </w:r>
      <w:r w:rsidR="00E81575" w:rsidRPr="00E81575">
        <w:rPr>
          <w:b/>
          <w:bCs/>
          <w:sz w:val="18"/>
          <w:szCs w:val="18"/>
        </w:rPr>
        <w:t>HS2-EW-Fusion -Ph1-Ar-Ce-C2-UT-3-08/02/2022</w:t>
      </w:r>
    </w:p>
    <w:p w14:paraId="71B2A525" w14:textId="77777777" w:rsidR="00FD1294" w:rsidRPr="00237671" w:rsidRDefault="00FD1294" w:rsidP="00FD1294">
      <w:pPr>
        <w:autoSpaceDE w:val="0"/>
        <w:autoSpaceDN w:val="0"/>
        <w:adjustRightInd w:val="0"/>
        <w:spacing w:after="0" w:line="240" w:lineRule="auto"/>
        <w:rPr>
          <w:rFonts w:ascii="Open Sans" w:hAnsi="Open Sans" w:cs="Open Sans"/>
          <w:spacing w:val="0"/>
          <w:sz w:val="18"/>
          <w:szCs w:val="18"/>
        </w:rPr>
      </w:pPr>
      <w:r w:rsidRPr="00237671">
        <w:rPr>
          <w:rFonts w:ascii="Open Sans" w:hAnsi="Open Sans" w:cs="Open Sans"/>
          <w:spacing w:val="0"/>
          <w:sz w:val="18"/>
          <w:szCs w:val="18"/>
        </w:rPr>
        <w:t>High Speed Two (HS2) Limited, registered in England and Wales.</w:t>
      </w:r>
    </w:p>
    <w:p w14:paraId="6D7680D6" w14:textId="77777777" w:rsidR="00FD1294" w:rsidRPr="00237671" w:rsidRDefault="00FD1294" w:rsidP="00FD1294">
      <w:pPr>
        <w:pStyle w:val="Pa17"/>
        <w:spacing w:line="240" w:lineRule="auto"/>
        <w:rPr>
          <w:rFonts w:cs="Open Sans"/>
          <w:color w:val="575757"/>
          <w:sz w:val="18"/>
          <w:szCs w:val="18"/>
        </w:rPr>
      </w:pPr>
      <w:r w:rsidRPr="00237671">
        <w:rPr>
          <w:rFonts w:cs="Open Sans"/>
          <w:color w:val="575757"/>
          <w:sz w:val="18"/>
          <w:szCs w:val="18"/>
        </w:rPr>
        <w:t xml:space="preserve">Registered office: Two Snowhill, Snow Hill Queensway, Birmingham B4 6GA. </w:t>
      </w:r>
    </w:p>
    <w:p w14:paraId="76399071" w14:textId="77777777" w:rsidR="00524160" w:rsidRPr="007D0A7A" w:rsidRDefault="00FD1294" w:rsidP="007D0A7A">
      <w:pPr>
        <w:spacing w:after="0" w:line="240" w:lineRule="auto"/>
        <w:rPr>
          <w:rFonts w:cs="Open Sans"/>
          <w:sz w:val="18"/>
          <w:szCs w:val="18"/>
        </w:rPr>
      </w:pPr>
      <w:r w:rsidRPr="00237671">
        <w:rPr>
          <w:rFonts w:cs="Open Sans"/>
          <w:sz w:val="18"/>
          <w:szCs w:val="18"/>
        </w:rPr>
        <w:t>Company registration number: 06791686. VAT registration number: 888 8512 56</w:t>
      </w:r>
    </w:p>
    <w:sectPr w:rsidR="00524160" w:rsidRPr="007D0A7A" w:rsidSect="002321F8">
      <w:headerReference w:type="first" r:id="rId36"/>
      <w:footerReference w:type="first" r:id="rId37"/>
      <w:pgSz w:w="11906" w:h="16838" w:code="9"/>
      <w:pgMar w:top="1134" w:right="1134" w:bottom="1134" w:left="1134" w:header="737" w:footer="34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athan March" w:date="2022-02-09T08:17:00Z" w:initials="NM">
    <w:p w14:paraId="471626C7" w14:textId="1D63932E" w:rsidR="00DB4616" w:rsidRDefault="00DB4616">
      <w:pPr>
        <w:pStyle w:val="CommentText"/>
      </w:pPr>
      <w:r>
        <w:rPr>
          <w:rStyle w:val="CommentReference"/>
        </w:rPr>
        <w:annotationRef/>
      </w:r>
      <w:r>
        <w:t>can this be added to the blue side bar duration section.</w:t>
      </w:r>
    </w:p>
  </w:comment>
  <w:comment w:id="1" w:author="Nathan March" w:date="2022-02-09T08:25:00Z" w:initials="NM">
    <w:p w14:paraId="57284776" w14:textId="3DB4D8AA" w:rsidR="00EC1BF9" w:rsidRDefault="00EC1BF9">
      <w:pPr>
        <w:pStyle w:val="CommentText"/>
      </w:pPr>
      <w:r>
        <w:rPr>
          <w:rStyle w:val="CommentReference"/>
        </w:rPr>
        <w:annotationRef/>
      </w:r>
      <w:r>
        <w:t xml:space="preserve">Can these be included in side bar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1626C7" w15:done="0"/>
  <w15:commentEx w15:paraId="572847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DF724" w16cex:dateUtc="2022-02-09T08:17:00Z"/>
  <w16cex:commentExtensible w16cex:durableId="25ADF90A" w16cex:dateUtc="2022-02-09T0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1626C7" w16cid:durableId="25ADF724"/>
  <w16cid:commentId w16cid:paraId="57284776" w16cid:durableId="25ADF9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D5B57" w14:textId="77777777" w:rsidR="00A021C0" w:rsidRDefault="00A021C0" w:rsidP="00F168A4">
      <w:r>
        <w:separator/>
      </w:r>
    </w:p>
  </w:endnote>
  <w:endnote w:type="continuationSeparator" w:id="0">
    <w:p w14:paraId="27CBFBCF" w14:textId="77777777" w:rsidR="00A021C0" w:rsidRDefault="00A021C0" w:rsidP="00F1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5EE1" w14:textId="77777777" w:rsidR="003C5865" w:rsidRDefault="009156D4">
    <w:pPr>
      <w:pStyle w:val="Footer"/>
    </w:pPr>
    <w:r>
      <w:rPr>
        <w:noProof/>
        <w:lang w:eastAsia="en-GB"/>
      </w:rPr>
      <mc:AlternateContent>
        <mc:Choice Requires="wps">
          <w:drawing>
            <wp:anchor distT="0" distB="0" distL="114300" distR="114300" simplePos="0" relativeHeight="251594752" behindDoc="0" locked="0" layoutInCell="1" allowOverlap="1" wp14:anchorId="2C053A98" wp14:editId="5FA59BFA">
              <wp:simplePos x="0" y="0"/>
              <wp:positionH relativeFrom="margin">
                <wp:align>right</wp:align>
              </wp:positionH>
              <wp:positionV relativeFrom="paragraph">
                <wp:posOffset>-624205</wp:posOffset>
              </wp:positionV>
              <wp:extent cx="3181082" cy="437804"/>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181082" cy="43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DFDC9"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053A98" id="_x0000_t202" coordsize="21600,21600" o:spt="202" path="m,l,21600r21600,l21600,xe">
              <v:stroke joinstyle="miter"/>
              <v:path gradientshapeok="t" o:connecttype="rect"/>
            </v:shapetype>
            <v:shape id="Text Box 3" o:spid="_x0000_s1028" type="#_x0000_t202" style="position:absolute;margin-left:199.3pt;margin-top:-49.15pt;width:250.5pt;height:34.45pt;z-index:2515947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" filled="f" stroked="f" strokeweight=".5pt">
              <v:textbox>
                <w:txbxContent>
                  <w:p w14:paraId="183DFDC9"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v:textbox>
              <w10:wrap anchorx="margin"/>
            </v:shape>
          </w:pict>
        </mc:Fallback>
      </mc:AlternateContent>
    </w:r>
    <w:r>
      <w:rPr>
        <w:noProof/>
        <w:lang w:eastAsia="en-GB"/>
      </w:rPr>
      <w:drawing>
        <wp:anchor distT="0" distB="0" distL="114300" distR="114300" simplePos="0" relativeHeight="251632640" behindDoc="0" locked="0" layoutInCell="1" allowOverlap="1" wp14:anchorId="6F5DBFF3" wp14:editId="7A99D053">
          <wp:simplePos x="0" y="0"/>
          <wp:positionH relativeFrom="margin">
            <wp:posOffset>0</wp:posOffset>
          </wp:positionH>
          <wp:positionV relativeFrom="paragraph">
            <wp:posOffset>-405130</wp:posOffset>
          </wp:positionV>
          <wp:extent cx="6120130" cy="1263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S2 Extended H Footer A4 RGB.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825F" w14:textId="5A087CE9" w:rsidR="002321F8" w:rsidRDefault="000B3DDD" w:rsidP="00483563">
    <w:pPr>
      <w:pStyle w:val="Footer"/>
      <w:spacing w:line="113" w:lineRule="atLeast"/>
    </w:pPr>
    <w:r>
      <w:rPr>
        <w:noProof/>
        <w:lang w:eastAsia="en-GB"/>
      </w:rPr>
      <w:drawing>
        <wp:anchor distT="0" distB="0" distL="114300" distR="114300" simplePos="0" relativeHeight="251661312" behindDoc="0" locked="0" layoutInCell="1" allowOverlap="1" wp14:anchorId="12ACCD44" wp14:editId="0A4B5C49">
          <wp:simplePos x="0" y="0"/>
          <wp:positionH relativeFrom="margin">
            <wp:posOffset>3394710</wp:posOffset>
          </wp:positionH>
          <wp:positionV relativeFrom="page">
            <wp:posOffset>574964</wp:posOffset>
          </wp:positionV>
          <wp:extent cx="2715260" cy="33210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5260" cy="3321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3E9D6" w14:textId="77777777" w:rsidR="00A021C0" w:rsidRDefault="00A021C0" w:rsidP="00F168A4">
      <w:r>
        <w:separator/>
      </w:r>
    </w:p>
  </w:footnote>
  <w:footnote w:type="continuationSeparator" w:id="0">
    <w:p w14:paraId="035200E0" w14:textId="77777777" w:rsidR="00A021C0" w:rsidRDefault="00A021C0" w:rsidP="00F16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67EB" w14:textId="77777777" w:rsidR="009E3734" w:rsidRDefault="009156D4">
    <w:pPr>
      <w:pStyle w:val="Header"/>
    </w:pPr>
    <w:r>
      <w:rPr>
        <w:noProof/>
        <w:lang w:eastAsia="en-GB"/>
      </w:rPr>
      <w:drawing>
        <wp:anchor distT="0" distB="0" distL="114300" distR="114300" simplePos="0" relativeHeight="251555840" behindDoc="0" locked="0" layoutInCell="1" allowOverlap="1" wp14:anchorId="3658304E" wp14:editId="7041EBF0">
          <wp:simplePos x="0" y="0"/>
          <wp:positionH relativeFrom="column">
            <wp:posOffset>-624840</wp:posOffset>
          </wp:positionH>
          <wp:positionV relativeFrom="paragraph">
            <wp:posOffset>1941830</wp:posOffset>
          </wp:positionV>
          <wp:extent cx="7559442" cy="7006699"/>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
                  <a:srcRect t="22969" r="3" b="11542"/>
                  <a:stretch/>
                </pic:blipFill>
                <pic:spPr>
                  <a:xfrm>
                    <a:off x="0" y="0"/>
                    <a:ext cx="7559442" cy="70066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9547" w14:textId="2F39BEA2" w:rsidR="00EC0CE6" w:rsidRDefault="000B3DDD" w:rsidP="00EC0CE6">
    <w:pPr>
      <w:pStyle w:val="Header"/>
      <w:ind w:right="100"/>
    </w:pPr>
    <w:r>
      <w:rPr>
        <w:noProof/>
        <w:lang w:eastAsia="en-GB"/>
      </w:rPr>
      <mc:AlternateContent>
        <mc:Choice Requires="wpg">
          <w:drawing>
            <wp:anchor distT="0" distB="0" distL="114300" distR="114300" simplePos="0" relativeHeight="251659264" behindDoc="0" locked="0" layoutInCell="1" allowOverlap="1" wp14:anchorId="55530918" wp14:editId="6D90B90E">
              <wp:simplePos x="0" y="0"/>
              <wp:positionH relativeFrom="column">
                <wp:posOffset>-3810</wp:posOffset>
              </wp:positionH>
              <wp:positionV relativeFrom="page">
                <wp:posOffset>800100</wp:posOffset>
              </wp:positionV>
              <wp:extent cx="6151245" cy="9338310"/>
              <wp:effectExtent l="0" t="0" r="1905" b="0"/>
              <wp:wrapNone/>
              <wp:docPr id="343" name="Group 343"/>
              <wp:cNvGraphicFramePr/>
              <a:graphic xmlns:a="http://schemas.openxmlformats.org/drawingml/2006/main">
                <a:graphicData uri="http://schemas.microsoft.com/office/word/2010/wordprocessingGroup">
                  <wpg:wgp>
                    <wpg:cNvGrpSpPr/>
                    <wpg:grpSpPr>
                      <a:xfrm>
                        <a:off x="0" y="0"/>
                        <a:ext cx="6151245" cy="9338310"/>
                        <a:chOff x="0" y="0"/>
                        <a:chExt cx="6151245" cy="9338310"/>
                      </a:xfrm>
                    </wpg:grpSpPr>
                    <wpg:grpSp>
                      <wpg:cNvPr id="344" name="Group 344"/>
                      <wpg:cNvGrpSpPr/>
                      <wpg:grpSpPr>
                        <a:xfrm>
                          <a:off x="15240" y="114300"/>
                          <a:ext cx="6136005" cy="9224010"/>
                          <a:chOff x="0" y="167419"/>
                          <a:chExt cx="6136382" cy="9224318"/>
                        </a:xfrm>
                      </wpg:grpSpPr>
                      <wpg:grpSp>
                        <wpg:cNvPr id="345" name="Group 345"/>
                        <wpg:cNvGrpSpPr/>
                        <wpg:grpSpPr>
                          <a:xfrm>
                            <a:off x="2955300" y="167419"/>
                            <a:ext cx="3181082" cy="9224318"/>
                            <a:chOff x="3676516" y="231820"/>
                            <a:chExt cx="3181082" cy="9225160"/>
                          </a:xfrm>
                        </wpg:grpSpPr>
                        <wps:wsp>
                          <wps:cNvPr id="346" name="Text Box 346"/>
                          <wps:cNvSpPr txBox="1"/>
                          <wps:spPr>
                            <a:xfrm>
                              <a:off x="3676516" y="9019098"/>
                              <a:ext cx="3181082" cy="437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AC8AC" w14:textId="77777777" w:rsidR="000B3DDD" w:rsidRDefault="000B3DDD" w:rsidP="00E219CC">
                                <w:pPr>
                                  <w:jc w:val="right"/>
                                </w:pPr>
                                <w:r>
                                  <w:t xml:space="preserve">Call our HS2 Helpdesk team on </w:t>
                                </w:r>
                                <w:r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7" name="Picture 34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93933" y="618541"/>
                              <a:ext cx="1185545" cy="1068705"/>
                            </a:xfrm>
                            <a:prstGeom prst="rect">
                              <a:avLst/>
                            </a:prstGeom>
                          </pic:spPr>
                        </pic:pic>
                        <wps:wsp>
                          <wps:cNvPr id="348" name="Text Box 348"/>
                          <wps:cNvSpPr txBox="1"/>
                          <wps:spPr>
                            <a:xfrm>
                              <a:off x="4932609" y="231820"/>
                              <a:ext cx="1899992"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27833" w14:textId="77777777" w:rsidR="000B3DDD" w:rsidRPr="005371D1" w:rsidRDefault="000B3DDD" w:rsidP="005371D1">
                                <w:pPr>
                                  <w:jc w:val="center"/>
                                  <w:rPr>
                                    <w:b/>
                                    <w:color w:val="FF8000" w:themeColor="accent4"/>
                                    <w:sz w:val="32"/>
                                  </w:rPr>
                                </w:pPr>
                                <w:r w:rsidRPr="005371D1">
                                  <w:rPr>
                                    <w:b/>
                                    <w:color w:val="FF8000" w:themeColor="accent4"/>
                                    <w:sz w:val="32"/>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9" name="Picture 34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201150"/>
                            <a:ext cx="6120130" cy="126365"/>
                          </a:xfrm>
                          <a:prstGeom prst="rect">
                            <a:avLst/>
                          </a:prstGeom>
                        </pic:spPr>
                      </pic:pic>
                    </wpg:grpSp>
                    <pic:pic xmlns:pic="http://schemas.openxmlformats.org/drawingml/2006/picture">
                      <pic:nvPicPr>
                        <pic:cNvPr id="350" name="Picture 35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222625" cy="393065"/>
                        </a:xfrm>
                        <a:prstGeom prst="rect">
                          <a:avLst/>
                        </a:prstGeom>
                      </pic:spPr>
                    </pic:pic>
                  </wpg:wgp>
                </a:graphicData>
              </a:graphic>
            </wp:anchor>
          </w:drawing>
        </mc:Choice>
        <mc:Fallback>
          <w:pict>
            <v:group w14:anchorId="55530918" id="Group 343" o:spid="_x0000_s1029" style="position:absolute;left:0;text-align:left;margin-left:-.3pt;margin-top:63pt;width:484.35pt;height:735.3pt;z-index:251659264;mso-position-horizontal-relative:text;mso-position-vertical-relative:page" coordsize="61512,9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">
              <v:group id="Group 344" o:spid="_x0000_s1030" style="position:absolute;left:152;top:1143;width:61360;height:92240" coordorigin=",1674" coordsize="61363,9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345" o:spid="_x0000_s1031" style="position:absolute;left:29553;top:1674;width:31810;height:92243" coordorigin="36765,2318" coordsize="31810,9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type id="_x0000_t202" coordsize="21600,21600" o:spt="202" path="m,l,21600r21600,l21600,xe">
                    <v:stroke joinstyle="miter"/>
                    <v:path gradientshapeok="t" o:connecttype="rect"/>
                  </v:shapetype>
                  <v:shape id="Text Box 346" o:spid="_x0000_s1032" type="#_x0000_t202" style="position:absolute;left:36765;top:90190;width:31810;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029AC8AC" w14:textId="77777777" w:rsidR="000B3DDD" w:rsidRDefault="000B3DDD" w:rsidP="00E219CC">
                          <w:pPr>
                            <w:jc w:val="right"/>
                          </w:pPr>
                          <w:r>
                            <w:t xml:space="preserve">Call our HS2 Helpdesk team on </w:t>
                          </w:r>
                          <w:r w:rsidRPr="005371D1">
                            <w:rPr>
                              <w:b/>
                              <w:color w:val="FF8000" w:themeColor="accent4"/>
                            </w:rPr>
                            <w:t>08081 434 434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33" type="#_x0000_t75" style="position:absolute;left:52939;top:6185;width:1185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">
                    <v:imagedata r:id="rId4" o:title=""/>
                  </v:shape>
                  <v:shape id="Text Box 348" o:spid="_x0000_s1034" type="#_x0000_t202" style="position:absolute;left:49326;top:2318;width:1900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36427833" w14:textId="77777777" w:rsidR="000B3DDD" w:rsidRPr="005371D1" w:rsidRDefault="000B3DDD" w:rsidP="005371D1">
                          <w:pPr>
                            <w:jc w:val="center"/>
                            <w:rPr>
                              <w:b/>
                              <w:color w:val="FF8000" w:themeColor="accent4"/>
                              <w:sz w:val="32"/>
                            </w:rPr>
                          </w:pPr>
                          <w:r w:rsidRPr="005371D1">
                            <w:rPr>
                              <w:b/>
                              <w:color w:val="FF8000" w:themeColor="accent4"/>
                              <w:sz w:val="32"/>
                            </w:rPr>
                            <w:t>Notification</w:t>
                          </w:r>
                        </w:p>
                      </w:txbxContent>
                    </v:textbox>
                  </v:shape>
                </v:group>
                <v:shape id="Picture 349" o:spid="_x0000_s1035" type="#_x0000_t75" style="position:absolute;top:92011;width:6120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">
                  <v:imagedata r:id="rId5" o:title=""/>
                </v:shape>
              </v:group>
              <v:shape id="Picture 350" o:spid="_x0000_s1036" type="#_x0000_t75" style="position:absolute;width:322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">
                <v:imagedata r:id="rId6" o:title=""/>
              </v:shap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E563" w14:textId="77777777" w:rsidR="0056626E" w:rsidRPr="00E00DC2" w:rsidRDefault="00536D29" w:rsidP="00E00DC2">
    <w:pPr>
      <w:pStyle w:val="Header"/>
    </w:pPr>
    <w:r>
      <w:rPr>
        <w:noProof/>
        <w:lang w:eastAsia="en-GB"/>
      </w:rPr>
      <mc:AlternateContent>
        <mc:Choice Requires="wps">
          <w:drawing>
            <wp:anchor distT="0" distB="0" distL="114300" distR="114300" simplePos="0" relativeHeight="251615232" behindDoc="0" locked="0" layoutInCell="1" allowOverlap="1" wp14:anchorId="79D9F483" wp14:editId="3986493D">
              <wp:simplePos x="0" y="0"/>
              <wp:positionH relativeFrom="column">
                <wp:posOffset>3775710</wp:posOffset>
              </wp:positionH>
              <wp:positionV relativeFrom="paragraph">
                <wp:posOffset>17780</wp:posOffset>
              </wp:positionV>
              <wp:extent cx="2348230" cy="40005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234823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A2E28" id="Rectangle 14" o:spid="_x0000_s1026" style="position:absolute;margin-left:297.3pt;margin-top:1.4pt;width:184.9pt;height:31.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7.2pt;height:11.3pt;visibility:visible;mso-wrap-style:square" o:bullet="t">
        <v:imagedata r:id="rId1" o:title=""/>
      </v:shape>
    </w:pict>
  </w:numPicBullet>
  <w:numPicBullet w:numPicBulletId="1">
    <w:pict>
      <v:shape id="_x0000_i1072" type="#_x0000_t75" style="width:11.3pt;height:11.3pt;visibility:visible;mso-wrap-style:square" o:bullet="t">
        <v:imagedata r:id="rId2" o:title=""/>
      </v:shape>
    </w:pict>
  </w:numPicBullet>
  <w:numPicBullet w:numPicBulletId="2">
    <w:pict>
      <v:shape id="_x0000_i1073" type="#_x0000_t75" style="width:11.3pt;height:11.3pt;visibility:visible;mso-wrap-style:square" o:bullet="t">
        <v:imagedata r:id="rId3" o:title=""/>
      </v:shape>
    </w:pict>
  </w:numPicBullet>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616CC85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8"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2"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2"/>
  </w:num>
  <w:num w:numId="4">
    <w:abstractNumId w:val="0"/>
  </w:num>
  <w:num w:numId="5">
    <w:abstractNumId w:val="9"/>
  </w:num>
  <w:num w:numId="6">
    <w:abstractNumId w:val="13"/>
  </w:num>
  <w:num w:numId="7">
    <w:abstractNumId w:val="13"/>
    <w:lvlOverride w:ilvl="0">
      <w:startOverride w:val="1"/>
    </w:lvlOverride>
  </w:num>
  <w:num w:numId="8">
    <w:abstractNumId w:val="11"/>
  </w:num>
  <w:num w:numId="9">
    <w:abstractNumId w:val="12"/>
  </w:num>
  <w:num w:numId="10">
    <w:abstractNumId w:val="6"/>
  </w:num>
  <w:num w:numId="11">
    <w:abstractNumId w:val="7"/>
  </w:num>
  <w:num w:numId="12">
    <w:abstractNumId w:val="14"/>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8"/>
  </w:num>
  <w:num w:numId="17">
    <w:abstractNumId w:val="10"/>
  </w:num>
  <w:num w:numId="1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han March">
    <w15:presenceInfo w15:providerId="AD" w15:userId="S::Nathan.March@hs2.org.uk::15d54682-5b24-4ba0-93ad-7304b69d39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DDD"/>
    <w:rsid w:val="000005FE"/>
    <w:rsid w:val="00000605"/>
    <w:rsid w:val="000131A3"/>
    <w:rsid w:val="000134AB"/>
    <w:rsid w:val="00014B89"/>
    <w:rsid w:val="00016877"/>
    <w:rsid w:val="00021A39"/>
    <w:rsid w:val="00025E7D"/>
    <w:rsid w:val="00033EB1"/>
    <w:rsid w:val="000351EF"/>
    <w:rsid w:val="00037C17"/>
    <w:rsid w:val="000429AC"/>
    <w:rsid w:val="00042B6A"/>
    <w:rsid w:val="00042B99"/>
    <w:rsid w:val="00055AB4"/>
    <w:rsid w:val="00062FCB"/>
    <w:rsid w:val="000637A6"/>
    <w:rsid w:val="00066BBA"/>
    <w:rsid w:val="000706D2"/>
    <w:rsid w:val="00071509"/>
    <w:rsid w:val="000726C6"/>
    <w:rsid w:val="00083DD5"/>
    <w:rsid w:val="000B3DDD"/>
    <w:rsid w:val="000C20BD"/>
    <w:rsid w:val="000C5B1C"/>
    <w:rsid w:val="000C5EA5"/>
    <w:rsid w:val="000C6426"/>
    <w:rsid w:val="000D2DE0"/>
    <w:rsid w:val="000F07FF"/>
    <w:rsid w:val="000F5C22"/>
    <w:rsid w:val="000F5CB5"/>
    <w:rsid w:val="0010462B"/>
    <w:rsid w:val="001143C6"/>
    <w:rsid w:val="00114CF9"/>
    <w:rsid w:val="00123AD3"/>
    <w:rsid w:val="0012538B"/>
    <w:rsid w:val="00130191"/>
    <w:rsid w:val="001402F6"/>
    <w:rsid w:val="00151FBA"/>
    <w:rsid w:val="00160B3E"/>
    <w:rsid w:val="001624BD"/>
    <w:rsid w:val="001708B9"/>
    <w:rsid w:val="0017280D"/>
    <w:rsid w:val="001757CE"/>
    <w:rsid w:val="00177E1E"/>
    <w:rsid w:val="00180BDA"/>
    <w:rsid w:val="0018108F"/>
    <w:rsid w:val="00186FC8"/>
    <w:rsid w:val="001975EF"/>
    <w:rsid w:val="0019765A"/>
    <w:rsid w:val="001A45CF"/>
    <w:rsid w:val="001A523F"/>
    <w:rsid w:val="001A7A72"/>
    <w:rsid w:val="001B5C19"/>
    <w:rsid w:val="001C6DB0"/>
    <w:rsid w:val="001D03A7"/>
    <w:rsid w:val="001D6B00"/>
    <w:rsid w:val="001E2826"/>
    <w:rsid w:val="001E2D99"/>
    <w:rsid w:val="001E747C"/>
    <w:rsid w:val="001E7D3E"/>
    <w:rsid w:val="001F0D4B"/>
    <w:rsid w:val="001F61B8"/>
    <w:rsid w:val="001F72AC"/>
    <w:rsid w:val="00206A33"/>
    <w:rsid w:val="00216CF6"/>
    <w:rsid w:val="00220CCF"/>
    <w:rsid w:val="00231B44"/>
    <w:rsid w:val="0023215C"/>
    <w:rsid w:val="002321F8"/>
    <w:rsid w:val="002340B6"/>
    <w:rsid w:val="00234BA2"/>
    <w:rsid w:val="00237795"/>
    <w:rsid w:val="00253829"/>
    <w:rsid w:val="00253D2A"/>
    <w:rsid w:val="00255D53"/>
    <w:rsid w:val="002617F3"/>
    <w:rsid w:val="002938AE"/>
    <w:rsid w:val="00297214"/>
    <w:rsid w:val="002B2F4C"/>
    <w:rsid w:val="002B533B"/>
    <w:rsid w:val="002B6FB3"/>
    <w:rsid w:val="002C082D"/>
    <w:rsid w:val="002C3700"/>
    <w:rsid w:val="002C432B"/>
    <w:rsid w:val="002C5FEA"/>
    <w:rsid w:val="002C690A"/>
    <w:rsid w:val="002D41F7"/>
    <w:rsid w:val="002D7B07"/>
    <w:rsid w:val="002E1C00"/>
    <w:rsid w:val="002E5596"/>
    <w:rsid w:val="002E7099"/>
    <w:rsid w:val="002F09FC"/>
    <w:rsid w:val="002F0C76"/>
    <w:rsid w:val="002F2771"/>
    <w:rsid w:val="002F2774"/>
    <w:rsid w:val="002F6C92"/>
    <w:rsid w:val="00311EBA"/>
    <w:rsid w:val="00312111"/>
    <w:rsid w:val="003121C1"/>
    <w:rsid w:val="003123CD"/>
    <w:rsid w:val="003165E2"/>
    <w:rsid w:val="00322A7D"/>
    <w:rsid w:val="0032373B"/>
    <w:rsid w:val="003337DF"/>
    <w:rsid w:val="003337FF"/>
    <w:rsid w:val="00337680"/>
    <w:rsid w:val="00337DBC"/>
    <w:rsid w:val="003436BF"/>
    <w:rsid w:val="00352C5B"/>
    <w:rsid w:val="00357E4F"/>
    <w:rsid w:val="0036247C"/>
    <w:rsid w:val="00370B41"/>
    <w:rsid w:val="00374234"/>
    <w:rsid w:val="00375EB8"/>
    <w:rsid w:val="00377AE4"/>
    <w:rsid w:val="003863C7"/>
    <w:rsid w:val="0039181B"/>
    <w:rsid w:val="00391F9B"/>
    <w:rsid w:val="0039541D"/>
    <w:rsid w:val="003A1656"/>
    <w:rsid w:val="003B74BB"/>
    <w:rsid w:val="003C12AF"/>
    <w:rsid w:val="003C42B2"/>
    <w:rsid w:val="003C4DE4"/>
    <w:rsid w:val="003C5865"/>
    <w:rsid w:val="003E138D"/>
    <w:rsid w:val="003E1820"/>
    <w:rsid w:val="003E3703"/>
    <w:rsid w:val="003E3EDA"/>
    <w:rsid w:val="003F27D6"/>
    <w:rsid w:val="003F695A"/>
    <w:rsid w:val="004007D5"/>
    <w:rsid w:val="00404297"/>
    <w:rsid w:val="004052BC"/>
    <w:rsid w:val="004056A0"/>
    <w:rsid w:val="00412EA0"/>
    <w:rsid w:val="0041493E"/>
    <w:rsid w:val="00427ABD"/>
    <w:rsid w:val="00436323"/>
    <w:rsid w:val="004408FD"/>
    <w:rsid w:val="00440AE4"/>
    <w:rsid w:val="0044558B"/>
    <w:rsid w:val="004509E3"/>
    <w:rsid w:val="00451AD9"/>
    <w:rsid w:val="00456825"/>
    <w:rsid w:val="00456C34"/>
    <w:rsid w:val="00471D9E"/>
    <w:rsid w:val="00473614"/>
    <w:rsid w:val="00474162"/>
    <w:rsid w:val="00483563"/>
    <w:rsid w:val="004860A3"/>
    <w:rsid w:val="00491A1E"/>
    <w:rsid w:val="004A0DCC"/>
    <w:rsid w:val="004A3530"/>
    <w:rsid w:val="004C5D74"/>
    <w:rsid w:val="004D21FF"/>
    <w:rsid w:val="004D49FC"/>
    <w:rsid w:val="004D4D97"/>
    <w:rsid w:val="004E1B78"/>
    <w:rsid w:val="004F47B4"/>
    <w:rsid w:val="004F4A4B"/>
    <w:rsid w:val="005008F1"/>
    <w:rsid w:val="00501EFF"/>
    <w:rsid w:val="0051448F"/>
    <w:rsid w:val="0052159C"/>
    <w:rsid w:val="00524160"/>
    <w:rsid w:val="00526CDD"/>
    <w:rsid w:val="005270F9"/>
    <w:rsid w:val="00527BE2"/>
    <w:rsid w:val="00535B55"/>
    <w:rsid w:val="00536D29"/>
    <w:rsid w:val="005371D1"/>
    <w:rsid w:val="00543BA8"/>
    <w:rsid w:val="00563C6F"/>
    <w:rsid w:val="0056626E"/>
    <w:rsid w:val="00573556"/>
    <w:rsid w:val="00573D2F"/>
    <w:rsid w:val="005843DE"/>
    <w:rsid w:val="00592D31"/>
    <w:rsid w:val="00593D47"/>
    <w:rsid w:val="0059682F"/>
    <w:rsid w:val="005A1882"/>
    <w:rsid w:val="005A7995"/>
    <w:rsid w:val="005B6B53"/>
    <w:rsid w:val="005C3F50"/>
    <w:rsid w:val="005D5512"/>
    <w:rsid w:val="005D6EC6"/>
    <w:rsid w:val="005E0EC5"/>
    <w:rsid w:val="005E30CE"/>
    <w:rsid w:val="005E4038"/>
    <w:rsid w:val="005E5000"/>
    <w:rsid w:val="005F525A"/>
    <w:rsid w:val="005F54F5"/>
    <w:rsid w:val="005F74C0"/>
    <w:rsid w:val="00605199"/>
    <w:rsid w:val="00612644"/>
    <w:rsid w:val="00624C5E"/>
    <w:rsid w:val="00640451"/>
    <w:rsid w:val="00661FBE"/>
    <w:rsid w:val="006703C9"/>
    <w:rsid w:val="00671EC0"/>
    <w:rsid w:val="00676F48"/>
    <w:rsid w:val="0067770B"/>
    <w:rsid w:val="00677B1D"/>
    <w:rsid w:val="006809E9"/>
    <w:rsid w:val="00681D86"/>
    <w:rsid w:val="00686056"/>
    <w:rsid w:val="006A473D"/>
    <w:rsid w:val="006A60CA"/>
    <w:rsid w:val="006B16E0"/>
    <w:rsid w:val="006B4816"/>
    <w:rsid w:val="006B6DC4"/>
    <w:rsid w:val="006C5AD3"/>
    <w:rsid w:val="006C617F"/>
    <w:rsid w:val="006D560E"/>
    <w:rsid w:val="006D6A17"/>
    <w:rsid w:val="006D7C17"/>
    <w:rsid w:val="006E1F3E"/>
    <w:rsid w:val="006F2632"/>
    <w:rsid w:val="006F672D"/>
    <w:rsid w:val="00716CE9"/>
    <w:rsid w:val="007172D9"/>
    <w:rsid w:val="00720888"/>
    <w:rsid w:val="0072746D"/>
    <w:rsid w:val="007331F8"/>
    <w:rsid w:val="00734C1B"/>
    <w:rsid w:val="00750202"/>
    <w:rsid w:val="007516F0"/>
    <w:rsid w:val="00753A99"/>
    <w:rsid w:val="00757C99"/>
    <w:rsid w:val="007623DC"/>
    <w:rsid w:val="00762697"/>
    <w:rsid w:val="0076614E"/>
    <w:rsid w:val="00771B72"/>
    <w:rsid w:val="00774BFD"/>
    <w:rsid w:val="00785418"/>
    <w:rsid w:val="0079086F"/>
    <w:rsid w:val="0079305A"/>
    <w:rsid w:val="00795877"/>
    <w:rsid w:val="007A25B1"/>
    <w:rsid w:val="007B2FB1"/>
    <w:rsid w:val="007B36D4"/>
    <w:rsid w:val="007C008A"/>
    <w:rsid w:val="007C45AD"/>
    <w:rsid w:val="007C725D"/>
    <w:rsid w:val="007C7944"/>
    <w:rsid w:val="007D0A7A"/>
    <w:rsid w:val="007D195B"/>
    <w:rsid w:val="007D5AD9"/>
    <w:rsid w:val="007E03C0"/>
    <w:rsid w:val="007E2836"/>
    <w:rsid w:val="007E568A"/>
    <w:rsid w:val="007E778C"/>
    <w:rsid w:val="007F3BB1"/>
    <w:rsid w:val="007F4828"/>
    <w:rsid w:val="008063D1"/>
    <w:rsid w:val="00813DBC"/>
    <w:rsid w:val="00813F7A"/>
    <w:rsid w:val="00817DF9"/>
    <w:rsid w:val="00822FC7"/>
    <w:rsid w:val="0082520E"/>
    <w:rsid w:val="00826A7A"/>
    <w:rsid w:val="008335F2"/>
    <w:rsid w:val="00856A0E"/>
    <w:rsid w:val="0087083B"/>
    <w:rsid w:val="00872FD2"/>
    <w:rsid w:val="00873D35"/>
    <w:rsid w:val="00874922"/>
    <w:rsid w:val="00876869"/>
    <w:rsid w:val="00894F9A"/>
    <w:rsid w:val="008A3C1D"/>
    <w:rsid w:val="008A460C"/>
    <w:rsid w:val="008B1BA1"/>
    <w:rsid w:val="008C02C3"/>
    <w:rsid w:val="008C068D"/>
    <w:rsid w:val="008C0EAA"/>
    <w:rsid w:val="008C4343"/>
    <w:rsid w:val="008C498D"/>
    <w:rsid w:val="008C5A91"/>
    <w:rsid w:val="008D3237"/>
    <w:rsid w:val="008E1289"/>
    <w:rsid w:val="008E1C7D"/>
    <w:rsid w:val="008E7898"/>
    <w:rsid w:val="008E7B8E"/>
    <w:rsid w:val="008E7ED3"/>
    <w:rsid w:val="00905422"/>
    <w:rsid w:val="00906972"/>
    <w:rsid w:val="009156D4"/>
    <w:rsid w:val="009175DF"/>
    <w:rsid w:val="0092292E"/>
    <w:rsid w:val="00922DBD"/>
    <w:rsid w:val="00924D54"/>
    <w:rsid w:val="00926A35"/>
    <w:rsid w:val="00930258"/>
    <w:rsid w:val="00930537"/>
    <w:rsid w:val="00930A39"/>
    <w:rsid w:val="009310FE"/>
    <w:rsid w:val="009350F0"/>
    <w:rsid w:val="009360F0"/>
    <w:rsid w:val="0096316B"/>
    <w:rsid w:val="00977BEA"/>
    <w:rsid w:val="00986121"/>
    <w:rsid w:val="00991538"/>
    <w:rsid w:val="0099372E"/>
    <w:rsid w:val="00995104"/>
    <w:rsid w:val="009A0464"/>
    <w:rsid w:val="009A067B"/>
    <w:rsid w:val="009A1D9A"/>
    <w:rsid w:val="009A1DC1"/>
    <w:rsid w:val="009A44A5"/>
    <w:rsid w:val="009B2D95"/>
    <w:rsid w:val="009C403B"/>
    <w:rsid w:val="009C40D5"/>
    <w:rsid w:val="009D3564"/>
    <w:rsid w:val="009D47CA"/>
    <w:rsid w:val="009E006D"/>
    <w:rsid w:val="009E0A65"/>
    <w:rsid w:val="009E3734"/>
    <w:rsid w:val="009E5122"/>
    <w:rsid w:val="00A021C0"/>
    <w:rsid w:val="00A175E6"/>
    <w:rsid w:val="00A17957"/>
    <w:rsid w:val="00A21BB1"/>
    <w:rsid w:val="00A274C1"/>
    <w:rsid w:val="00A32258"/>
    <w:rsid w:val="00A33333"/>
    <w:rsid w:val="00A43B3E"/>
    <w:rsid w:val="00A47134"/>
    <w:rsid w:val="00A659E1"/>
    <w:rsid w:val="00A73CA8"/>
    <w:rsid w:val="00A80E26"/>
    <w:rsid w:val="00A819DD"/>
    <w:rsid w:val="00A85445"/>
    <w:rsid w:val="00A9095F"/>
    <w:rsid w:val="00AA34E3"/>
    <w:rsid w:val="00AB3DD5"/>
    <w:rsid w:val="00AB4092"/>
    <w:rsid w:val="00AB5F25"/>
    <w:rsid w:val="00AC1D94"/>
    <w:rsid w:val="00AC66C2"/>
    <w:rsid w:val="00AE27B6"/>
    <w:rsid w:val="00AE710A"/>
    <w:rsid w:val="00AF26D6"/>
    <w:rsid w:val="00AF72A1"/>
    <w:rsid w:val="00B020E4"/>
    <w:rsid w:val="00B0301A"/>
    <w:rsid w:val="00B06768"/>
    <w:rsid w:val="00B24FC2"/>
    <w:rsid w:val="00B262AB"/>
    <w:rsid w:val="00B33CB7"/>
    <w:rsid w:val="00B40B70"/>
    <w:rsid w:val="00B42D57"/>
    <w:rsid w:val="00B471C1"/>
    <w:rsid w:val="00B55B00"/>
    <w:rsid w:val="00B57EC1"/>
    <w:rsid w:val="00B617CD"/>
    <w:rsid w:val="00B752E2"/>
    <w:rsid w:val="00B76AF5"/>
    <w:rsid w:val="00B805E0"/>
    <w:rsid w:val="00B82209"/>
    <w:rsid w:val="00B94273"/>
    <w:rsid w:val="00BB6CB3"/>
    <w:rsid w:val="00BC266F"/>
    <w:rsid w:val="00BC478B"/>
    <w:rsid w:val="00BC7960"/>
    <w:rsid w:val="00BD2057"/>
    <w:rsid w:val="00BE48D2"/>
    <w:rsid w:val="00BE7B6E"/>
    <w:rsid w:val="00C04DCF"/>
    <w:rsid w:val="00C06177"/>
    <w:rsid w:val="00C075EA"/>
    <w:rsid w:val="00C2151B"/>
    <w:rsid w:val="00C23990"/>
    <w:rsid w:val="00C254C6"/>
    <w:rsid w:val="00C25E92"/>
    <w:rsid w:val="00C25EC1"/>
    <w:rsid w:val="00C339FF"/>
    <w:rsid w:val="00C34C43"/>
    <w:rsid w:val="00C4383D"/>
    <w:rsid w:val="00C50A26"/>
    <w:rsid w:val="00C61AC6"/>
    <w:rsid w:val="00C63756"/>
    <w:rsid w:val="00C65DAD"/>
    <w:rsid w:val="00C702C7"/>
    <w:rsid w:val="00C74085"/>
    <w:rsid w:val="00C75013"/>
    <w:rsid w:val="00C8703B"/>
    <w:rsid w:val="00C95080"/>
    <w:rsid w:val="00C96079"/>
    <w:rsid w:val="00CA4E63"/>
    <w:rsid w:val="00CA5B05"/>
    <w:rsid w:val="00CC099D"/>
    <w:rsid w:val="00CC5E8F"/>
    <w:rsid w:val="00CE262C"/>
    <w:rsid w:val="00CF7F7F"/>
    <w:rsid w:val="00D001DC"/>
    <w:rsid w:val="00D13DF5"/>
    <w:rsid w:val="00D171AA"/>
    <w:rsid w:val="00D206B8"/>
    <w:rsid w:val="00D22CD4"/>
    <w:rsid w:val="00D236E8"/>
    <w:rsid w:val="00D27B73"/>
    <w:rsid w:val="00D3044C"/>
    <w:rsid w:val="00D31524"/>
    <w:rsid w:val="00D362D8"/>
    <w:rsid w:val="00D36B98"/>
    <w:rsid w:val="00D408EA"/>
    <w:rsid w:val="00D4280C"/>
    <w:rsid w:val="00D5297D"/>
    <w:rsid w:val="00D52A6A"/>
    <w:rsid w:val="00D61DFC"/>
    <w:rsid w:val="00D705F6"/>
    <w:rsid w:val="00D72207"/>
    <w:rsid w:val="00D815D0"/>
    <w:rsid w:val="00DA1962"/>
    <w:rsid w:val="00DB0CB1"/>
    <w:rsid w:val="00DB3DFE"/>
    <w:rsid w:val="00DB4616"/>
    <w:rsid w:val="00DB5D79"/>
    <w:rsid w:val="00DC3021"/>
    <w:rsid w:val="00DC4D91"/>
    <w:rsid w:val="00DD4103"/>
    <w:rsid w:val="00DD5616"/>
    <w:rsid w:val="00DF1EB8"/>
    <w:rsid w:val="00DF4B62"/>
    <w:rsid w:val="00E003B4"/>
    <w:rsid w:val="00E00DC2"/>
    <w:rsid w:val="00E02E6D"/>
    <w:rsid w:val="00E0517E"/>
    <w:rsid w:val="00E076CA"/>
    <w:rsid w:val="00E17A92"/>
    <w:rsid w:val="00E219CC"/>
    <w:rsid w:val="00E26113"/>
    <w:rsid w:val="00E266A4"/>
    <w:rsid w:val="00E33776"/>
    <w:rsid w:val="00E35306"/>
    <w:rsid w:val="00E35847"/>
    <w:rsid w:val="00E445A4"/>
    <w:rsid w:val="00E51605"/>
    <w:rsid w:val="00E56F4A"/>
    <w:rsid w:val="00E62D04"/>
    <w:rsid w:val="00E729B8"/>
    <w:rsid w:val="00E73545"/>
    <w:rsid w:val="00E81575"/>
    <w:rsid w:val="00E818E4"/>
    <w:rsid w:val="00E87273"/>
    <w:rsid w:val="00E87432"/>
    <w:rsid w:val="00E91694"/>
    <w:rsid w:val="00E925D9"/>
    <w:rsid w:val="00E943B8"/>
    <w:rsid w:val="00EA5543"/>
    <w:rsid w:val="00EB209E"/>
    <w:rsid w:val="00EB2F8F"/>
    <w:rsid w:val="00EB436E"/>
    <w:rsid w:val="00EB5CD1"/>
    <w:rsid w:val="00EC0CE6"/>
    <w:rsid w:val="00EC1BF9"/>
    <w:rsid w:val="00EC2AA2"/>
    <w:rsid w:val="00ED5CCE"/>
    <w:rsid w:val="00EE16D4"/>
    <w:rsid w:val="00EE2C87"/>
    <w:rsid w:val="00EF4086"/>
    <w:rsid w:val="00F01B9D"/>
    <w:rsid w:val="00F045B9"/>
    <w:rsid w:val="00F12760"/>
    <w:rsid w:val="00F15F5C"/>
    <w:rsid w:val="00F168A4"/>
    <w:rsid w:val="00F3081C"/>
    <w:rsid w:val="00F4298F"/>
    <w:rsid w:val="00F432AC"/>
    <w:rsid w:val="00F448EC"/>
    <w:rsid w:val="00F53F41"/>
    <w:rsid w:val="00F565A3"/>
    <w:rsid w:val="00F60EA2"/>
    <w:rsid w:val="00F64334"/>
    <w:rsid w:val="00F65D77"/>
    <w:rsid w:val="00F7045A"/>
    <w:rsid w:val="00F7435C"/>
    <w:rsid w:val="00F9119D"/>
    <w:rsid w:val="00FB0F06"/>
    <w:rsid w:val="00FB18B3"/>
    <w:rsid w:val="00FC2967"/>
    <w:rsid w:val="00FC4438"/>
    <w:rsid w:val="00FC5C06"/>
    <w:rsid w:val="00FD1294"/>
    <w:rsid w:val="00FD213A"/>
    <w:rsid w:val="00FD505C"/>
    <w:rsid w:val="00FE5804"/>
    <w:rsid w:val="00FE7E6F"/>
    <w:rsid w:val="00FF2F4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5144C5"/>
  <w15:chartTrackingRefBased/>
  <w15:docId w15:val="{4AE4AE74-4012-4E72-A914-4F09297D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00"/>
    <w:pPr>
      <w:spacing w:after="113" w:line="280" w:lineRule="atLeast"/>
    </w:pPr>
    <w:rPr>
      <w:color w:val="575757"/>
      <w:spacing w:val="-4"/>
      <w:sz w:val="20"/>
    </w:rPr>
  </w:style>
  <w:style w:type="paragraph" w:styleId="Heading1">
    <w:name w:val="heading 1"/>
    <w:basedOn w:val="Normal"/>
    <w:next w:val="Normal"/>
    <w:link w:val="Heading1Char"/>
    <w:uiPriority w:val="9"/>
    <w:qFormat/>
    <w:rsid w:val="0056626E"/>
    <w:pPr>
      <w:keepNext/>
      <w:keepLines/>
      <w:spacing w:after="0" w:line="520" w:lineRule="atLeast"/>
      <w:outlineLvl w:val="0"/>
    </w:pPr>
    <w:rPr>
      <w:rFonts w:asciiTheme="majorHAnsi" w:eastAsiaTheme="majorEastAsia" w:hAnsiTheme="majorHAnsi" w:cstheme="majorBidi"/>
      <w:b/>
      <w:bCs/>
      <w:color w:val="1E3773" w:themeColor="accent1"/>
      <w:sz w:val="48"/>
      <w:szCs w:val="28"/>
    </w:rPr>
  </w:style>
  <w:style w:type="paragraph" w:styleId="Heading2">
    <w:name w:val="heading 2"/>
    <w:basedOn w:val="Normal"/>
    <w:next w:val="Normal"/>
    <w:link w:val="Heading2Char"/>
    <w:uiPriority w:val="9"/>
    <w:qFormat/>
    <w:rsid w:val="00C74085"/>
    <w:pPr>
      <w:keepNext/>
      <w:keepLines/>
      <w:spacing w:after="0" w:line="216" w:lineRule="auto"/>
      <w:outlineLvl w:val="1"/>
    </w:pPr>
    <w:rPr>
      <w:rFonts w:asciiTheme="majorHAnsi" w:eastAsiaTheme="majorEastAsia" w:hAnsiTheme="majorHAnsi" w:cstheme="majorBidi"/>
      <w:b/>
      <w:bCs/>
      <w:color w:val="1E3773" w:themeColor="accent1"/>
      <w:sz w:val="56"/>
      <w:szCs w:val="26"/>
    </w:rPr>
  </w:style>
  <w:style w:type="paragraph" w:styleId="Heading3">
    <w:name w:val="heading 3"/>
    <w:basedOn w:val="Normal"/>
    <w:next w:val="Normal"/>
    <w:link w:val="Heading3Char"/>
    <w:uiPriority w:val="9"/>
    <w:qFormat/>
    <w:rsid w:val="007A25B1"/>
    <w:pPr>
      <w:keepNext/>
      <w:keepLines/>
      <w:spacing w:after="0" w:line="300" w:lineRule="atLeast"/>
      <w:outlineLvl w:val="2"/>
    </w:pPr>
    <w:rPr>
      <w:rFonts w:asciiTheme="majorHAnsi" w:eastAsiaTheme="majorEastAsia" w:hAnsiTheme="majorHAnsi" w:cstheme="majorBidi"/>
      <w:b/>
      <w:bCs/>
      <w:color w:val="FF8000" w:themeColor="accent4"/>
      <w:sz w:val="24"/>
    </w:rPr>
  </w:style>
  <w:style w:type="paragraph" w:styleId="Heading4">
    <w:name w:val="heading 4"/>
    <w:basedOn w:val="Normal"/>
    <w:next w:val="Normal"/>
    <w:link w:val="Heading4Char"/>
    <w:uiPriority w:val="9"/>
    <w:qFormat/>
    <w:rsid w:val="002321F8"/>
    <w:pPr>
      <w:keepNext/>
      <w:keepLines/>
      <w:tabs>
        <w:tab w:val="left" w:pos="340"/>
      </w:tabs>
      <w:spacing w:line="360" w:lineRule="atLeast"/>
      <w:outlineLvl w:val="3"/>
    </w:pPr>
    <w:rPr>
      <w:rFonts w:asciiTheme="majorHAnsi" w:eastAsiaTheme="majorEastAsia" w:hAnsiTheme="majorHAnsi" w:cstheme="majorBidi"/>
      <w:b/>
      <w:bCs/>
      <w:iCs/>
      <w:color w:val="4A4A4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6E"/>
    <w:rPr>
      <w:rFonts w:asciiTheme="majorHAnsi" w:eastAsiaTheme="majorEastAsia" w:hAnsiTheme="majorHAnsi" w:cstheme="majorBidi"/>
      <w:b/>
      <w:bCs/>
      <w:color w:val="1E3773" w:themeColor="accent1"/>
      <w:sz w:val="48"/>
      <w:szCs w:val="28"/>
    </w:rPr>
  </w:style>
  <w:style w:type="character" w:customStyle="1" w:styleId="Heading2Char">
    <w:name w:val="Heading 2 Char"/>
    <w:basedOn w:val="DefaultParagraphFont"/>
    <w:link w:val="Heading2"/>
    <w:uiPriority w:val="9"/>
    <w:rsid w:val="00C74085"/>
    <w:rPr>
      <w:rFonts w:asciiTheme="majorHAnsi" w:eastAsiaTheme="majorEastAsia" w:hAnsiTheme="majorHAnsi" w:cstheme="majorBidi"/>
      <w:b/>
      <w:bCs/>
      <w:color w:val="1E3773" w:themeColor="accent1"/>
      <w:spacing w:val="-4"/>
      <w:sz w:val="56"/>
      <w:szCs w:val="26"/>
    </w:rPr>
  </w:style>
  <w:style w:type="table" w:styleId="TableGrid">
    <w:name w:val="Table Grid"/>
    <w:basedOn w:val="TableNormal"/>
    <w:uiPriority w:val="59"/>
    <w:rsid w:val="00025E7D"/>
    <w:tblPr/>
  </w:style>
  <w:style w:type="paragraph" w:styleId="Header">
    <w:name w:val="header"/>
    <w:link w:val="HeaderChar"/>
    <w:uiPriority w:val="99"/>
    <w:semiHidden/>
    <w:rsid w:val="00EC0CE6"/>
    <w:pPr>
      <w:tabs>
        <w:tab w:val="center" w:pos="4513"/>
        <w:tab w:val="right" w:pos="9026"/>
      </w:tabs>
      <w:spacing w:line="260" w:lineRule="atLeast"/>
      <w:jc w:val="right"/>
    </w:pPr>
    <w:rPr>
      <w:color w:val="1E3773" w:themeColor="accent1"/>
      <w:sz w:val="20"/>
    </w:rPr>
  </w:style>
  <w:style w:type="character" w:customStyle="1" w:styleId="HeaderChar">
    <w:name w:val="Header Char"/>
    <w:basedOn w:val="DefaultParagraphFont"/>
    <w:link w:val="Header"/>
    <w:uiPriority w:val="99"/>
    <w:semiHidden/>
    <w:rsid w:val="001D6B00"/>
    <w:rPr>
      <w:color w:val="1E3773" w:themeColor="accent1"/>
      <w:sz w:val="20"/>
    </w:rPr>
  </w:style>
  <w:style w:type="paragraph" w:styleId="Footer">
    <w:name w:val="footer"/>
    <w:basedOn w:val="Normal"/>
    <w:link w:val="FooterChar"/>
    <w:uiPriority w:val="99"/>
    <w:semiHidden/>
    <w:rsid w:val="00DD4103"/>
    <w:pPr>
      <w:tabs>
        <w:tab w:val="right" w:pos="7371"/>
      </w:tabs>
      <w:spacing w:after="0" w:line="200" w:lineRule="atLeast"/>
    </w:pPr>
    <w:rPr>
      <w:sz w:val="13"/>
    </w:rPr>
  </w:style>
  <w:style w:type="character" w:customStyle="1" w:styleId="FooterChar">
    <w:name w:val="Footer Char"/>
    <w:basedOn w:val="DefaultParagraphFont"/>
    <w:link w:val="Footer"/>
    <w:uiPriority w:val="99"/>
    <w:semiHidden/>
    <w:rsid w:val="001D6B00"/>
    <w:rPr>
      <w:color w:val="575757"/>
      <w:spacing w:val="-4"/>
      <w:sz w:val="13"/>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9A0464"/>
    <w:pPr>
      <w:numPr>
        <w:numId w:val="1"/>
      </w:numPr>
      <w:tabs>
        <w:tab w:val="clear" w:pos="360"/>
        <w:tab w:val="left" w:pos="227"/>
      </w:tabs>
      <w:ind w:left="227" w:hanging="227"/>
      <w:contextualSpacing/>
    </w:pPr>
  </w:style>
  <w:style w:type="paragraph" w:styleId="ListBullet2">
    <w:name w:val="List Bullet 2"/>
    <w:basedOn w:val="Normal"/>
    <w:uiPriority w:val="99"/>
    <w:qFormat/>
    <w:rsid w:val="009A0464"/>
    <w:pPr>
      <w:numPr>
        <w:numId w:val="2"/>
      </w:numPr>
      <w:ind w:left="454" w:hanging="227"/>
      <w:contextualSpacing/>
    </w:pPr>
  </w:style>
  <w:style w:type="paragraph" w:styleId="ListNumber">
    <w:name w:val="List Number"/>
    <w:basedOn w:val="Normal"/>
    <w:uiPriority w:val="99"/>
    <w:qFormat/>
    <w:rsid w:val="00E26113"/>
    <w:pPr>
      <w:numPr>
        <w:numId w:val="3"/>
      </w:numPr>
      <w:ind w:left="340" w:hanging="340"/>
      <w:contextualSpacing/>
    </w:pPr>
  </w:style>
  <w:style w:type="paragraph" w:styleId="ListNumber2">
    <w:name w:val="List Number 2"/>
    <w:basedOn w:val="Normal"/>
    <w:uiPriority w:val="99"/>
    <w:qFormat/>
    <w:rsid w:val="00E26113"/>
    <w:pPr>
      <w:numPr>
        <w:numId w:val="4"/>
      </w:numPr>
      <w:ind w:left="680" w:hanging="340"/>
      <w:contextualSpacing/>
    </w:pPr>
  </w:style>
  <w:style w:type="character" w:customStyle="1" w:styleId="Heading3Char">
    <w:name w:val="Heading 3 Char"/>
    <w:basedOn w:val="DefaultParagraphFont"/>
    <w:link w:val="Heading3"/>
    <w:uiPriority w:val="9"/>
    <w:rsid w:val="007A25B1"/>
    <w:rPr>
      <w:rFonts w:asciiTheme="majorHAnsi" w:eastAsiaTheme="majorEastAsia" w:hAnsiTheme="majorHAnsi" w:cstheme="majorBidi"/>
      <w:b/>
      <w:bCs/>
      <w:color w:val="FF8000" w:themeColor="accent4"/>
      <w:spacing w:val="-4"/>
    </w:rPr>
  </w:style>
  <w:style w:type="character" w:customStyle="1" w:styleId="Heading4Char">
    <w:name w:val="Heading 4 Char"/>
    <w:basedOn w:val="DefaultParagraphFont"/>
    <w:link w:val="Heading4"/>
    <w:uiPriority w:val="9"/>
    <w:rsid w:val="002321F8"/>
    <w:rPr>
      <w:rFonts w:asciiTheme="majorHAnsi" w:eastAsiaTheme="majorEastAsia" w:hAnsiTheme="majorHAnsi" w:cstheme="majorBidi"/>
      <w:b/>
      <w:bCs/>
      <w:iCs/>
      <w:color w:val="4A4A4A"/>
      <w:spacing w:val="-2"/>
    </w:rPr>
  </w:style>
  <w:style w:type="paragraph" w:styleId="FootnoteText">
    <w:name w:val="footnote text"/>
    <w:basedOn w:val="Normal"/>
    <w:link w:val="FootnoteTextChar"/>
    <w:uiPriority w:val="99"/>
    <w:semiHidden/>
    <w:rsid w:val="00F3081C"/>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9D9D9C"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styleId="Hyperlink">
    <w:name w:val="Hyperlink"/>
    <w:basedOn w:val="DefaultParagraphFont"/>
    <w:uiPriority w:val="99"/>
    <w:semiHidden/>
    <w:rsid w:val="002B2F4C"/>
    <w:rPr>
      <w:color w:val="1E3773" w:themeColor="accent1"/>
      <w:u w:val="none"/>
    </w:rPr>
  </w:style>
  <w:style w:type="character" w:customStyle="1" w:styleId="UnresolvedMention1">
    <w:name w:val="Unresolved Mention1"/>
    <w:basedOn w:val="DefaultParagraphFont"/>
    <w:uiPriority w:val="99"/>
    <w:semiHidden/>
    <w:unhideWhenUsed/>
    <w:rsid w:val="00F168A4"/>
    <w:rPr>
      <w:color w:val="605E5C"/>
      <w:shd w:val="clear" w:color="auto" w:fill="E1DFDD"/>
    </w:rPr>
  </w:style>
  <w:style w:type="paragraph" w:customStyle="1" w:styleId="BoldBlue">
    <w:name w:val="Bold Blue"/>
    <w:basedOn w:val="Normal"/>
    <w:qFormat/>
    <w:rsid w:val="00527BE2"/>
    <w:pPr>
      <w:spacing w:line="320" w:lineRule="atLeast"/>
    </w:pPr>
    <w:rPr>
      <w:b/>
      <w:color w:val="1E3773" w:themeColor="accent1"/>
      <w:sz w:val="24"/>
    </w:rPr>
  </w:style>
  <w:style w:type="paragraph" w:customStyle="1" w:styleId="TableHeading">
    <w:name w:val="Table Heading"/>
    <w:basedOn w:val="Normal"/>
    <w:next w:val="TableText"/>
    <w:qFormat/>
    <w:rsid w:val="007D195B"/>
    <w:pPr>
      <w:spacing w:before="312" w:line="340" w:lineRule="atLeast"/>
      <w:ind w:left="284"/>
    </w:pPr>
    <w:rPr>
      <w:b/>
      <w:color w:val="FFFFFF" w:themeColor="background1"/>
      <w:sz w:val="24"/>
    </w:rPr>
  </w:style>
  <w:style w:type="paragraph" w:customStyle="1" w:styleId="TableText">
    <w:name w:val="Table Text"/>
    <w:basedOn w:val="TableHeading"/>
    <w:qFormat/>
    <w:rsid w:val="00527BE2"/>
    <w:pPr>
      <w:spacing w:before="0"/>
    </w:pPr>
    <w:rPr>
      <w:b w:val="0"/>
    </w:rPr>
  </w:style>
  <w:style w:type="character" w:styleId="FollowedHyperlink">
    <w:name w:val="FollowedHyperlink"/>
    <w:basedOn w:val="DefaultParagraphFont"/>
    <w:uiPriority w:val="99"/>
    <w:semiHidden/>
    <w:rsid w:val="002B2F4C"/>
    <w:rPr>
      <w:color w:val="954F72" w:themeColor="followedHyperlink"/>
      <w:u w:val="single"/>
    </w:rPr>
  </w:style>
  <w:style w:type="paragraph" w:customStyle="1" w:styleId="TableHeadingLarge">
    <w:name w:val="Table Heading Large"/>
    <w:basedOn w:val="TableHeading"/>
    <w:next w:val="TableText"/>
    <w:qFormat/>
    <w:rsid w:val="00370B41"/>
    <w:pPr>
      <w:spacing w:before="284" w:after="0" w:line="300" w:lineRule="atLeast"/>
    </w:pPr>
    <w:rPr>
      <w:sz w:val="40"/>
    </w:rPr>
  </w:style>
  <w:style w:type="paragraph" w:customStyle="1" w:styleId="TableTextLarge">
    <w:name w:val="Table Text Large"/>
    <w:basedOn w:val="TableText"/>
    <w:qFormat/>
    <w:rsid w:val="00370B41"/>
    <w:pPr>
      <w:tabs>
        <w:tab w:val="left" w:pos="851"/>
      </w:tabs>
      <w:spacing w:line="320" w:lineRule="atLeast"/>
    </w:pPr>
  </w:style>
  <w:style w:type="paragraph" w:customStyle="1" w:styleId="IntroductionText">
    <w:name w:val="Introduction Text"/>
    <w:basedOn w:val="Normal"/>
    <w:qFormat/>
    <w:rsid w:val="00FF2F44"/>
    <w:pPr>
      <w:spacing w:line="320" w:lineRule="atLeast"/>
    </w:pPr>
    <w:rPr>
      <w:color w:val="1E3773" w:themeColor="accent1"/>
      <w:sz w:val="24"/>
    </w:rPr>
  </w:style>
  <w:style w:type="paragraph" w:customStyle="1" w:styleId="LanguageTable">
    <w:name w:val="Language Table"/>
    <w:basedOn w:val="Normal"/>
    <w:semiHidden/>
    <w:qFormat/>
    <w:rsid w:val="00C74085"/>
    <w:pPr>
      <w:spacing w:after="85" w:line="260" w:lineRule="atLeast"/>
    </w:pPr>
  </w:style>
  <w:style w:type="paragraph" w:customStyle="1" w:styleId="Privacynotice">
    <w:name w:val="Privacy notice"/>
    <w:basedOn w:val="Normal"/>
    <w:semiHidden/>
    <w:qFormat/>
    <w:rsid w:val="00C74085"/>
    <w:pPr>
      <w:spacing w:after="0" w:line="220" w:lineRule="atLeast"/>
    </w:pPr>
    <w:rPr>
      <w:sz w:val="16"/>
    </w:rPr>
  </w:style>
  <w:style w:type="paragraph" w:customStyle="1" w:styleId="TableTextSmall">
    <w:name w:val="Table Text Small"/>
    <w:basedOn w:val="TableText"/>
    <w:qFormat/>
    <w:rsid w:val="009E3734"/>
    <w:pPr>
      <w:tabs>
        <w:tab w:val="left" w:pos="851"/>
      </w:tabs>
      <w:spacing w:after="85" w:line="260" w:lineRule="atLeast"/>
    </w:pPr>
    <w:rPr>
      <w:sz w:val="20"/>
    </w:rPr>
  </w:style>
  <w:style w:type="paragraph" w:styleId="BodyText">
    <w:name w:val="Body Text"/>
    <w:basedOn w:val="Normal"/>
    <w:link w:val="BodyTextChar"/>
    <w:uiPriority w:val="99"/>
    <w:rsid w:val="001F0D4B"/>
    <w:pPr>
      <w:spacing w:after="0" w:line="300" w:lineRule="atLeast"/>
    </w:pPr>
    <w:rPr>
      <w:color w:val="000000" w:themeColor="text1"/>
      <w:sz w:val="24"/>
    </w:rPr>
  </w:style>
  <w:style w:type="character" w:customStyle="1" w:styleId="BodyTextChar">
    <w:name w:val="Body Text Char"/>
    <w:basedOn w:val="DefaultParagraphFont"/>
    <w:link w:val="BodyText"/>
    <w:uiPriority w:val="99"/>
    <w:rsid w:val="001F0D4B"/>
    <w:rPr>
      <w:color w:val="000000" w:themeColor="text1"/>
      <w:spacing w:val="-4"/>
    </w:rPr>
  </w:style>
  <w:style w:type="character" w:customStyle="1" w:styleId="A4">
    <w:name w:val="A4"/>
    <w:uiPriority w:val="99"/>
    <w:rsid w:val="00524160"/>
    <w:rPr>
      <w:rFonts w:cs="Open Sans"/>
      <w:b/>
      <w:bCs/>
      <w:color w:val="000000"/>
      <w:sz w:val="20"/>
      <w:szCs w:val="20"/>
    </w:rPr>
  </w:style>
  <w:style w:type="character" w:customStyle="1" w:styleId="A6">
    <w:name w:val="A6"/>
    <w:uiPriority w:val="99"/>
    <w:rsid w:val="00524160"/>
    <w:rPr>
      <w:rFonts w:cs="Open Sans"/>
      <w:color w:val="000000"/>
      <w:sz w:val="16"/>
      <w:szCs w:val="16"/>
    </w:rPr>
  </w:style>
  <w:style w:type="paragraph" w:customStyle="1" w:styleId="Pa17">
    <w:name w:val="Pa17"/>
    <w:basedOn w:val="Normal"/>
    <w:next w:val="Normal"/>
    <w:uiPriority w:val="99"/>
    <w:rsid w:val="00524160"/>
    <w:pPr>
      <w:autoSpaceDE w:val="0"/>
      <w:autoSpaceDN w:val="0"/>
      <w:adjustRightInd w:val="0"/>
      <w:spacing w:after="0" w:line="241" w:lineRule="atLeast"/>
    </w:pPr>
    <w:rPr>
      <w:rFonts w:ascii="Open Sans" w:hAnsi="Open Sans" w:cs="Times New Roman"/>
      <w:color w:val="auto"/>
      <w:spacing w:val="0"/>
      <w:sz w:val="24"/>
    </w:rPr>
  </w:style>
  <w:style w:type="character" w:customStyle="1" w:styleId="A11">
    <w:name w:val="A11"/>
    <w:uiPriority w:val="99"/>
    <w:rsid w:val="00524160"/>
    <w:rPr>
      <w:rFonts w:cs="Open Sans"/>
      <w:color w:val="000000"/>
      <w:sz w:val="13"/>
      <w:szCs w:val="13"/>
    </w:rPr>
  </w:style>
  <w:style w:type="character" w:styleId="UnresolvedMention">
    <w:name w:val="Unresolved Mention"/>
    <w:basedOn w:val="DefaultParagraphFont"/>
    <w:uiPriority w:val="99"/>
    <w:semiHidden/>
    <w:unhideWhenUsed/>
    <w:rsid w:val="00B0301A"/>
    <w:rPr>
      <w:color w:val="605E5C"/>
      <w:shd w:val="clear" w:color="auto" w:fill="E1DFDD"/>
    </w:rPr>
  </w:style>
  <w:style w:type="character" w:styleId="CommentReference">
    <w:name w:val="annotation reference"/>
    <w:basedOn w:val="DefaultParagraphFont"/>
    <w:uiPriority w:val="99"/>
    <w:semiHidden/>
    <w:rsid w:val="000134AB"/>
    <w:rPr>
      <w:sz w:val="16"/>
      <w:szCs w:val="16"/>
    </w:rPr>
  </w:style>
  <w:style w:type="paragraph" w:styleId="CommentText">
    <w:name w:val="annotation text"/>
    <w:basedOn w:val="Normal"/>
    <w:link w:val="CommentTextChar"/>
    <w:uiPriority w:val="99"/>
    <w:semiHidden/>
    <w:rsid w:val="000134AB"/>
    <w:pPr>
      <w:spacing w:line="240" w:lineRule="auto"/>
    </w:pPr>
    <w:rPr>
      <w:szCs w:val="20"/>
    </w:rPr>
  </w:style>
  <w:style w:type="character" w:customStyle="1" w:styleId="CommentTextChar">
    <w:name w:val="Comment Text Char"/>
    <w:basedOn w:val="DefaultParagraphFont"/>
    <w:link w:val="CommentText"/>
    <w:uiPriority w:val="99"/>
    <w:semiHidden/>
    <w:rsid w:val="000134AB"/>
    <w:rPr>
      <w:color w:val="575757"/>
      <w:spacing w:val="-4"/>
      <w:sz w:val="20"/>
      <w:szCs w:val="20"/>
    </w:rPr>
  </w:style>
  <w:style w:type="paragraph" w:styleId="CommentSubject">
    <w:name w:val="annotation subject"/>
    <w:basedOn w:val="CommentText"/>
    <w:next w:val="CommentText"/>
    <w:link w:val="CommentSubjectChar"/>
    <w:uiPriority w:val="99"/>
    <w:semiHidden/>
    <w:unhideWhenUsed/>
    <w:rsid w:val="000134AB"/>
    <w:rPr>
      <w:b/>
      <w:bCs/>
    </w:rPr>
  </w:style>
  <w:style w:type="character" w:customStyle="1" w:styleId="CommentSubjectChar">
    <w:name w:val="Comment Subject Char"/>
    <w:basedOn w:val="CommentTextChar"/>
    <w:link w:val="CommentSubject"/>
    <w:uiPriority w:val="99"/>
    <w:semiHidden/>
    <w:rsid w:val="000134AB"/>
    <w:rPr>
      <w:b/>
      <w:bCs/>
      <w:color w:val="575757"/>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3577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21203719">
      <w:bodyDiv w:val="1"/>
      <w:marLeft w:val="0"/>
      <w:marRight w:val="0"/>
      <w:marTop w:val="0"/>
      <w:marBottom w:val="0"/>
      <w:divBdr>
        <w:top w:val="none" w:sz="0" w:space="0" w:color="auto"/>
        <w:left w:val="none" w:sz="0" w:space="0" w:color="auto"/>
        <w:bottom w:val="none" w:sz="0" w:space="0" w:color="auto"/>
        <w:right w:val="none" w:sz="0" w:space="0" w:color="auto"/>
      </w:divBdr>
    </w:div>
    <w:div w:id="436750307">
      <w:bodyDiv w:val="1"/>
      <w:marLeft w:val="0"/>
      <w:marRight w:val="0"/>
      <w:marTop w:val="0"/>
      <w:marBottom w:val="0"/>
      <w:divBdr>
        <w:top w:val="none" w:sz="0" w:space="0" w:color="auto"/>
        <w:left w:val="none" w:sz="0" w:space="0" w:color="auto"/>
        <w:bottom w:val="none" w:sz="0" w:space="0" w:color="auto"/>
        <w:right w:val="none" w:sz="0" w:space="0" w:color="auto"/>
      </w:divBdr>
    </w:div>
    <w:div w:id="502161507">
      <w:bodyDiv w:val="1"/>
      <w:marLeft w:val="0"/>
      <w:marRight w:val="0"/>
      <w:marTop w:val="0"/>
      <w:marBottom w:val="0"/>
      <w:divBdr>
        <w:top w:val="none" w:sz="0" w:space="0" w:color="auto"/>
        <w:left w:val="none" w:sz="0" w:space="0" w:color="auto"/>
        <w:bottom w:val="none" w:sz="0" w:space="0" w:color="auto"/>
        <w:right w:val="none" w:sz="0" w:space="0" w:color="auto"/>
      </w:divBdr>
    </w:div>
    <w:div w:id="641934415">
      <w:bodyDiv w:val="1"/>
      <w:marLeft w:val="0"/>
      <w:marRight w:val="0"/>
      <w:marTop w:val="0"/>
      <w:marBottom w:val="0"/>
      <w:divBdr>
        <w:top w:val="none" w:sz="0" w:space="0" w:color="auto"/>
        <w:left w:val="none" w:sz="0" w:space="0" w:color="auto"/>
        <w:bottom w:val="none" w:sz="0" w:space="0" w:color="auto"/>
        <w:right w:val="none" w:sz="0" w:space="0" w:color="auto"/>
      </w:divBdr>
    </w:div>
    <w:div w:id="753090852">
      <w:bodyDiv w:val="1"/>
      <w:marLeft w:val="0"/>
      <w:marRight w:val="0"/>
      <w:marTop w:val="0"/>
      <w:marBottom w:val="0"/>
      <w:divBdr>
        <w:top w:val="none" w:sz="0" w:space="0" w:color="auto"/>
        <w:left w:val="none" w:sz="0" w:space="0" w:color="auto"/>
        <w:bottom w:val="none" w:sz="0" w:space="0" w:color="auto"/>
        <w:right w:val="none" w:sz="0" w:space="0" w:color="auto"/>
      </w:divBdr>
    </w:div>
    <w:div w:id="827357080">
      <w:bodyDiv w:val="1"/>
      <w:marLeft w:val="0"/>
      <w:marRight w:val="0"/>
      <w:marTop w:val="0"/>
      <w:marBottom w:val="0"/>
      <w:divBdr>
        <w:top w:val="none" w:sz="0" w:space="0" w:color="auto"/>
        <w:left w:val="none" w:sz="0" w:space="0" w:color="auto"/>
        <w:bottom w:val="none" w:sz="0" w:space="0" w:color="auto"/>
        <w:right w:val="none" w:sz="0" w:space="0" w:color="auto"/>
      </w:divBdr>
    </w:div>
    <w:div w:id="1028681467">
      <w:bodyDiv w:val="1"/>
      <w:marLeft w:val="0"/>
      <w:marRight w:val="0"/>
      <w:marTop w:val="0"/>
      <w:marBottom w:val="0"/>
      <w:divBdr>
        <w:top w:val="none" w:sz="0" w:space="0" w:color="auto"/>
        <w:left w:val="none" w:sz="0" w:space="0" w:color="auto"/>
        <w:bottom w:val="none" w:sz="0" w:space="0" w:color="auto"/>
        <w:right w:val="none" w:sz="0" w:space="0" w:color="auto"/>
      </w:divBdr>
    </w:div>
    <w:div w:id="1508129340">
      <w:bodyDiv w:val="1"/>
      <w:marLeft w:val="0"/>
      <w:marRight w:val="0"/>
      <w:marTop w:val="0"/>
      <w:marBottom w:val="0"/>
      <w:divBdr>
        <w:top w:val="none" w:sz="0" w:space="0" w:color="auto"/>
        <w:left w:val="none" w:sz="0" w:space="0" w:color="auto"/>
        <w:bottom w:val="none" w:sz="0" w:space="0" w:color="auto"/>
        <w:right w:val="none" w:sz="0" w:space="0" w:color="auto"/>
      </w:divBdr>
    </w:div>
    <w:div w:id="1698660297">
      <w:bodyDiv w:val="1"/>
      <w:marLeft w:val="0"/>
      <w:marRight w:val="0"/>
      <w:marTop w:val="0"/>
      <w:marBottom w:val="0"/>
      <w:divBdr>
        <w:top w:val="none" w:sz="0" w:space="0" w:color="auto"/>
        <w:left w:val="none" w:sz="0" w:space="0" w:color="auto"/>
        <w:bottom w:val="none" w:sz="0" w:space="0" w:color="auto"/>
        <w:right w:val="none" w:sz="0" w:space="0" w:color="auto"/>
      </w:divBdr>
    </w:div>
    <w:div w:id="1752040582">
      <w:bodyDiv w:val="1"/>
      <w:marLeft w:val="0"/>
      <w:marRight w:val="0"/>
      <w:marTop w:val="0"/>
      <w:marBottom w:val="0"/>
      <w:divBdr>
        <w:top w:val="none" w:sz="0" w:space="0" w:color="auto"/>
        <w:left w:val="none" w:sz="0" w:space="0" w:color="auto"/>
        <w:bottom w:val="none" w:sz="0" w:space="0" w:color="auto"/>
        <w:right w:val="none" w:sz="0" w:space="0" w:color="auto"/>
      </w:divBdr>
    </w:div>
    <w:div w:id="1774787468">
      <w:bodyDiv w:val="1"/>
      <w:marLeft w:val="0"/>
      <w:marRight w:val="0"/>
      <w:marTop w:val="0"/>
      <w:marBottom w:val="0"/>
      <w:divBdr>
        <w:top w:val="none" w:sz="0" w:space="0" w:color="auto"/>
        <w:left w:val="none" w:sz="0" w:space="0" w:color="auto"/>
        <w:bottom w:val="none" w:sz="0" w:space="0" w:color="auto"/>
        <w:right w:val="none" w:sz="0" w:space="0" w:color="auto"/>
      </w:divBdr>
    </w:div>
    <w:div w:id="2017078031">
      <w:bodyDiv w:val="1"/>
      <w:marLeft w:val="0"/>
      <w:marRight w:val="0"/>
      <w:marTop w:val="0"/>
      <w:marBottom w:val="0"/>
      <w:divBdr>
        <w:top w:val="none" w:sz="0" w:space="0" w:color="auto"/>
        <w:left w:val="none" w:sz="0" w:space="0" w:color="auto"/>
        <w:bottom w:val="none" w:sz="0" w:space="0" w:color="auto"/>
        <w:right w:val="none" w:sz="0" w:space="0" w:color="auto"/>
      </w:divBdr>
    </w:div>
    <w:div w:id="204724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6.png"/><Relationship Id="rId26" Type="http://schemas.openxmlformats.org/officeDocument/2006/relationships/hyperlink" Target="http://www.gov.uk/government/collections/hs2-property" TargetMode="External"/><Relationship Id="rId39" Type="http://schemas.microsoft.com/office/2011/relationships/people" Target="people.xml"/><Relationship Id="rId21" Type="http://schemas.openxmlformats.org/officeDocument/2006/relationships/header" Target="header2.xml"/><Relationship Id="rId34" Type="http://schemas.openxmlformats.org/officeDocument/2006/relationships/hyperlink" Target="https://www.gov.uk/government/publications/high-speed-two-ltd-privacy-notic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2.org.uk" TargetMode="External"/><Relationship Id="rId24" Type="http://schemas.openxmlformats.org/officeDocument/2006/relationships/hyperlink" Target="mailto:residentscommissioner@hs2.org.uk" TargetMode="External"/><Relationship Id="rId32" Type="http://schemas.openxmlformats.org/officeDocument/2006/relationships/hyperlink" Target="http://www.hs2.org.uk" TargetMode="External"/><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s://bit.ly/3oOA25j" TargetMode="External"/><Relationship Id="rId28" Type="http://schemas.openxmlformats.org/officeDocument/2006/relationships/hyperlink" Target="http://www.hs2.org.uk/in-your-area/contact-us/how-to-complain/"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www.gov.uk/government/collections/hs2-ltd-residents-commissioner" TargetMode="External"/><Relationship Id="rId27" Type="http://schemas.openxmlformats.org/officeDocument/2006/relationships/hyperlink" Target="http://www.gov.uk/claim-compensation-if-affected-by-hs2" TargetMode="External"/><Relationship Id="rId30" Type="http://schemas.openxmlformats.org/officeDocument/2006/relationships/image" Target="media/image14.png"/><Relationship Id="rId35" Type="http://schemas.openxmlformats.org/officeDocument/2006/relationships/hyperlink" Target="https://www.gov.uk/government/publications/high-speed-two-ltd-privacy-noti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5.JPG"/><Relationship Id="rId25" Type="http://schemas.openxmlformats.org/officeDocument/2006/relationships/hyperlink" Target="mailto:complaints@hs2-cc.org.uk" TargetMode="External"/><Relationship Id="rId33" Type="http://schemas.openxmlformats.org/officeDocument/2006/relationships/hyperlink" Target="http://www.hs2.org.uk" TargetMode="External"/><Relationship Id="rId3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4.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griffiths2\AppData\Local\Temp\Temp2_A4%20notification%20of%20works_Dec%202021%20(1).zip\A4%20notification%20of%20works_Dec%202021\STANDARD_Notificatio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16F584A01D410D96694705438270CF"/>
        <w:category>
          <w:name w:val="General"/>
          <w:gallery w:val="placeholder"/>
        </w:category>
        <w:types>
          <w:type w:val="bbPlcHdr"/>
        </w:types>
        <w:behaviors>
          <w:behavior w:val="content"/>
        </w:behaviors>
        <w:guid w:val="{E8A78306-9F96-4CEF-AD69-6DA85876AEA8}"/>
      </w:docPartPr>
      <w:docPartBody>
        <w:p w:rsidR="00340E30" w:rsidRDefault="00D1350A">
          <w:pPr>
            <w:pStyle w:val="EC16F584A01D410D96694705438270CF"/>
          </w:pPr>
          <w:r w:rsidRPr="003125DD">
            <w:rPr>
              <w:rStyle w:val="PlaceholderText"/>
            </w:rPr>
            <w:t>Click here to enter text.</w:t>
          </w:r>
        </w:p>
      </w:docPartBody>
    </w:docPart>
    <w:docPart>
      <w:docPartPr>
        <w:name w:val="FF4A3289C3864B81AE1E7B4AEF8189E5"/>
        <w:category>
          <w:name w:val="General"/>
          <w:gallery w:val="placeholder"/>
        </w:category>
        <w:types>
          <w:type w:val="bbPlcHdr"/>
        </w:types>
        <w:behaviors>
          <w:behavior w:val="content"/>
        </w:behaviors>
        <w:guid w:val="{276C6275-A5B6-4B79-BBBF-AEA702233F21}"/>
      </w:docPartPr>
      <w:docPartBody>
        <w:p w:rsidR="00340E30" w:rsidRDefault="00D1350A">
          <w:pPr>
            <w:pStyle w:val="FF4A3289C3864B81AE1E7B4AEF8189E5"/>
          </w:pPr>
          <w:r w:rsidRPr="003125DD">
            <w:rPr>
              <w:rStyle w:val="PlaceholderText"/>
            </w:rPr>
            <w:t>Click here to enter text.</w:t>
          </w:r>
        </w:p>
      </w:docPartBody>
    </w:docPart>
    <w:docPart>
      <w:docPartPr>
        <w:name w:val="652AEBBB407941B786C05B0B5E40110A"/>
        <w:category>
          <w:name w:val="General"/>
          <w:gallery w:val="placeholder"/>
        </w:category>
        <w:types>
          <w:type w:val="bbPlcHdr"/>
        </w:types>
        <w:behaviors>
          <w:behavior w:val="content"/>
        </w:behaviors>
        <w:guid w:val="{817A9219-B9A6-4FC6-9C26-B2725BAE6F01}"/>
      </w:docPartPr>
      <w:docPartBody>
        <w:p w:rsidR="00340E30" w:rsidRDefault="00D1350A">
          <w:pPr>
            <w:pStyle w:val="652AEBBB407941B786C05B0B5E40110A"/>
          </w:pPr>
          <w:r w:rsidRPr="003125DD">
            <w:rPr>
              <w:rStyle w:val="PlaceholderText"/>
            </w:rPr>
            <w:t>Click here to enter text.</w:t>
          </w:r>
        </w:p>
      </w:docPartBody>
    </w:docPart>
    <w:docPart>
      <w:docPartPr>
        <w:name w:val="89A884936725413DA58B9E47B23B17BA"/>
        <w:category>
          <w:name w:val="General"/>
          <w:gallery w:val="placeholder"/>
        </w:category>
        <w:types>
          <w:type w:val="bbPlcHdr"/>
        </w:types>
        <w:behaviors>
          <w:behavior w:val="content"/>
        </w:behaviors>
        <w:guid w:val="{584CD0CF-60F5-4ABB-BAA3-4BB3420A5590}"/>
      </w:docPartPr>
      <w:docPartBody>
        <w:p w:rsidR="00340E30" w:rsidRDefault="00D1350A">
          <w:pPr>
            <w:pStyle w:val="89A884936725413DA58B9E47B23B17BA"/>
          </w:pPr>
          <w:r w:rsidRPr="003125DD">
            <w:rPr>
              <w:rStyle w:val="PlaceholderText"/>
            </w:rPr>
            <w:t>Click here to enter text.</w:t>
          </w:r>
        </w:p>
      </w:docPartBody>
    </w:docPart>
    <w:docPart>
      <w:docPartPr>
        <w:name w:val="9C572A51597649AA8D5B8A5E97A4900D"/>
        <w:category>
          <w:name w:val="General"/>
          <w:gallery w:val="placeholder"/>
        </w:category>
        <w:types>
          <w:type w:val="bbPlcHdr"/>
        </w:types>
        <w:behaviors>
          <w:behavior w:val="content"/>
        </w:behaviors>
        <w:guid w:val="{8CDD430B-6076-471B-91C8-CA02F2FA8A9C}"/>
      </w:docPartPr>
      <w:docPartBody>
        <w:p w:rsidR="00340E30" w:rsidRDefault="00D1350A">
          <w:pPr>
            <w:pStyle w:val="9C572A51597649AA8D5B8A5E97A4900D"/>
          </w:pPr>
          <w:r w:rsidRPr="003125DD">
            <w:rPr>
              <w:rStyle w:val="PlaceholderText"/>
            </w:rPr>
            <w:t>Click here to enter text.</w:t>
          </w:r>
        </w:p>
      </w:docPartBody>
    </w:docPart>
    <w:docPart>
      <w:docPartPr>
        <w:name w:val="7BC1275D81534796BDCD42E8F085D785"/>
        <w:category>
          <w:name w:val="General"/>
          <w:gallery w:val="placeholder"/>
        </w:category>
        <w:types>
          <w:type w:val="bbPlcHdr"/>
        </w:types>
        <w:behaviors>
          <w:behavior w:val="content"/>
        </w:behaviors>
        <w:guid w:val="{3F455F5C-49B9-479A-9923-39D7162206F6}"/>
      </w:docPartPr>
      <w:docPartBody>
        <w:p w:rsidR="00340E30" w:rsidRDefault="00D1350A" w:rsidP="00D1350A">
          <w:pPr>
            <w:pStyle w:val="7BC1275D81534796BDCD42E8F085D785"/>
          </w:pPr>
          <w:r w:rsidRPr="003125DD">
            <w:rPr>
              <w:rStyle w:val="PlaceholderText"/>
            </w:rPr>
            <w:t>Click here to enter text.</w:t>
          </w:r>
        </w:p>
      </w:docPartBody>
    </w:docPart>
    <w:docPart>
      <w:docPartPr>
        <w:name w:val="59D422E4386948FB9EA3AAE9307647F5"/>
        <w:category>
          <w:name w:val="General"/>
          <w:gallery w:val="placeholder"/>
        </w:category>
        <w:types>
          <w:type w:val="bbPlcHdr"/>
        </w:types>
        <w:behaviors>
          <w:behavior w:val="content"/>
        </w:behaviors>
        <w:guid w:val="{40447E4C-585D-4178-951B-D848456B79BA}"/>
      </w:docPartPr>
      <w:docPartBody>
        <w:p w:rsidR="00340E30" w:rsidRDefault="00D1350A" w:rsidP="00D1350A">
          <w:pPr>
            <w:pStyle w:val="59D422E4386948FB9EA3AAE9307647F5"/>
          </w:pPr>
          <w:r w:rsidRPr="003125DD">
            <w:rPr>
              <w:rStyle w:val="PlaceholderText"/>
            </w:rPr>
            <w:t>Click here to enter text.</w:t>
          </w:r>
        </w:p>
      </w:docPartBody>
    </w:docPart>
    <w:docPart>
      <w:docPartPr>
        <w:name w:val="CA90064BC55E475BAC9BA84E02016615"/>
        <w:category>
          <w:name w:val="General"/>
          <w:gallery w:val="placeholder"/>
        </w:category>
        <w:types>
          <w:type w:val="bbPlcHdr"/>
        </w:types>
        <w:behaviors>
          <w:behavior w:val="content"/>
        </w:behaviors>
        <w:guid w:val="{B576B87B-6FE3-45BD-AEC6-EDFAF1E5A054}"/>
      </w:docPartPr>
      <w:docPartBody>
        <w:p w:rsidR="00340E30" w:rsidRDefault="00D1350A" w:rsidP="00D1350A">
          <w:pPr>
            <w:pStyle w:val="CA90064BC55E475BAC9BA84E02016615"/>
          </w:pPr>
          <w:r w:rsidRPr="003125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50A"/>
    <w:rsid w:val="001C09D2"/>
    <w:rsid w:val="00340E30"/>
    <w:rsid w:val="003F5DC9"/>
    <w:rsid w:val="00A831E2"/>
    <w:rsid w:val="00D1350A"/>
    <w:rsid w:val="00DA61F3"/>
    <w:rsid w:val="00F67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350A"/>
    <w:rPr>
      <w:color w:val="808080"/>
    </w:rPr>
  </w:style>
  <w:style w:type="paragraph" w:customStyle="1" w:styleId="EC16F584A01D410D96694705438270CF">
    <w:name w:val="EC16F584A01D410D96694705438270CF"/>
  </w:style>
  <w:style w:type="paragraph" w:customStyle="1" w:styleId="FF4A3289C3864B81AE1E7B4AEF8189E5">
    <w:name w:val="FF4A3289C3864B81AE1E7B4AEF8189E5"/>
  </w:style>
  <w:style w:type="paragraph" w:customStyle="1" w:styleId="652AEBBB407941B786C05B0B5E40110A">
    <w:name w:val="652AEBBB407941B786C05B0B5E40110A"/>
  </w:style>
  <w:style w:type="paragraph" w:customStyle="1" w:styleId="89A884936725413DA58B9E47B23B17BA">
    <w:name w:val="89A884936725413DA58B9E47B23B17BA"/>
  </w:style>
  <w:style w:type="paragraph" w:customStyle="1" w:styleId="9C572A51597649AA8D5B8A5E97A4900D">
    <w:name w:val="9C572A51597649AA8D5B8A5E97A4900D"/>
  </w:style>
  <w:style w:type="paragraph" w:customStyle="1" w:styleId="7BC1275D81534796BDCD42E8F085D785">
    <w:name w:val="7BC1275D81534796BDCD42E8F085D785"/>
    <w:rsid w:val="00D1350A"/>
  </w:style>
  <w:style w:type="paragraph" w:customStyle="1" w:styleId="59D422E4386948FB9EA3AAE9307647F5">
    <w:name w:val="59D422E4386948FB9EA3AAE9307647F5"/>
    <w:rsid w:val="00D1350A"/>
  </w:style>
  <w:style w:type="paragraph" w:customStyle="1" w:styleId="CA90064BC55E475BAC9BA84E02016615">
    <w:name w:val="CA90064BC55E475BAC9BA84E02016615"/>
    <w:rsid w:val="00D135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S2 colour theme">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font them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utoDeletion xmlns="ea3378b0-993a-4fe5-b88f-940383577089">
      <Url xsi:nil="true"/>
      <Description xsi:nil="true"/>
    </AutoDeletion>
    <TestDeleteWorkflow xmlns="ea3378b0-993a-4fe5-b88f-940383577089">
      <Url xsi:nil="true"/>
      <Description xsi:nil="true"/>
    </TestDeleteWorkflow>
    <DaysToKeep xmlns="451a76c8-f220-48c3-8768-0e4723612e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DF7ADAF84AAB408D7BB6D4229F3EBA" ma:contentTypeVersion="15" ma:contentTypeDescription="Create a new document." ma:contentTypeScope="" ma:versionID="a516fa7a08023f52d77a4346b9656642">
  <xsd:schema xmlns:xsd="http://www.w3.org/2001/XMLSchema" xmlns:xs="http://www.w3.org/2001/XMLSchema" xmlns:p="http://schemas.microsoft.com/office/2006/metadata/properties" xmlns:ns2="ea3378b0-993a-4fe5-b88f-940383577089" xmlns:ns3="451a76c8-f220-48c3-8768-0e4723612e06" targetNamespace="http://schemas.microsoft.com/office/2006/metadata/properties" ma:root="true" ma:fieldsID="02b23be6ac61a91a126c98334544ab9c" ns2:_="" ns3:_="">
    <xsd:import namespace="ea3378b0-993a-4fe5-b88f-940383577089"/>
    <xsd:import namespace="451a76c8-f220-48c3-8768-0e4723612e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DaysToKeep" minOccurs="0"/>
                <xsd:element ref="ns2:TestDeleteWorkflow" minOccurs="0"/>
                <xsd:element ref="ns2:MediaServiceDateTaken" minOccurs="0"/>
                <xsd:element ref="ns2:MediaServiceLocation" minOccurs="0"/>
                <xsd:element ref="ns3:SharedWithUsers" minOccurs="0"/>
                <xsd:element ref="ns3:SharedWithDetails" minOccurs="0"/>
                <xsd:element ref="ns2:AutoDele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378b0-993a-4fe5-b88f-940383577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TestDeleteWorkflow" ma:index="14" nillable="true" ma:displayName="TestDeleteWorkflow" ma:internalName="TestDeleteWorkflow">
      <xsd:complexType>
        <xsd:complexContent>
          <xsd:extension base="dms:URL">
            <xsd:sequence>
              <xsd:element name="Url" type="dms:ValidUrl" minOccurs="0" nillable="true"/>
              <xsd:element name="Description" type="xsd:string" nillable="true"/>
            </xsd:sequence>
          </xsd:extension>
        </xsd:complexContent>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AutoDeletion" ma:index="19" nillable="true" ma:displayName="AutoDeletion" ma:internalName="AutoDeleti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1a76c8-f220-48c3-8768-0e4723612e06" elementFormDefault="qualified">
    <xsd:import namespace="http://schemas.microsoft.com/office/2006/documentManagement/types"/>
    <xsd:import namespace="http://schemas.microsoft.com/office/infopath/2007/PartnerControls"/>
    <xsd:element name="DaysToKeep" ma:index="13" nillable="true" ma:displayName="DaysToKeep" ma:description="Number of days for which the content will be kept" ma:internalName="DaysToKeep">
      <xsd:simpleType>
        <xsd:restriction base="dms:Text">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804D16-999D-4266-81B2-3025854F30AB}">
  <ds:schemaRefs>
    <ds:schemaRef ds:uri="http://schemas.openxmlformats.org/officeDocument/2006/bibliography"/>
  </ds:schemaRefs>
</ds:datastoreItem>
</file>

<file path=customXml/itemProps2.xml><?xml version="1.0" encoding="utf-8"?>
<ds:datastoreItem xmlns:ds="http://schemas.openxmlformats.org/officeDocument/2006/customXml" ds:itemID="{4D19B704-F18C-4F49-81BB-550CE8B8ACF4}">
  <ds:schemaRefs>
    <ds:schemaRef ds:uri="http://schemas.microsoft.com/office/2006/metadata/properties"/>
    <ds:schemaRef ds:uri="http://schemas.microsoft.com/office/infopath/2007/PartnerControls"/>
    <ds:schemaRef ds:uri="ea3378b0-993a-4fe5-b88f-940383577089"/>
    <ds:schemaRef ds:uri="451a76c8-f220-48c3-8768-0e4723612e06"/>
  </ds:schemaRefs>
</ds:datastoreItem>
</file>

<file path=customXml/itemProps3.xml><?xml version="1.0" encoding="utf-8"?>
<ds:datastoreItem xmlns:ds="http://schemas.openxmlformats.org/officeDocument/2006/customXml" ds:itemID="{D93133D7-B0C5-4AD2-A6F9-ECE8A4937700}">
  <ds:schemaRefs>
    <ds:schemaRef ds:uri="http://schemas.microsoft.com/sharepoint/v3/contenttype/forms"/>
  </ds:schemaRefs>
</ds:datastoreItem>
</file>

<file path=customXml/itemProps4.xml><?xml version="1.0" encoding="utf-8"?>
<ds:datastoreItem xmlns:ds="http://schemas.openxmlformats.org/officeDocument/2006/customXml" ds:itemID="{0835BD56-D803-42C3-9305-2E13E8E9E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3378b0-993a-4fe5-b88f-940383577089"/>
    <ds:schemaRef ds:uri="451a76c8-f220-48c3-8768-0e4723612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STANDARD_Notification_TEMPLATE</Template>
  <TotalTime>9</TotalTime>
  <Pages>5</Pages>
  <Words>1053</Words>
  <Characters>6007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Griffiths, Simon (MS)</dc:creator>
  <cp:keywords/>
  <dc:description/>
  <cp:lastModifiedBy>Nathan March</cp:lastModifiedBy>
  <cp:revision>3</cp:revision>
  <cp:lastPrinted>2019-03-26T12:20:00Z</cp:lastPrinted>
  <dcterms:created xsi:type="dcterms:W3CDTF">2022-02-09T08:20:00Z</dcterms:created>
  <dcterms:modified xsi:type="dcterms:W3CDTF">2022-02-09T08:25:00Z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0x0101000EDF7ADAF84AAB408D7BB6D4229F3EBA</vt:lpwstr>
  </property>
</Properties>
</file>