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065" w:type="dxa"/>
        <w:tblLayout w:type="fixed"/>
        <w:tblCellMar>
          <w:left w:w="0" w:type="dxa"/>
          <w:right w:w="113" w:type="dxa"/>
        </w:tblCellMar>
        <w:tblLook w:val="04A0" w:firstRow="1" w:lastRow="0" w:firstColumn="1" w:lastColumn="0" w:noHBand="0" w:noVBand="1"/>
      </w:tblPr>
      <w:tblGrid>
        <w:gridCol w:w="6946"/>
        <w:gridCol w:w="117"/>
        <w:gridCol w:w="25"/>
        <w:gridCol w:w="2977"/>
      </w:tblGrid>
      <w:tr w:rsidR="005371D1" w14:paraId="6FDE0DCE" w14:textId="77777777" w:rsidTr="00D4335B">
        <w:trPr>
          <w:trHeight w:hRule="exact" w:val="1133"/>
          <w:tblHeader/>
        </w:trPr>
        <w:tc>
          <w:tcPr>
            <w:tcW w:w="7063" w:type="dxa"/>
            <w:gridSpan w:val="2"/>
          </w:tcPr>
          <w:p w14:paraId="223D24FF" w14:textId="4BCD070D" w:rsidR="005371D1" w:rsidRDefault="00F5532E" w:rsidP="007535B0">
            <w:bookmarkStart w:id="0" w:name="_Hlk54696639"/>
            <w:r>
              <w:rPr>
                <w:noProof/>
                <w:lang w:eastAsia="en-GB"/>
              </w:rPr>
              <w:drawing>
                <wp:anchor distT="0" distB="0" distL="114300" distR="114300" simplePos="0" relativeHeight="251688448" behindDoc="0" locked="0" layoutInCell="1" allowOverlap="1" wp14:anchorId="13946E1E" wp14:editId="408535F5">
                  <wp:simplePos x="0" y="0"/>
                  <wp:positionH relativeFrom="column">
                    <wp:posOffset>0</wp:posOffset>
                  </wp:positionH>
                  <wp:positionV relativeFrom="paragraph">
                    <wp:posOffset>2540</wp:posOffset>
                  </wp:positionV>
                  <wp:extent cx="1165225" cy="433687"/>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65225" cy="433687"/>
                          </a:xfrm>
                          <a:prstGeom prst="rect">
                            <a:avLst/>
                          </a:prstGeom>
                        </pic:spPr>
                      </pic:pic>
                    </a:graphicData>
                  </a:graphic>
                </wp:anchor>
              </w:drawing>
            </w:r>
          </w:p>
        </w:tc>
        <w:tc>
          <w:tcPr>
            <w:tcW w:w="3002" w:type="dxa"/>
            <w:gridSpan w:val="2"/>
            <w:shd w:val="clear" w:color="auto" w:fill="auto"/>
          </w:tcPr>
          <w:p w14:paraId="1EC1120C" w14:textId="226A8494" w:rsidR="005371D1" w:rsidRPr="005008F1" w:rsidRDefault="00F5532E" w:rsidP="005008F1">
            <w:pPr>
              <w:pStyle w:val="TableHeading"/>
              <w:rPr>
                <w:color w:val="000000" w:themeColor="text1"/>
              </w:rPr>
            </w:pPr>
            <w:r w:rsidRPr="00F5532E">
              <w:rPr>
                <w:noProof/>
                <w:color w:val="000000" w:themeColor="text1"/>
              </w:rPr>
              <w:drawing>
                <wp:anchor distT="0" distB="0" distL="114300" distR="114300" simplePos="0" relativeHeight="251685376" behindDoc="0" locked="0" layoutInCell="1" allowOverlap="1" wp14:anchorId="6B6CDEC1" wp14:editId="5173BF69">
                  <wp:simplePos x="0" y="0"/>
                  <wp:positionH relativeFrom="column">
                    <wp:posOffset>334010</wp:posOffset>
                  </wp:positionH>
                  <wp:positionV relativeFrom="paragraph">
                    <wp:posOffset>374015</wp:posOffset>
                  </wp:positionV>
                  <wp:extent cx="1185422" cy="1068528"/>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85422" cy="1068528"/>
                          </a:xfrm>
                          <a:prstGeom prst="rect">
                            <a:avLst/>
                          </a:prstGeom>
                        </pic:spPr>
                      </pic:pic>
                    </a:graphicData>
                  </a:graphic>
                </wp:anchor>
              </w:drawing>
            </w:r>
            <w:r w:rsidRPr="00F5532E">
              <w:rPr>
                <w:noProof/>
                <w:color w:val="000000" w:themeColor="text1"/>
              </w:rPr>
              <mc:AlternateContent>
                <mc:Choice Requires="wps">
                  <w:drawing>
                    <wp:anchor distT="0" distB="0" distL="114300" distR="114300" simplePos="0" relativeHeight="251686400" behindDoc="0" locked="0" layoutInCell="1" allowOverlap="1" wp14:anchorId="0BE748BF" wp14:editId="6082FCF4">
                      <wp:simplePos x="0" y="0"/>
                      <wp:positionH relativeFrom="column">
                        <wp:posOffset>-1905</wp:posOffset>
                      </wp:positionH>
                      <wp:positionV relativeFrom="paragraph">
                        <wp:posOffset>2540</wp:posOffset>
                      </wp:positionV>
                      <wp:extent cx="1899796" cy="38601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99796" cy="386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ECE3B" w14:textId="77777777" w:rsidR="00F5532E" w:rsidRPr="005371D1" w:rsidRDefault="00F5532E" w:rsidP="00F5532E">
                                  <w:pPr>
                                    <w:jc w:val="center"/>
                                    <w:rPr>
                                      <w:b/>
                                      <w:color w:val="FF8000" w:themeColor="accent4"/>
                                      <w:sz w:val="32"/>
                                    </w:rPr>
                                  </w:pPr>
                                  <w:r w:rsidRPr="005371D1">
                                    <w:rPr>
                                      <w:b/>
                                      <w:color w:val="FF8000" w:themeColor="accent4"/>
                                      <w:sz w:val="32"/>
                                    </w:rPr>
                                    <w:t>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E748BF" id="_x0000_t202" coordsize="21600,21600" o:spt="202" path="m,l,21600r21600,l21600,xe">
                      <v:stroke joinstyle="miter"/>
                      <v:path gradientshapeok="t" o:connecttype="rect"/>
                    </v:shapetype>
                    <v:shape id="Text Box 35" o:spid="_x0000_s1026" type="#_x0000_t202" style="position:absolute;left:0;text-align:left;margin-left:-.15pt;margin-top:.2pt;width:149.6pt;height:30.4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" filled="f" stroked="f" strokeweight=".5pt">
                      <v:textbox>
                        <w:txbxContent>
                          <w:p w14:paraId="56EECE3B" w14:textId="77777777" w:rsidR="00F5532E" w:rsidRPr="005371D1" w:rsidRDefault="00F5532E" w:rsidP="00F5532E">
                            <w:pPr>
                              <w:jc w:val="center"/>
                              <w:rPr>
                                <w:b/>
                                <w:color w:val="FF8000" w:themeColor="accent4"/>
                                <w:sz w:val="32"/>
                              </w:rPr>
                            </w:pPr>
                            <w:r w:rsidRPr="005371D1">
                              <w:rPr>
                                <w:b/>
                                <w:color w:val="FF8000" w:themeColor="accent4"/>
                                <w:sz w:val="32"/>
                              </w:rPr>
                              <w:t>Notification</w:t>
                            </w:r>
                          </w:p>
                        </w:txbxContent>
                      </v:textbox>
                    </v:shape>
                  </w:pict>
                </mc:Fallback>
              </mc:AlternateContent>
            </w:r>
          </w:p>
        </w:tc>
      </w:tr>
      <w:tr w:rsidR="0056626E" w:rsidRPr="00535FF8" w14:paraId="4DE27101" w14:textId="77777777" w:rsidTr="00D4335B">
        <w:trPr>
          <w:trHeight w:hRule="exact" w:val="1882"/>
          <w:tblHeader/>
        </w:trPr>
        <w:tc>
          <w:tcPr>
            <w:tcW w:w="7063" w:type="dxa"/>
            <w:gridSpan w:val="2"/>
          </w:tcPr>
          <w:p w14:paraId="34C48190" w14:textId="090FA89C" w:rsidR="0056626E" w:rsidRDefault="00873596" w:rsidP="000F07FF">
            <w:pPr>
              <w:pStyle w:val="Heading1"/>
            </w:pPr>
            <w:sdt>
              <w:sdtPr>
                <w:alias w:val="Locked content"/>
                <w:tag w:val="Locked content"/>
                <w:id w:val="2005478594"/>
                <w:placeholder>
                  <w:docPart w:val="9DF78F2B833D4D248CCEBF2868260643"/>
                </w:placeholder>
              </w:sdtPr>
              <w:sdtEndPr/>
              <w:sdtContent>
                <w:r w:rsidR="0056626E">
                  <w:t>Notice of</w:t>
                </w:r>
              </w:sdtContent>
            </w:sdt>
            <w:r w:rsidR="0056626E">
              <w:t xml:space="preserve"> </w:t>
            </w:r>
            <w:r w:rsidR="00DE74E5">
              <w:t>Utility</w:t>
            </w:r>
            <w:r w:rsidR="007535B0">
              <w:t xml:space="preserve"> Works</w:t>
            </w:r>
            <w:r w:rsidR="00B83146">
              <w:t xml:space="preserve"> </w:t>
            </w:r>
            <w:r w:rsidR="00C41608">
              <w:t xml:space="preserve">for </w:t>
            </w:r>
            <w:r w:rsidR="00F56DE1">
              <w:t>Curzon Street</w:t>
            </w:r>
            <w:r w:rsidR="00C41608">
              <w:t xml:space="preserve"> Station</w:t>
            </w:r>
          </w:p>
          <w:p w14:paraId="71AB302D" w14:textId="552C042F" w:rsidR="001E747C" w:rsidRPr="00535FF8" w:rsidRDefault="00873596" w:rsidP="00617285">
            <w:sdt>
              <w:sdtPr>
                <w:alias w:val="Locked content"/>
                <w:tag w:val="Locked content"/>
                <w:id w:val="-147056604"/>
                <w:placeholder>
                  <w:docPart w:val="6C12B5E689624ABA95C9E092F21C62C7"/>
                </w:placeholder>
              </w:sdtPr>
              <w:sdtEndPr>
                <w:rPr>
                  <w:rStyle w:val="Hyperlink"/>
                  <w:b/>
                  <w:bCs/>
                  <w:color w:val="1E3773" w:themeColor="accent1"/>
                </w:rPr>
              </w:sdtEndPr>
              <w:sdtContent>
                <w:sdt>
                  <w:sdtPr>
                    <w:rPr>
                      <w:color w:val="1E3773" w:themeColor="accent1"/>
                    </w:rPr>
                    <w:id w:val="944881412"/>
                    <w:placeholder>
                      <w:docPart w:val="6C12B5E689624ABA95C9E092F21C62C7"/>
                    </w:placeholder>
                  </w:sdtPr>
                  <w:sdtEndPr>
                    <w:rPr>
                      <w:rStyle w:val="Hyperlink"/>
                      <w:b/>
                      <w:bCs/>
                    </w:rPr>
                  </w:sdtEndPr>
                  <w:sdtContent>
                    <w:r w:rsidR="00A90236">
                      <w:rPr>
                        <w:color w:val="1E3773" w:themeColor="accent1"/>
                      </w:rPr>
                      <w:t>March</w:t>
                    </w:r>
                    <w:r w:rsidR="00637CFE" w:rsidRPr="00535FF8">
                      <w:rPr>
                        <w:color w:val="1E3773" w:themeColor="accent1"/>
                      </w:rPr>
                      <w:t xml:space="preserve"> 202</w:t>
                    </w:r>
                    <w:r w:rsidR="00F56DE1" w:rsidRPr="00535FF8">
                      <w:rPr>
                        <w:color w:val="1E3773" w:themeColor="accent1"/>
                      </w:rPr>
                      <w:t>1</w:t>
                    </w:r>
                    <w:r w:rsidR="001E747C" w:rsidRPr="00535FF8">
                      <w:t xml:space="preserve"> </w:t>
                    </w:r>
                    <w:r w:rsidR="001E747C" w:rsidRPr="00535FF8">
                      <w:rPr>
                        <w:color w:val="FF8000" w:themeColor="accent4"/>
                      </w:rPr>
                      <w:t>|</w:t>
                    </w:r>
                    <w:r w:rsidR="001E747C" w:rsidRPr="00535FF8">
                      <w:t xml:space="preserve"> </w:t>
                    </w:r>
                    <w:hyperlink r:id="rId13" w:history="1">
                      <w:r w:rsidR="001E747C" w:rsidRPr="00535FF8">
                        <w:rPr>
                          <w:rStyle w:val="Hyperlink"/>
                          <w:b/>
                          <w:bCs/>
                        </w:rPr>
                        <w:t>www.hs2.org.uk</w:t>
                      </w:r>
                    </w:hyperlink>
                  </w:sdtContent>
                </w:sdt>
              </w:sdtContent>
            </w:sdt>
          </w:p>
        </w:tc>
        <w:tc>
          <w:tcPr>
            <w:tcW w:w="3002" w:type="dxa"/>
            <w:gridSpan w:val="2"/>
            <w:shd w:val="clear" w:color="auto" w:fill="auto"/>
          </w:tcPr>
          <w:p w14:paraId="4F641766" w14:textId="77777777" w:rsidR="0056626E" w:rsidRPr="00535FF8" w:rsidRDefault="0056626E" w:rsidP="005008F1">
            <w:pPr>
              <w:pStyle w:val="TableHeading"/>
              <w:rPr>
                <w:color w:val="000000" w:themeColor="text1"/>
              </w:rPr>
            </w:pPr>
          </w:p>
        </w:tc>
      </w:tr>
      <w:bookmarkEnd w:id="0"/>
      <w:tr w:rsidR="00D4335B" w14:paraId="1E2802D1" w14:textId="77777777" w:rsidTr="00535FF8">
        <w:trPr>
          <w:cantSplit/>
          <w:trHeight w:hRule="exact" w:val="11438"/>
        </w:trPr>
        <w:tc>
          <w:tcPr>
            <w:tcW w:w="6946" w:type="dxa"/>
          </w:tcPr>
          <w:p w14:paraId="48C0D72F" w14:textId="3248B107" w:rsidR="00D4335B" w:rsidRDefault="00873596" w:rsidP="00414442">
            <w:pPr>
              <w:spacing w:before="240"/>
              <w:rPr>
                <w:color w:val="0F1B39" w:themeColor="accent1" w:themeShade="80"/>
                <w:szCs w:val="20"/>
              </w:rPr>
            </w:pPr>
            <w:sdt>
              <w:sdtPr>
                <w:alias w:val="Locked content"/>
                <w:tag w:val="Locked content"/>
                <w:id w:val="731117159"/>
                <w:lock w:val="sdtContentLocked"/>
                <w:placeholder>
                  <w:docPart w:val="33F448C8DFA143058998703400951C45"/>
                </w:placeholder>
              </w:sdtPr>
              <w:sdtEndPr/>
              <w:sdtContent>
                <w:r w:rsidR="00D4335B">
                  <w:t>High Speed Two (HS2) is the new high speed railway for Britain</w:t>
                </w:r>
              </w:sdtContent>
            </w:sdt>
            <w:r w:rsidR="00D4335B">
              <w:t xml:space="preserve">. </w:t>
            </w:r>
            <w:r w:rsidR="00D4335B" w:rsidRPr="00792777">
              <w:t xml:space="preserve">We are continually reviewing the works on our construction sites in line with Government and Public Health England (PHE) advice on dealing with COVID-19. The Government’s current strategy makes it clear that construction activity can continue </w:t>
            </w:r>
            <w:proofErr w:type="gramStart"/>
            <w:r w:rsidR="00D4335B" w:rsidRPr="00792777">
              <w:t>as long as</w:t>
            </w:r>
            <w:proofErr w:type="gramEnd"/>
            <w:r w:rsidR="00D4335B" w:rsidRPr="00792777">
              <w:t xml:space="preserve"> it complies with this guidance. Please be assured that only sites that can operate within the guidelines are operational. All sites will remain under constant review</w:t>
            </w:r>
            <w:r w:rsidR="00D4335B" w:rsidRPr="00B83146">
              <w:rPr>
                <w:color w:val="0F1B39" w:themeColor="accent1" w:themeShade="80"/>
                <w:szCs w:val="20"/>
              </w:rPr>
              <w:t xml:space="preserve"> </w:t>
            </w:r>
          </w:p>
          <w:p w14:paraId="149C4E2B" w14:textId="5C78170B" w:rsidR="00D4335B" w:rsidRPr="005C578D" w:rsidRDefault="00D4335B" w:rsidP="00414442">
            <w:pPr>
              <w:keepNext/>
              <w:keepLines/>
              <w:spacing w:after="0" w:line="300" w:lineRule="atLeast"/>
              <w:outlineLvl w:val="2"/>
              <w:rPr>
                <w:rFonts w:asciiTheme="majorHAnsi" w:eastAsiaTheme="majorEastAsia" w:hAnsiTheme="majorHAnsi" w:cstheme="majorBidi"/>
                <w:b/>
                <w:bCs/>
                <w:color w:val="FF8000" w:themeColor="accent4"/>
                <w:sz w:val="24"/>
              </w:rPr>
            </w:pPr>
            <w:r w:rsidRPr="00DE74E5">
              <w:rPr>
                <w:rFonts w:asciiTheme="majorHAnsi" w:eastAsiaTheme="majorEastAsia" w:hAnsiTheme="majorHAnsi" w:cstheme="majorBidi"/>
                <w:b/>
                <w:bCs/>
                <w:color w:val="FF8000" w:themeColor="accent4"/>
                <w:sz w:val="24"/>
              </w:rPr>
              <w:t xml:space="preserve">What </w:t>
            </w:r>
            <w:r w:rsidR="00C41608">
              <w:rPr>
                <w:rFonts w:asciiTheme="majorHAnsi" w:eastAsiaTheme="majorEastAsia" w:hAnsiTheme="majorHAnsi" w:cstheme="majorBidi"/>
                <w:b/>
                <w:bCs/>
                <w:color w:val="FF8000" w:themeColor="accent4"/>
                <w:sz w:val="24"/>
              </w:rPr>
              <w:t>we are</w:t>
            </w:r>
            <w:r w:rsidRPr="00DE74E5">
              <w:rPr>
                <w:rFonts w:asciiTheme="majorHAnsi" w:eastAsiaTheme="majorEastAsia" w:hAnsiTheme="majorHAnsi" w:cstheme="majorBidi"/>
                <w:b/>
                <w:bCs/>
                <w:color w:val="FF8000" w:themeColor="accent4"/>
                <w:sz w:val="24"/>
              </w:rPr>
              <w:t xml:space="preserve"> doing</w:t>
            </w:r>
          </w:p>
          <w:p w14:paraId="09F39D31" w14:textId="0D592E87" w:rsidR="00D4335B" w:rsidRPr="00D4335B" w:rsidRDefault="00D4335B" w:rsidP="00D4335B">
            <w:pPr>
              <w:spacing w:before="240"/>
            </w:pPr>
            <w:r w:rsidRPr="00D4335B">
              <w:t xml:space="preserve">We are writing to you to give a brief update and make you aware of the </w:t>
            </w:r>
            <w:r w:rsidR="0002459B">
              <w:t xml:space="preserve">works taking place </w:t>
            </w:r>
            <w:r w:rsidRPr="00D4335B">
              <w:t>by Western Power Distribution (WPD) on our behalf.</w:t>
            </w:r>
          </w:p>
          <w:p w14:paraId="6689CD40" w14:textId="03D8414D" w:rsidR="00D4335B" w:rsidRPr="00576DE0" w:rsidRDefault="00D4335B" w:rsidP="00D4335B">
            <w:pPr>
              <w:spacing w:before="240"/>
              <w:rPr>
                <w:color w:val="auto"/>
              </w:rPr>
            </w:pPr>
            <w:r w:rsidRPr="00D4335B">
              <w:t xml:space="preserve">The </w:t>
            </w:r>
            <w:r w:rsidR="00977D1C">
              <w:t>p</w:t>
            </w:r>
            <w:r w:rsidRPr="00D4335B">
              <w:t>roposed work is</w:t>
            </w:r>
            <w:r w:rsidR="0002459B">
              <w:t xml:space="preserve"> to undertake trial holes </w:t>
            </w:r>
            <w:r w:rsidR="00246A7B">
              <w:t xml:space="preserve">at multiple locations around the vicinity of the HS2 Curzon Street works. This work includes the excavation of material in a </w:t>
            </w:r>
            <w:r w:rsidR="001E5729">
              <w:t>segregated</w:t>
            </w:r>
            <w:r w:rsidR="00246A7B">
              <w:t xml:space="preserve"> works area and reinstatement. All works will be </w:t>
            </w:r>
            <w:r w:rsidR="001E5729">
              <w:t>segregated</w:t>
            </w:r>
            <w:r w:rsidR="00246A7B">
              <w:t xml:space="preserve"> from vehicle or pedestrian access and </w:t>
            </w:r>
            <w:r w:rsidR="001E5729">
              <w:t xml:space="preserve">sign posted. Any changes to footpaths or vehicle routes will be signposted at location in line with agreed </w:t>
            </w:r>
            <w:r w:rsidR="001E5729" w:rsidRPr="00576DE0">
              <w:rPr>
                <w:color w:val="auto"/>
              </w:rPr>
              <w:t xml:space="preserve">traffic management requirements. </w:t>
            </w:r>
            <w:r w:rsidRPr="00576DE0">
              <w:rPr>
                <w:color w:val="auto"/>
              </w:rPr>
              <w:t xml:space="preserve"> Once completed</w:t>
            </w:r>
            <w:r w:rsidR="001E5729" w:rsidRPr="00576DE0">
              <w:rPr>
                <w:color w:val="auto"/>
              </w:rPr>
              <w:t xml:space="preserve"> all locations will be put back as new. </w:t>
            </w:r>
            <w:r w:rsidRPr="00576DE0">
              <w:rPr>
                <w:color w:val="auto"/>
              </w:rPr>
              <w:t xml:space="preserve">No outages will take place during the works. </w:t>
            </w:r>
          </w:p>
          <w:p w14:paraId="59A743D5" w14:textId="25DCF1C9" w:rsidR="005126E6" w:rsidRPr="00576DE0" w:rsidRDefault="005126E6" w:rsidP="00D4335B">
            <w:pPr>
              <w:spacing w:before="240"/>
              <w:rPr>
                <w:color w:val="auto"/>
              </w:rPr>
            </w:pPr>
            <w:r w:rsidRPr="00576DE0">
              <w:rPr>
                <w:rFonts w:hint="eastAsia"/>
                <w:color w:val="auto"/>
              </w:rPr>
              <w:t>T</w:t>
            </w:r>
            <w:r w:rsidRPr="00576DE0">
              <w:rPr>
                <w:color w:val="auto"/>
              </w:rPr>
              <w:t>h</w:t>
            </w:r>
            <w:r w:rsidR="006B39BE" w:rsidRPr="00576DE0">
              <w:rPr>
                <w:color w:val="auto"/>
              </w:rPr>
              <w:t>ese</w:t>
            </w:r>
            <w:r w:rsidRPr="00576DE0">
              <w:rPr>
                <w:color w:val="auto"/>
              </w:rPr>
              <w:t xml:space="preserve"> works </w:t>
            </w:r>
            <w:r w:rsidR="00576DE0" w:rsidRPr="00576DE0">
              <w:rPr>
                <w:color w:val="auto"/>
              </w:rPr>
              <w:t>are</w:t>
            </w:r>
            <w:r w:rsidRPr="00576DE0">
              <w:rPr>
                <w:color w:val="auto"/>
              </w:rPr>
              <w:t xml:space="preserve"> in addition to the LMJV works</w:t>
            </w:r>
            <w:r w:rsidR="00576DE0" w:rsidRPr="00576DE0">
              <w:rPr>
                <w:color w:val="auto"/>
              </w:rPr>
              <w:t xml:space="preserve"> in the same area. </w:t>
            </w:r>
            <w:r w:rsidR="00576DE0" w:rsidRPr="00576DE0">
              <w:rPr>
                <w:rFonts w:hint="eastAsia"/>
                <w:color w:val="auto"/>
              </w:rPr>
              <w:t>A</w:t>
            </w:r>
            <w:r w:rsidR="00576DE0" w:rsidRPr="00576DE0">
              <w:rPr>
                <w:color w:val="auto"/>
              </w:rPr>
              <w:t xml:space="preserve">ll works are being coordinated with LMJV to reduce the impact on all stakeholders. </w:t>
            </w:r>
            <w:r w:rsidRPr="00576DE0">
              <w:rPr>
                <w:color w:val="auto"/>
              </w:rPr>
              <w:t xml:space="preserve"> </w:t>
            </w:r>
          </w:p>
          <w:p w14:paraId="7D53AECD" w14:textId="77777777" w:rsidR="00D4335B" w:rsidRDefault="00D4335B" w:rsidP="0028210C">
            <w:pPr>
              <w:keepNext/>
              <w:keepLines/>
              <w:spacing w:before="240" w:after="0" w:line="300" w:lineRule="atLeast"/>
              <w:outlineLvl w:val="2"/>
              <w:rPr>
                <w:rFonts w:asciiTheme="majorHAnsi" w:eastAsiaTheme="majorEastAsia" w:hAnsiTheme="majorHAnsi" w:cstheme="majorBidi"/>
                <w:b/>
                <w:bCs/>
                <w:color w:val="FF8000" w:themeColor="accent4"/>
                <w:sz w:val="24"/>
              </w:rPr>
            </w:pPr>
            <w:r w:rsidRPr="00DE74E5">
              <w:rPr>
                <w:rFonts w:asciiTheme="majorHAnsi" w:eastAsiaTheme="majorEastAsia" w:hAnsiTheme="majorHAnsi" w:cstheme="majorBidi"/>
                <w:b/>
                <w:bCs/>
                <w:color w:val="FF8000" w:themeColor="accent4"/>
                <w:sz w:val="24"/>
              </w:rPr>
              <w:t>How will this affect me?</w:t>
            </w:r>
          </w:p>
          <w:p w14:paraId="562FC8A9" w14:textId="00E8AABE" w:rsidR="00DD2678" w:rsidRPr="008D6029" w:rsidRDefault="00DD2678" w:rsidP="00D4335B">
            <w:pPr>
              <w:spacing w:before="240"/>
              <w:rPr>
                <w:b/>
                <w:bCs/>
              </w:rPr>
            </w:pPr>
            <w:r w:rsidRPr="008D6029">
              <w:rPr>
                <w:b/>
                <w:bCs/>
              </w:rPr>
              <w:t xml:space="preserve">Footpath diversion and </w:t>
            </w:r>
            <w:r w:rsidR="00B32C4F" w:rsidRPr="008D6029">
              <w:rPr>
                <w:b/>
                <w:bCs/>
              </w:rPr>
              <w:t xml:space="preserve">lane closure. </w:t>
            </w:r>
          </w:p>
          <w:p w14:paraId="0BE3D656" w14:textId="34496ADF" w:rsidR="00825EF1" w:rsidRPr="00977D1C" w:rsidRDefault="00825EF1" w:rsidP="00825EF1">
            <w:pPr>
              <w:spacing w:before="240"/>
            </w:pPr>
            <w:r>
              <w:t xml:space="preserve">At all work locations, Traffic Management will be in place and this will be coordinated to make sure all appropriate lane closure or footpath diversions are in place prior to the works starting. Work locations are </w:t>
            </w:r>
            <w:r w:rsidR="00A90236">
              <w:t>Park Street</w:t>
            </w:r>
            <w:r w:rsidRPr="008D6029">
              <w:t xml:space="preserve"> </w:t>
            </w:r>
            <w:r>
              <w:t xml:space="preserve">and </w:t>
            </w:r>
            <w:r w:rsidRPr="00977D1C">
              <w:t>Curzon Street</w:t>
            </w:r>
            <w:r>
              <w:t xml:space="preserve">. </w:t>
            </w:r>
          </w:p>
          <w:p w14:paraId="5BC71400" w14:textId="32290072" w:rsidR="00BC3B91" w:rsidRDefault="00BC3B91" w:rsidP="003D6F84">
            <w:pPr>
              <w:jc w:val="both"/>
            </w:pPr>
          </w:p>
          <w:sdt>
            <w:sdtPr>
              <w:alias w:val="Locked content"/>
              <w:tag w:val="Locked content"/>
              <w:id w:val="139622260"/>
              <w:lock w:val="sdtContentLocked"/>
              <w:placeholder>
                <w:docPart w:val="33F448C8DFA143058998703400951C45"/>
              </w:placeholder>
            </w:sdtPr>
            <w:sdtEndPr/>
            <w:sdtContent>
              <w:p w14:paraId="7911A8BB" w14:textId="77777777" w:rsidR="00D4335B" w:rsidRDefault="00D4335B" w:rsidP="00532AC2">
                <w:pPr>
                  <w:pStyle w:val="BoldBlue"/>
                </w:pPr>
                <w:r>
                  <w:t>If you have a question about HS2 or our works, please contact our helpdesk on 08081 434 434</w:t>
                </w:r>
                <w:r>
                  <w:br/>
                  <w:t>or email HS2enquiries@hs2.org.uk</w:t>
                </w:r>
              </w:p>
            </w:sdtContent>
          </w:sdt>
          <w:p w14:paraId="013D9565" w14:textId="30A38CDC" w:rsidR="00825EF1" w:rsidRPr="00825EF1" w:rsidRDefault="00825EF1" w:rsidP="00825EF1"/>
          <w:p w14:paraId="0C6F1458" w14:textId="55652140" w:rsidR="00825EF1" w:rsidRDefault="00825EF1" w:rsidP="00825EF1">
            <w:pPr>
              <w:jc w:val="center"/>
            </w:pPr>
          </w:p>
          <w:p w14:paraId="7F2EAFAF" w14:textId="72D5E8E3" w:rsidR="00825EF1" w:rsidRDefault="00825EF1" w:rsidP="00825EF1">
            <w:pPr>
              <w:jc w:val="center"/>
            </w:pPr>
          </w:p>
          <w:p w14:paraId="2B5C66D7" w14:textId="0D5F9843" w:rsidR="00825EF1" w:rsidRDefault="00825EF1" w:rsidP="00825EF1">
            <w:pPr>
              <w:jc w:val="center"/>
            </w:pPr>
            <w:r>
              <w:rPr>
                <w:rFonts w:hint="eastAsia"/>
                <w:noProof/>
              </w:rPr>
              <mc:AlternateContent>
                <mc:Choice Requires="wpg">
                  <w:drawing>
                    <wp:anchor distT="0" distB="0" distL="114300" distR="114300" simplePos="0" relativeHeight="251692544" behindDoc="0" locked="0" layoutInCell="1" allowOverlap="1" wp14:anchorId="164185FE" wp14:editId="65651AF6">
                      <wp:simplePos x="0" y="0"/>
                      <wp:positionH relativeFrom="column">
                        <wp:posOffset>-3615</wp:posOffset>
                      </wp:positionH>
                      <wp:positionV relativeFrom="paragraph">
                        <wp:posOffset>64770</wp:posOffset>
                      </wp:positionV>
                      <wp:extent cx="6228715" cy="437515"/>
                      <wp:effectExtent l="0" t="0" r="0" b="635"/>
                      <wp:wrapNone/>
                      <wp:docPr id="6" name="Group 6"/>
                      <wp:cNvGraphicFramePr/>
                      <a:graphic xmlns:a="http://schemas.openxmlformats.org/drawingml/2006/main">
                        <a:graphicData uri="http://schemas.microsoft.com/office/word/2010/wordprocessingGroup">
                          <wpg:wgp>
                            <wpg:cNvGrpSpPr/>
                            <wpg:grpSpPr>
                              <a:xfrm>
                                <a:off x="0" y="0"/>
                                <a:ext cx="6228715" cy="437515"/>
                                <a:chOff x="0" y="0"/>
                                <a:chExt cx="6228715" cy="437515"/>
                              </a:xfrm>
                            </wpg:grpSpPr>
                            <wps:wsp>
                              <wps:cNvPr id="10" name="Text Box 10"/>
                              <wps:cNvSpPr txBox="1"/>
                              <wps:spPr>
                                <a:xfrm>
                                  <a:off x="3048000" y="0"/>
                                  <a:ext cx="3180715" cy="437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E8A1D" w14:textId="77777777" w:rsidR="00BC3B91" w:rsidRDefault="00BC3B91" w:rsidP="00BC3B91">
                                    <w:r>
                                      <w:t xml:space="preserve">24/7 Community Freephone Helpline </w:t>
                                    </w:r>
                                    <w:r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47650"/>
                                  <a:ext cx="6119495" cy="1257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4185FE" id="Group 6" o:spid="_x0000_s1027" style="position:absolute;left:0;text-align:left;margin-left:-.3pt;margin-top:5.1pt;width:490.45pt;height:34.45pt;z-index:251692544;mso-width-relative:margin;mso-height-relative:margin" coordsize="62287,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">
                      <v:shape id="Text Box 10" o:spid="_x0000_s1028" type="#_x0000_t202" style="position:absolute;left:30480;width:3180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92E8A1D" w14:textId="77777777" w:rsidR="00BC3B91" w:rsidRDefault="00BC3B91" w:rsidP="00BC3B91">
                              <w:r>
                                <w:t xml:space="preserve">24/7 Community Freephone Helpline </w:t>
                              </w:r>
                              <w:r w:rsidRPr="005371D1">
                                <w:rPr>
                                  <w:b/>
                                  <w:color w:val="FF8000" w:themeColor="accent4"/>
                                </w:rPr>
                                <w:t>08081 434 434</w:t>
                              </w:r>
                            </w:p>
                          </w:txbxContent>
                        </v:textbox>
                      </v:shape>
                      <v:shape id="Picture 11" o:spid="_x0000_s1029" type="#_x0000_t75" style="position:absolute;top:2476;width:61194;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">
                        <v:imagedata r:id="rId15" o:title=""/>
                      </v:shape>
                    </v:group>
                  </w:pict>
                </mc:Fallback>
              </mc:AlternateContent>
            </w:r>
          </w:p>
          <w:p w14:paraId="0478208D" w14:textId="77777777" w:rsidR="00825EF1" w:rsidRDefault="00825EF1" w:rsidP="00825EF1">
            <w:pPr>
              <w:jc w:val="center"/>
            </w:pPr>
          </w:p>
          <w:p w14:paraId="0EE61CAD" w14:textId="47787191" w:rsidR="00825EF1" w:rsidRDefault="00825EF1" w:rsidP="00825EF1">
            <w:pPr>
              <w:jc w:val="center"/>
            </w:pPr>
          </w:p>
          <w:p w14:paraId="2D367DF4" w14:textId="77777777" w:rsidR="00825EF1" w:rsidRDefault="00825EF1" w:rsidP="00825EF1">
            <w:pPr>
              <w:jc w:val="center"/>
            </w:pPr>
          </w:p>
          <w:p w14:paraId="4F6CC105" w14:textId="77777777" w:rsidR="00825EF1" w:rsidRDefault="00825EF1" w:rsidP="00825EF1">
            <w:pPr>
              <w:jc w:val="center"/>
            </w:pPr>
          </w:p>
          <w:p w14:paraId="1817CEF1" w14:textId="77777777" w:rsidR="00825EF1" w:rsidRDefault="00825EF1" w:rsidP="00825EF1">
            <w:pPr>
              <w:jc w:val="center"/>
            </w:pPr>
          </w:p>
          <w:p w14:paraId="6B5CE04A" w14:textId="77777777" w:rsidR="00825EF1" w:rsidRDefault="00825EF1" w:rsidP="00825EF1">
            <w:pPr>
              <w:jc w:val="center"/>
            </w:pPr>
          </w:p>
          <w:p w14:paraId="5E68297F" w14:textId="646AAC32" w:rsidR="00825EF1" w:rsidRPr="00825EF1" w:rsidRDefault="00825EF1" w:rsidP="00825EF1">
            <w:pPr>
              <w:jc w:val="center"/>
            </w:pPr>
          </w:p>
        </w:tc>
        <w:tc>
          <w:tcPr>
            <w:tcW w:w="142" w:type="dxa"/>
            <w:gridSpan w:val="2"/>
          </w:tcPr>
          <w:p w14:paraId="5D0CD62F" w14:textId="77777777" w:rsidR="00D4335B" w:rsidRDefault="00D4335B" w:rsidP="00532AC2"/>
        </w:tc>
        <w:tc>
          <w:tcPr>
            <w:tcW w:w="2977" w:type="dxa"/>
            <w:shd w:val="clear" w:color="auto" w:fill="1E3773" w:themeFill="accent1"/>
          </w:tcPr>
          <w:p w14:paraId="63B121FF" w14:textId="77777777" w:rsidR="00D4335B" w:rsidRDefault="00D4335B" w:rsidP="00532AC2">
            <w:pPr>
              <w:pStyle w:val="TableHeading"/>
              <w:ind w:right="170"/>
            </w:pPr>
            <w:r>
              <w:t>Duration of works</w:t>
            </w:r>
          </w:p>
          <w:p w14:paraId="1D7228AD" w14:textId="4A6042BB" w:rsidR="00D4335B" w:rsidRDefault="00D4335B" w:rsidP="00532AC2">
            <w:pPr>
              <w:pStyle w:val="TableText"/>
              <w:spacing w:line="240" w:lineRule="auto"/>
              <w:ind w:right="170"/>
            </w:pPr>
            <w:r>
              <w:rPr>
                <w:sz w:val="22"/>
              </w:rPr>
              <w:t xml:space="preserve">The works will begin week-commencing </w:t>
            </w:r>
            <w:r w:rsidR="00351C99">
              <w:rPr>
                <w:sz w:val="22"/>
              </w:rPr>
              <w:t>01</w:t>
            </w:r>
            <w:r>
              <w:rPr>
                <w:sz w:val="22"/>
                <w:vertAlign w:val="superscript"/>
              </w:rPr>
              <w:t xml:space="preserve"> </w:t>
            </w:r>
            <w:r w:rsidR="00A90236">
              <w:rPr>
                <w:sz w:val="22"/>
              </w:rPr>
              <w:t>April</w:t>
            </w:r>
            <w:r>
              <w:rPr>
                <w:sz w:val="22"/>
              </w:rPr>
              <w:t xml:space="preserve"> 202</w:t>
            </w:r>
            <w:r w:rsidR="004F161D">
              <w:rPr>
                <w:sz w:val="22"/>
              </w:rPr>
              <w:t>1</w:t>
            </w:r>
            <w:r>
              <w:rPr>
                <w:sz w:val="22"/>
              </w:rPr>
              <w:t xml:space="preserve"> and </w:t>
            </w:r>
            <w:r w:rsidR="00A90236">
              <w:rPr>
                <w:sz w:val="22"/>
              </w:rPr>
              <w:t>will take two weeks to complete.</w:t>
            </w:r>
          </w:p>
          <w:p w14:paraId="3F8F440C" w14:textId="77777777" w:rsidR="00D4335B" w:rsidRDefault="00D4335B" w:rsidP="00532AC2">
            <w:pPr>
              <w:pStyle w:val="TableHeading"/>
              <w:ind w:left="0" w:right="170"/>
            </w:pPr>
            <w:r>
              <w:rPr>
                <w:b w:val="0"/>
                <w:sz w:val="22"/>
              </w:rPr>
              <w:t xml:space="preserve">     </w:t>
            </w:r>
            <w:r>
              <w:t>What to expect</w:t>
            </w:r>
          </w:p>
          <w:p w14:paraId="763259F8" w14:textId="410BE6EE" w:rsidR="00D4335B" w:rsidRDefault="00D4335B" w:rsidP="00532AC2">
            <w:pPr>
              <w:pStyle w:val="TableText"/>
              <w:spacing w:line="240" w:lineRule="auto"/>
              <w:ind w:right="170"/>
              <w:rPr>
                <w:sz w:val="22"/>
              </w:rPr>
            </w:pPr>
            <w:r>
              <w:rPr>
                <w:sz w:val="22"/>
              </w:rPr>
              <w:t xml:space="preserve">Traffic management, parking bay </w:t>
            </w:r>
            <w:r w:rsidR="004F161D">
              <w:rPr>
                <w:sz w:val="22"/>
              </w:rPr>
              <w:t xml:space="preserve">closures </w:t>
            </w:r>
            <w:r>
              <w:rPr>
                <w:sz w:val="22"/>
              </w:rPr>
              <w:t>and foot</w:t>
            </w:r>
            <w:r w:rsidR="003A41CB">
              <w:rPr>
                <w:sz w:val="22"/>
              </w:rPr>
              <w:t>p</w:t>
            </w:r>
            <w:r>
              <w:rPr>
                <w:sz w:val="22"/>
              </w:rPr>
              <w:t xml:space="preserve">ath </w:t>
            </w:r>
            <w:r w:rsidR="004F161D">
              <w:rPr>
                <w:sz w:val="22"/>
              </w:rPr>
              <w:t xml:space="preserve">diversions </w:t>
            </w:r>
            <w:r>
              <w:rPr>
                <w:sz w:val="22"/>
              </w:rPr>
              <w:t xml:space="preserve">along </w:t>
            </w:r>
            <w:r w:rsidR="00A90236">
              <w:rPr>
                <w:sz w:val="22"/>
              </w:rPr>
              <w:t xml:space="preserve">Park </w:t>
            </w:r>
            <w:r w:rsidR="00C41608">
              <w:rPr>
                <w:sz w:val="22"/>
              </w:rPr>
              <w:t>S</w:t>
            </w:r>
            <w:r w:rsidR="004F161D">
              <w:rPr>
                <w:sz w:val="22"/>
              </w:rPr>
              <w:t xml:space="preserve">treet, </w:t>
            </w:r>
            <w:r w:rsidR="00A90236">
              <w:rPr>
                <w:sz w:val="22"/>
              </w:rPr>
              <w:t xml:space="preserve">and </w:t>
            </w:r>
            <w:r w:rsidR="004F161D">
              <w:rPr>
                <w:sz w:val="22"/>
              </w:rPr>
              <w:t xml:space="preserve">Curzon </w:t>
            </w:r>
            <w:r w:rsidR="00C41608">
              <w:rPr>
                <w:sz w:val="22"/>
              </w:rPr>
              <w:t>S</w:t>
            </w:r>
            <w:r w:rsidR="004F161D">
              <w:rPr>
                <w:sz w:val="22"/>
              </w:rPr>
              <w:t>treet</w:t>
            </w:r>
            <w:r w:rsidR="00A90236">
              <w:rPr>
                <w:sz w:val="22"/>
              </w:rPr>
              <w:t>.</w:t>
            </w:r>
          </w:p>
          <w:p w14:paraId="04B28897" w14:textId="77777777" w:rsidR="00D4335B" w:rsidRDefault="00D4335B" w:rsidP="00532AC2">
            <w:pPr>
              <w:pStyle w:val="TableHeading"/>
              <w:ind w:left="0" w:right="170"/>
            </w:pPr>
            <w:r>
              <w:t xml:space="preserve">    Working hours</w:t>
            </w:r>
          </w:p>
          <w:p w14:paraId="502EC852" w14:textId="477EAC2D" w:rsidR="00D4335B" w:rsidRDefault="00D4335B" w:rsidP="00532AC2">
            <w:pPr>
              <w:pStyle w:val="TableText"/>
              <w:spacing w:line="240" w:lineRule="auto"/>
              <w:ind w:right="170"/>
              <w:rPr>
                <w:sz w:val="22"/>
              </w:rPr>
            </w:pPr>
            <w:r>
              <w:rPr>
                <w:sz w:val="22"/>
              </w:rPr>
              <w:t xml:space="preserve">Normal working hours </w:t>
            </w:r>
            <w:r w:rsidRPr="00E73339">
              <w:rPr>
                <w:sz w:val="22"/>
              </w:rPr>
              <w:t xml:space="preserve">Monday </w:t>
            </w:r>
            <w:r>
              <w:rPr>
                <w:sz w:val="22"/>
              </w:rPr>
              <w:t>to Friday 8am to 6pm and Saturday 8am to 1pm. We may also be on site for one hour start up and shutdown outside of these times</w:t>
            </w:r>
            <w:r w:rsidR="003B4378">
              <w:rPr>
                <w:sz w:val="22"/>
              </w:rPr>
              <w:t>.</w:t>
            </w:r>
          </w:p>
          <w:p w14:paraId="2DC7C5DC" w14:textId="77777777" w:rsidR="00D4335B" w:rsidRDefault="00D4335B" w:rsidP="00532AC2">
            <w:pPr>
              <w:pStyle w:val="TableText"/>
              <w:spacing w:line="240" w:lineRule="auto"/>
              <w:ind w:right="170"/>
              <w:rPr>
                <w:b/>
              </w:rPr>
            </w:pPr>
          </w:p>
          <w:p w14:paraId="63FE5B1E" w14:textId="77777777" w:rsidR="00D4335B" w:rsidRDefault="00D4335B" w:rsidP="00532AC2">
            <w:pPr>
              <w:pStyle w:val="TableText"/>
              <w:spacing w:line="240" w:lineRule="auto"/>
              <w:ind w:right="170"/>
              <w:rPr>
                <w:b/>
              </w:rPr>
            </w:pPr>
            <w:r w:rsidRPr="007535B0">
              <w:rPr>
                <w:b/>
              </w:rPr>
              <w:t>What we wil</w:t>
            </w:r>
            <w:r>
              <w:rPr>
                <w:b/>
              </w:rPr>
              <w:t>l do</w:t>
            </w:r>
          </w:p>
          <w:p w14:paraId="4F161B74" w14:textId="3DA0333C" w:rsidR="00D4335B" w:rsidRPr="00D4335B" w:rsidRDefault="00D4335B" w:rsidP="00D4335B">
            <w:pPr>
              <w:pStyle w:val="TableText"/>
              <w:spacing w:line="240" w:lineRule="auto"/>
              <w:ind w:right="170"/>
              <w:rPr>
                <w:sz w:val="22"/>
              </w:rPr>
            </w:pPr>
            <w:r w:rsidRPr="00792777">
              <w:rPr>
                <w:sz w:val="22"/>
              </w:rPr>
              <w:t>Manage any impacts, such as traffic and noise with the aim of reducing or removing them</w:t>
            </w:r>
            <w:r w:rsidR="003B4378">
              <w:rPr>
                <w:sz w:val="22"/>
              </w:rPr>
              <w:t>.</w:t>
            </w:r>
          </w:p>
        </w:tc>
      </w:tr>
    </w:tbl>
    <w:p w14:paraId="192D142E" w14:textId="2C529466" w:rsidR="00D4335B" w:rsidRDefault="00535FF8" w:rsidP="00535FF8">
      <w:r>
        <w:rPr>
          <w:rFonts w:hint="eastAsia"/>
          <w:noProof/>
        </w:rPr>
        <w:lastRenderedPageBreak/>
        <mc:AlternateContent>
          <mc:Choice Requires="wpg">
            <w:drawing>
              <wp:anchor distT="0" distB="0" distL="114300" distR="114300" simplePos="0" relativeHeight="251680256" behindDoc="0" locked="0" layoutInCell="1" allowOverlap="1" wp14:anchorId="7CB051AC" wp14:editId="531402F0">
                <wp:simplePos x="0" y="0"/>
                <wp:positionH relativeFrom="column">
                  <wp:posOffset>13711</wp:posOffset>
                </wp:positionH>
                <wp:positionV relativeFrom="paragraph">
                  <wp:posOffset>-40640</wp:posOffset>
                </wp:positionV>
                <wp:extent cx="6186429" cy="9885045"/>
                <wp:effectExtent l="0" t="0" r="0" b="1905"/>
                <wp:wrapNone/>
                <wp:docPr id="223" name="Group 223"/>
                <wp:cNvGraphicFramePr/>
                <a:graphic xmlns:a="http://schemas.openxmlformats.org/drawingml/2006/main">
                  <a:graphicData uri="http://schemas.microsoft.com/office/word/2010/wordprocessingGroup">
                    <wpg:wgp>
                      <wpg:cNvGrpSpPr/>
                      <wpg:grpSpPr>
                        <a:xfrm>
                          <a:off x="0" y="0"/>
                          <a:ext cx="6186429" cy="9885045"/>
                          <a:chOff x="16252" y="-188905"/>
                          <a:chExt cx="6186809" cy="9885778"/>
                        </a:xfrm>
                      </wpg:grpSpPr>
                      <wpg:grpSp>
                        <wpg:cNvPr id="352" name="Group 352"/>
                        <wpg:cNvGrpSpPr/>
                        <wpg:grpSpPr>
                          <a:xfrm>
                            <a:off x="3021979" y="-188905"/>
                            <a:ext cx="3181082" cy="9885778"/>
                            <a:chOff x="3743195" y="-124537"/>
                            <a:chExt cx="3181082" cy="9886681"/>
                          </a:xfrm>
                        </wpg:grpSpPr>
                        <wps:wsp>
                          <wps:cNvPr id="353" name="Text Box 353"/>
                          <wps:cNvSpPr txBox="1"/>
                          <wps:spPr>
                            <a:xfrm>
                              <a:off x="3743195" y="9324262"/>
                              <a:ext cx="3181082" cy="437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38ED2" w14:textId="77777777" w:rsidR="00617285" w:rsidRDefault="00617285" w:rsidP="00617285">
                                <w:r>
                                  <w:t xml:space="preserve">24/7 Community Freephone Helpline </w:t>
                                </w:r>
                                <w:r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4" name="Picture 35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293933" y="247020"/>
                              <a:ext cx="1185545" cy="1068705"/>
                            </a:xfrm>
                            <a:prstGeom prst="rect">
                              <a:avLst/>
                            </a:prstGeom>
                          </pic:spPr>
                        </pic:pic>
                        <wps:wsp>
                          <wps:cNvPr id="355" name="Text Box 355"/>
                          <wps:cNvSpPr txBox="1"/>
                          <wps:spPr>
                            <a:xfrm>
                              <a:off x="4957606" y="-124537"/>
                              <a:ext cx="1899992"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D7462" w14:textId="77777777" w:rsidR="00617285" w:rsidRPr="005371D1" w:rsidRDefault="00617285" w:rsidP="00617285">
                                <w:pPr>
                                  <w:jc w:val="center"/>
                                  <w:rPr>
                                    <w:b/>
                                    <w:color w:val="FF8000" w:themeColor="accent4"/>
                                    <w:sz w:val="32"/>
                                  </w:rPr>
                                </w:pPr>
                                <w:r w:rsidRPr="005371D1">
                                  <w:rPr>
                                    <w:b/>
                                    <w:color w:val="FF8000" w:themeColor="accent4"/>
                                    <w:sz w:val="32"/>
                                  </w:rPr>
                                  <w:t>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56" name="Picture 3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6252" y="9486909"/>
                            <a:ext cx="6120130" cy="126365"/>
                          </a:xfrm>
                          <a:prstGeom prst="rect">
                            <a:avLst/>
                          </a:prstGeom>
                        </pic:spPr>
                      </pic:pic>
                    </wpg:wgp>
                  </a:graphicData>
                </a:graphic>
              </wp:anchor>
            </w:drawing>
          </mc:Choice>
          <mc:Fallback>
            <w:pict>
              <v:group w14:anchorId="7CB051AC" id="Group 223" o:spid="_x0000_s1030" style="position:absolute;margin-left:1.1pt;margin-top:-3.2pt;width:487.1pt;height:778.35pt;z-index:251680256" coordorigin="162,-1889" coordsize="61868,98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">
                <v:group id="Group 352" o:spid="_x0000_s1031" style="position:absolute;left:30219;top:-1889;width:31811;height:98857" coordorigin="37431,-1245" coordsize="31810,9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Text Box 353" o:spid="_x0000_s1032" type="#_x0000_t202" style="position:absolute;left:37431;top:93242;width:31811;height: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14:paraId="42538ED2" w14:textId="77777777" w:rsidR="00617285" w:rsidRDefault="00617285" w:rsidP="00617285">
                          <w:r>
                            <w:t xml:space="preserve">24/7 Community Freephone Helpline </w:t>
                          </w:r>
                          <w:r w:rsidRPr="005371D1">
                            <w:rPr>
                              <w:b/>
                              <w:color w:val="FF8000" w:themeColor="accent4"/>
                            </w:rPr>
                            <w:t>08081 434 434</w:t>
                          </w:r>
                        </w:p>
                      </w:txbxContent>
                    </v:textbox>
                  </v:shape>
                  <v:shape id="Picture 354" o:spid="_x0000_s1033" type="#_x0000_t75" style="position:absolute;left:52939;top:2470;width:11855;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">
                    <v:imagedata r:id="rId16" o:title=""/>
                  </v:shape>
                  <v:shape id="Text Box 355" o:spid="_x0000_s1034" type="#_x0000_t202" style="position:absolute;left:49576;top:-1245;width:18999;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45CD7462" w14:textId="77777777" w:rsidR="00617285" w:rsidRPr="005371D1" w:rsidRDefault="00617285" w:rsidP="00617285">
                          <w:pPr>
                            <w:jc w:val="center"/>
                            <w:rPr>
                              <w:b/>
                              <w:color w:val="FF8000" w:themeColor="accent4"/>
                              <w:sz w:val="32"/>
                            </w:rPr>
                          </w:pPr>
                          <w:r w:rsidRPr="005371D1">
                            <w:rPr>
                              <w:b/>
                              <w:color w:val="FF8000" w:themeColor="accent4"/>
                              <w:sz w:val="32"/>
                            </w:rPr>
                            <w:t>Notification</w:t>
                          </w:r>
                        </w:p>
                      </w:txbxContent>
                    </v:textbox>
                  </v:shape>
                </v:group>
                <v:shape id="Picture 356" o:spid="_x0000_s1035" type="#_x0000_t75" style="position:absolute;left:162;top:94869;width:61201;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">
                  <v:imagedata r:id="rId15" o:title=""/>
                </v:shape>
              </v:group>
            </w:pict>
          </mc:Fallback>
        </mc:AlternateContent>
      </w:r>
      <w:r w:rsidR="00617285">
        <w:rPr>
          <w:noProof/>
          <w:lang w:eastAsia="en-GB"/>
        </w:rPr>
        <w:drawing>
          <wp:anchor distT="0" distB="0" distL="114300" distR="114300" simplePos="0" relativeHeight="251682304" behindDoc="0" locked="0" layoutInCell="1" allowOverlap="1" wp14:anchorId="283E3A41" wp14:editId="41C19345">
            <wp:simplePos x="0" y="0"/>
            <wp:positionH relativeFrom="column">
              <wp:posOffset>0</wp:posOffset>
            </wp:positionH>
            <wp:positionV relativeFrom="paragraph">
              <wp:posOffset>-635</wp:posOffset>
            </wp:positionV>
            <wp:extent cx="1165225" cy="43368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65225" cy="433687"/>
                    </a:xfrm>
                    <a:prstGeom prst="rect">
                      <a:avLst/>
                    </a:prstGeom>
                  </pic:spPr>
                </pic:pic>
              </a:graphicData>
            </a:graphic>
          </wp:anchor>
        </w:drawing>
      </w:r>
    </w:p>
    <w:p w14:paraId="768F2491" w14:textId="132C1614" w:rsidR="00D4335B" w:rsidRDefault="00D4335B" w:rsidP="00D4335B"/>
    <w:p w14:paraId="1D57B457" w14:textId="77777777" w:rsidR="00F5532E" w:rsidRPr="00D4335B" w:rsidRDefault="00F5532E" w:rsidP="00D4335B"/>
    <w:p w14:paraId="0E4028AB" w14:textId="7203FDF6" w:rsidR="00D4335B" w:rsidRDefault="00873596" w:rsidP="00D4335B">
      <w:pPr>
        <w:pStyle w:val="Heading1"/>
      </w:pPr>
      <w:sdt>
        <w:sdtPr>
          <w:alias w:val="Locked content"/>
          <w:tag w:val="Locked content"/>
          <w:id w:val="308208450"/>
          <w:placeholder>
            <w:docPart w:val="AB15E0B4CC85412C87979700234D3BD8"/>
          </w:placeholder>
        </w:sdtPr>
        <w:sdtEndPr/>
        <w:sdtContent>
          <w:r w:rsidR="00D4335B">
            <w:t>Notice of</w:t>
          </w:r>
        </w:sdtContent>
      </w:sdt>
      <w:r w:rsidR="00D4335B">
        <w:t xml:space="preserve"> Utility Works </w:t>
      </w:r>
      <w:r w:rsidR="00C41608">
        <w:t>for</w:t>
      </w:r>
      <w:r w:rsidR="00D4335B">
        <w:t xml:space="preserve"> </w:t>
      </w:r>
    </w:p>
    <w:p w14:paraId="20CBB79B" w14:textId="3D478C43" w:rsidR="00D4335B" w:rsidRDefault="00D4335B" w:rsidP="00D4335B">
      <w:pPr>
        <w:pStyle w:val="Heading1"/>
      </w:pPr>
      <w:r>
        <w:t>C</w:t>
      </w:r>
      <w:r w:rsidR="000B183B">
        <w:t>urzon Street</w:t>
      </w:r>
      <w:r w:rsidR="00C41608">
        <w:t xml:space="preserve"> Station</w:t>
      </w:r>
    </w:p>
    <w:p w14:paraId="6D91B08E" w14:textId="1DE1290C" w:rsidR="00D4335B" w:rsidRPr="00535FF8" w:rsidRDefault="00873596" w:rsidP="00D4335B">
      <w:pPr>
        <w:rPr>
          <w:b/>
          <w:bCs/>
        </w:rPr>
      </w:pPr>
      <w:sdt>
        <w:sdtPr>
          <w:alias w:val="Locked content"/>
          <w:tag w:val="Locked content"/>
          <w:id w:val="-857657580"/>
          <w:placeholder>
            <w:docPart w:val="645A70E8EB9D4DC0B216AC8D34AD7724"/>
          </w:placeholder>
        </w:sdtPr>
        <w:sdtEndPr>
          <w:rPr>
            <w:rStyle w:val="Hyperlink"/>
            <w:b/>
            <w:bCs/>
            <w:color w:val="1E3773" w:themeColor="accent1"/>
          </w:rPr>
        </w:sdtEndPr>
        <w:sdtContent>
          <w:sdt>
            <w:sdtPr>
              <w:rPr>
                <w:color w:val="1E3773" w:themeColor="accent1"/>
              </w:rPr>
              <w:id w:val="1561133176"/>
              <w:placeholder>
                <w:docPart w:val="645A70E8EB9D4DC0B216AC8D34AD7724"/>
              </w:placeholder>
            </w:sdtPr>
            <w:sdtEndPr>
              <w:rPr>
                <w:rStyle w:val="Hyperlink"/>
                <w:b/>
                <w:bCs/>
              </w:rPr>
            </w:sdtEndPr>
            <w:sdtContent>
              <w:r w:rsidR="00F5532E" w:rsidRPr="00535FF8">
                <w:rPr>
                  <w:color w:val="1E3773" w:themeColor="accent1"/>
                </w:rPr>
                <w:t>February</w:t>
              </w:r>
              <w:r w:rsidR="00D4335B" w:rsidRPr="00535FF8">
                <w:rPr>
                  <w:color w:val="1E3773" w:themeColor="accent1"/>
                </w:rPr>
                <w:t xml:space="preserve"> 202</w:t>
              </w:r>
              <w:r w:rsidR="00535FF8" w:rsidRPr="00535FF8">
                <w:rPr>
                  <w:color w:val="1E3773" w:themeColor="accent1"/>
                </w:rPr>
                <w:t>1</w:t>
              </w:r>
              <w:r w:rsidR="00617285" w:rsidRPr="00535FF8">
                <w:t xml:space="preserve"> </w:t>
              </w:r>
              <w:r w:rsidR="00D4335B" w:rsidRPr="00535FF8">
                <w:rPr>
                  <w:color w:val="FF8000" w:themeColor="accent4"/>
                </w:rPr>
                <w:t>|</w:t>
              </w:r>
              <w:r w:rsidR="00D4335B" w:rsidRPr="00535FF8">
                <w:t xml:space="preserve"> </w:t>
              </w:r>
              <w:hyperlink r:id="rId17" w:history="1">
                <w:r w:rsidR="00D4335B" w:rsidRPr="00535FF8">
                  <w:rPr>
                    <w:rStyle w:val="Hyperlink"/>
                    <w:b/>
                    <w:bCs/>
                  </w:rPr>
                  <w:t>www.hs2.org.uk</w:t>
                </w:r>
              </w:hyperlink>
            </w:sdtContent>
          </w:sdt>
        </w:sdtContent>
      </w:sdt>
    </w:p>
    <w:p w14:paraId="1E70B251" w14:textId="77777777" w:rsidR="00D4335B" w:rsidRPr="00535FF8" w:rsidRDefault="00D4335B" w:rsidP="005003A9">
      <w:pPr>
        <w:pStyle w:val="Heading3"/>
      </w:pPr>
    </w:p>
    <w:p w14:paraId="0000BEF5" w14:textId="0618FA16" w:rsidR="005003A9" w:rsidRDefault="005003A9" w:rsidP="005003A9">
      <w:pPr>
        <w:pStyle w:val="Heading3"/>
      </w:pPr>
      <w:r>
        <w:t>Map showing the location</w:t>
      </w:r>
      <w:r w:rsidR="00C41608">
        <w:t>s</w:t>
      </w:r>
      <w:r>
        <w:t xml:space="preserve"> of the work</w:t>
      </w:r>
    </w:p>
    <w:p w14:paraId="5CEA5BC9" w14:textId="25D0196E" w:rsidR="0029236A" w:rsidRDefault="0029236A" w:rsidP="0029236A"/>
    <w:p w14:paraId="3B6C663B" w14:textId="7127A21A" w:rsidR="0029236A" w:rsidRPr="0029236A" w:rsidRDefault="00DD2678" w:rsidP="0029236A">
      <w:r>
        <w:rPr>
          <w:noProof/>
        </w:rPr>
        <mc:AlternateContent>
          <mc:Choice Requires="wps">
            <w:drawing>
              <wp:anchor distT="0" distB="0" distL="114300" distR="114300" simplePos="0" relativeHeight="251683328" behindDoc="0" locked="0" layoutInCell="1" allowOverlap="1" wp14:anchorId="79C973CA" wp14:editId="3A3B8EFD">
                <wp:simplePos x="0" y="0"/>
                <wp:positionH relativeFrom="column">
                  <wp:posOffset>2588260</wp:posOffset>
                </wp:positionH>
                <wp:positionV relativeFrom="paragraph">
                  <wp:posOffset>268605</wp:posOffset>
                </wp:positionV>
                <wp:extent cx="481965" cy="190500"/>
                <wp:effectExtent l="0" t="0" r="0" b="0"/>
                <wp:wrapNone/>
                <wp:docPr id="3" name="Rectangle 3"/>
                <wp:cNvGraphicFramePr/>
                <a:graphic xmlns:a="http://schemas.openxmlformats.org/drawingml/2006/main">
                  <a:graphicData uri="http://schemas.microsoft.com/office/word/2010/wordprocessingShape">
                    <wps:wsp>
                      <wps:cNvSpPr/>
                      <wps:spPr>
                        <a:xfrm>
                          <a:off x="0" y="0"/>
                          <a:ext cx="48196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EE9E9" id="Rectangle 3" o:spid="_x0000_s1026" style="position:absolute;margin-left:203.8pt;margin-top:21.15pt;width:37.95pt;height: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" fillcolor="white [3212]" stroked="f" strokeweight="2pt"/>
            </w:pict>
          </mc:Fallback>
        </mc:AlternateContent>
      </w:r>
      <w:r w:rsidR="00056776">
        <w:rPr>
          <w:noProof/>
        </w:rPr>
        <w:drawing>
          <wp:inline distT="0" distB="0" distL="0" distR="0" wp14:anchorId="1882A307" wp14:editId="42A7AFF1">
            <wp:extent cx="6120130" cy="325310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253105"/>
                    </a:xfrm>
                    <a:prstGeom prst="rect">
                      <a:avLst/>
                    </a:prstGeom>
                    <a:noFill/>
                  </pic:spPr>
                </pic:pic>
              </a:graphicData>
            </a:graphic>
          </wp:inline>
        </w:drawing>
      </w:r>
    </w:p>
    <w:p w14:paraId="79DBA05A" w14:textId="77777777" w:rsidR="00D4335B" w:rsidRPr="00D4335B" w:rsidRDefault="00D4335B" w:rsidP="00D4335B"/>
    <w:p w14:paraId="109EDEC8" w14:textId="6A0D1EFC" w:rsidR="00B57EC1" w:rsidRDefault="002F0859" w:rsidP="00617285">
      <w:pPr>
        <w:spacing w:after="0" w:line="240" w:lineRule="auto"/>
        <w:jc w:val="center"/>
        <w:rPr>
          <w:b/>
          <w:sz w:val="24"/>
        </w:rPr>
      </w:pPr>
      <w:r>
        <w:rPr>
          <w:noProof/>
          <w:lang w:eastAsia="en-GB"/>
        </w:rPr>
        <mc:AlternateContent>
          <mc:Choice Requires="wpg">
            <w:drawing>
              <wp:anchor distT="0" distB="0" distL="114300" distR="114300" simplePos="0" relativeHeight="251675136" behindDoc="0" locked="0" layoutInCell="1" allowOverlap="1" wp14:anchorId="3DCF14D6" wp14:editId="2921E10B">
                <wp:simplePos x="0" y="0"/>
                <wp:positionH relativeFrom="margin">
                  <wp:posOffset>-53340</wp:posOffset>
                </wp:positionH>
                <wp:positionV relativeFrom="paragraph">
                  <wp:posOffset>8897620</wp:posOffset>
                </wp:positionV>
                <wp:extent cx="6486531" cy="380364"/>
                <wp:effectExtent l="0" t="0" r="0" b="1270"/>
                <wp:wrapNone/>
                <wp:docPr id="15" name="Group 15"/>
                <wp:cNvGraphicFramePr/>
                <a:graphic xmlns:a="http://schemas.openxmlformats.org/drawingml/2006/main">
                  <a:graphicData uri="http://schemas.microsoft.com/office/word/2010/wordprocessingGroup">
                    <wpg:wgp>
                      <wpg:cNvGrpSpPr/>
                      <wpg:grpSpPr>
                        <a:xfrm>
                          <a:off x="0" y="0"/>
                          <a:ext cx="6486531" cy="380364"/>
                          <a:chOff x="0" y="0"/>
                          <a:chExt cx="6486531" cy="380364"/>
                        </a:xfrm>
                      </wpg:grpSpPr>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28600"/>
                            <a:ext cx="6120130" cy="126365"/>
                          </a:xfrm>
                          <a:prstGeom prst="rect">
                            <a:avLst/>
                          </a:prstGeom>
                        </pic:spPr>
                      </pic:pic>
                      <wps:wsp>
                        <wps:cNvPr id="17" name="Text Box 2"/>
                        <wps:cNvSpPr txBox="1">
                          <a:spLocks noChangeArrowheads="1"/>
                        </wps:cNvSpPr>
                        <wps:spPr bwMode="auto">
                          <a:xfrm>
                            <a:off x="3485522" y="0"/>
                            <a:ext cx="3001009" cy="380364"/>
                          </a:xfrm>
                          <a:prstGeom prst="rect">
                            <a:avLst/>
                          </a:prstGeom>
                          <a:noFill/>
                          <a:ln w="9525">
                            <a:noFill/>
                            <a:miter lim="800000"/>
                            <a:headEnd/>
                            <a:tailEnd/>
                          </a:ln>
                        </wps:spPr>
                        <wps:txbx>
                          <w:txbxContent>
                            <w:p w14:paraId="6B3456FF" w14:textId="77777777" w:rsidR="002F0859" w:rsidRDefault="002F0859" w:rsidP="002F0859">
                              <w:r w:rsidRPr="00D4335B">
                                <w:t>Call our helpdesk team on</w:t>
                              </w:r>
                              <w:r>
                                <w:t xml:space="preserve"> </w:t>
                              </w:r>
                              <w:r w:rsidRPr="002F0859">
                                <w:rPr>
                                  <w:rFonts w:asciiTheme="majorHAnsi" w:eastAsiaTheme="majorEastAsia" w:hAnsiTheme="majorHAnsi" w:cstheme="majorBidi"/>
                                  <w:b/>
                                  <w:bCs/>
                                  <w:color w:val="FF8000" w:themeColor="accent4"/>
                                  <w:sz w:val="24"/>
                                </w:rPr>
                                <w:t>0801 434 434</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3DCF14D6" id="Group 15" o:spid="_x0000_s1036" style="position:absolute;left:0;text-align:left;margin-left:-4.2pt;margin-top:700.6pt;width:510.75pt;height:29.95pt;z-index:251675136;mso-position-horizontal-relative:margin;mso-width-relative:margin" coordsize="64865,3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">
                <v:shape id="Picture 16" o:spid="_x0000_s1037" type="#_x0000_t75" style="position:absolute;top:2286;width:61201;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">
                  <v:imagedata r:id="rId19" o:title=""/>
                </v:shape>
                <v:shapetype id="_x0000_t202" coordsize="21600,21600" o:spt="202" path="m,l,21600r21600,l21600,xe">
                  <v:stroke joinstyle="miter"/>
                  <v:path gradientshapeok="t" o:connecttype="rect"/>
                </v:shapetype>
                <v:shape id="Text Box 2" o:spid="_x0000_s1038" type="#_x0000_t202" style="position:absolute;left:34855;width:30010;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6B3456FF" w14:textId="77777777" w:rsidR="002F0859" w:rsidRDefault="002F0859" w:rsidP="002F0859">
                        <w:r w:rsidRPr="00D4335B">
                          <w:t>Call our helpdesk team on</w:t>
                        </w:r>
                        <w:r>
                          <w:t xml:space="preserve"> </w:t>
                        </w:r>
                        <w:r w:rsidRPr="002F0859">
                          <w:rPr>
                            <w:rFonts w:asciiTheme="majorHAnsi" w:eastAsiaTheme="majorEastAsia" w:hAnsiTheme="majorHAnsi" w:cstheme="majorBidi"/>
                            <w:b/>
                            <w:bCs/>
                            <w:color w:val="FF8000" w:themeColor="accent4"/>
                            <w:sz w:val="24"/>
                          </w:rPr>
                          <w:t>0801 434 434</w:t>
                        </w:r>
                      </w:p>
                    </w:txbxContent>
                  </v:textbox>
                </v:shape>
                <w10:wrap anchorx="margin"/>
              </v:group>
            </w:pict>
          </mc:Fallback>
        </mc:AlternateContent>
      </w:r>
    </w:p>
    <w:p w14:paraId="4243293F" w14:textId="25923B2F" w:rsidR="003B6BA1" w:rsidRDefault="003B6BA1" w:rsidP="00D4335B">
      <w:pPr>
        <w:spacing w:after="0" w:line="240" w:lineRule="auto"/>
        <w:rPr>
          <w:b/>
          <w:sz w:val="24"/>
        </w:rPr>
      </w:pPr>
    </w:p>
    <w:p w14:paraId="75F53471" w14:textId="563393A5" w:rsidR="003B6BA1" w:rsidRDefault="003B6BA1" w:rsidP="00D4335B">
      <w:pPr>
        <w:spacing w:after="0" w:line="240" w:lineRule="auto"/>
        <w:rPr>
          <w:b/>
          <w:sz w:val="24"/>
        </w:rPr>
      </w:pPr>
    </w:p>
    <w:p w14:paraId="13B3F550" w14:textId="76B282B4" w:rsidR="0029236A" w:rsidRDefault="0029236A" w:rsidP="00D4335B">
      <w:pPr>
        <w:spacing w:after="0" w:line="240" w:lineRule="auto"/>
        <w:rPr>
          <w:b/>
          <w:sz w:val="24"/>
        </w:rPr>
      </w:pPr>
    </w:p>
    <w:p w14:paraId="394D1A0B" w14:textId="5DECEC24" w:rsidR="0029236A" w:rsidRDefault="0029236A" w:rsidP="00D4335B">
      <w:pPr>
        <w:spacing w:after="0" w:line="240" w:lineRule="auto"/>
        <w:rPr>
          <w:b/>
          <w:sz w:val="24"/>
        </w:rPr>
      </w:pPr>
    </w:p>
    <w:p w14:paraId="652BFA3E" w14:textId="632BFC34" w:rsidR="0029236A" w:rsidRDefault="0029236A" w:rsidP="00D4335B">
      <w:pPr>
        <w:spacing w:after="0" w:line="240" w:lineRule="auto"/>
        <w:rPr>
          <w:b/>
          <w:sz w:val="24"/>
        </w:rPr>
      </w:pPr>
    </w:p>
    <w:p w14:paraId="2977555F" w14:textId="6212E85D" w:rsidR="0029236A" w:rsidRDefault="0029236A" w:rsidP="00D4335B">
      <w:pPr>
        <w:spacing w:after="0" w:line="240" w:lineRule="auto"/>
        <w:rPr>
          <w:b/>
          <w:sz w:val="24"/>
        </w:rPr>
      </w:pPr>
    </w:p>
    <w:p w14:paraId="0A69233C" w14:textId="7E797A67" w:rsidR="0029236A" w:rsidRDefault="0029236A" w:rsidP="00D4335B">
      <w:pPr>
        <w:spacing w:after="0" w:line="240" w:lineRule="auto"/>
        <w:rPr>
          <w:b/>
          <w:sz w:val="24"/>
        </w:rPr>
      </w:pPr>
    </w:p>
    <w:p w14:paraId="1559B7CF" w14:textId="036150E0" w:rsidR="0029236A" w:rsidRDefault="0029236A" w:rsidP="00D4335B">
      <w:pPr>
        <w:spacing w:after="0" w:line="240" w:lineRule="auto"/>
        <w:rPr>
          <w:b/>
          <w:sz w:val="24"/>
        </w:rPr>
      </w:pPr>
    </w:p>
    <w:p w14:paraId="08474101" w14:textId="44AB57E4" w:rsidR="004F161D" w:rsidRDefault="004F161D" w:rsidP="00D4335B">
      <w:pPr>
        <w:spacing w:after="0" w:line="240" w:lineRule="auto"/>
        <w:rPr>
          <w:b/>
          <w:sz w:val="24"/>
        </w:rPr>
      </w:pPr>
    </w:p>
    <w:p w14:paraId="7FD8C609" w14:textId="50678FA3" w:rsidR="0029236A" w:rsidRDefault="0029236A" w:rsidP="00D4335B">
      <w:pPr>
        <w:spacing w:after="0" w:line="240" w:lineRule="auto"/>
        <w:rPr>
          <w:b/>
          <w:sz w:val="24"/>
        </w:rPr>
      </w:pPr>
    </w:p>
    <w:p w14:paraId="3294253E" w14:textId="59CADE4D" w:rsidR="0029236A" w:rsidRDefault="0029236A" w:rsidP="00D4335B">
      <w:pPr>
        <w:spacing w:after="0" w:line="240" w:lineRule="auto"/>
        <w:rPr>
          <w:b/>
          <w:sz w:val="24"/>
        </w:rPr>
      </w:pPr>
    </w:p>
    <w:p w14:paraId="06B1B939" w14:textId="0C465347" w:rsidR="00D4335B" w:rsidRDefault="00D4335B" w:rsidP="00D4335B">
      <w:pPr>
        <w:spacing w:after="0" w:line="240" w:lineRule="auto"/>
        <w:rPr>
          <w:b/>
          <w:sz w:val="24"/>
        </w:rPr>
      </w:pPr>
    </w:p>
    <w:p w14:paraId="40E0A87B" w14:textId="05678ED7" w:rsidR="004F161D" w:rsidRDefault="004F161D" w:rsidP="00D4335B">
      <w:pPr>
        <w:spacing w:after="0" w:line="240" w:lineRule="auto"/>
        <w:rPr>
          <w:b/>
          <w:sz w:val="24"/>
        </w:rPr>
      </w:pPr>
    </w:p>
    <w:p w14:paraId="376EC101" w14:textId="2F9AB835" w:rsidR="004F161D" w:rsidRDefault="004F161D" w:rsidP="00D4335B">
      <w:pPr>
        <w:spacing w:after="0" w:line="240" w:lineRule="auto"/>
        <w:rPr>
          <w:b/>
          <w:sz w:val="24"/>
        </w:rPr>
      </w:pPr>
    </w:p>
    <w:p w14:paraId="70ABDF61" w14:textId="046ACDDC" w:rsidR="004F161D" w:rsidRDefault="004F161D" w:rsidP="00D4335B">
      <w:pPr>
        <w:spacing w:after="0" w:line="240" w:lineRule="auto"/>
        <w:rPr>
          <w:b/>
          <w:sz w:val="24"/>
        </w:rPr>
      </w:pPr>
    </w:p>
    <w:tbl>
      <w:tblPr>
        <w:tblStyle w:val="TableGrid"/>
        <w:tblW w:w="10173" w:type="dxa"/>
        <w:tblLayout w:type="fixed"/>
        <w:tblLook w:val="04A0" w:firstRow="1" w:lastRow="0" w:firstColumn="1" w:lastColumn="0" w:noHBand="0" w:noVBand="1"/>
      </w:tblPr>
      <w:tblGrid>
        <w:gridCol w:w="5376"/>
        <w:gridCol w:w="1494"/>
        <w:gridCol w:w="3303"/>
      </w:tblGrid>
      <w:tr w:rsidR="00762697" w14:paraId="3713D21A" w14:textId="77777777" w:rsidTr="002B6FB3">
        <w:trPr>
          <w:trHeight w:val="812"/>
        </w:trPr>
        <w:tc>
          <w:tcPr>
            <w:tcW w:w="6521" w:type="dxa"/>
            <w:gridSpan w:val="2"/>
            <w:vAlign w:val="bottom"/>
          </w:tcPr>
          <w:sdt>
            <w:sdtPr>
              <w:rPr>
                <w:b/>
                <w:color w:val="1E3773" w:themeColor="accent1"/>
                <w:sz w:val="52"/>
                <w:szCs w:val="56"/>
              </w:rPr>
              <w:alias w:val="Locked content"/>
              <w:tag w:val="Locked content"/>
              <w:id w:val="509567929"/>
              <w:lock w:val="sdtContentLocked"/>
              <w:placeholder>
                <w:docPart w:val="9DF78F2B833D4D248CCEBF2868260643"/>
              </w:placeholder>
            </w:sdtPr>
            <w:sdtEndPr/>
            <w:sdtContent>
              <w:p w14:paraId="39D555E1" w14:textId="77777777" w:rsidR="00762697" w:rsidRPr="002B6FB3" w:rsidRDefault="00762697" w:rsidP="002B6FB3">
                <w:pPr>
                  <w:pStyle w:val="Privacynotice"/>
                  <w:rPr>
                    <w:b/>
                    <w:color w:val="1E3773" w:themeColor="accent1"/>
                    <w:sz w:val="52"/>
                    <w:szCs w:val="56"/>
                  </w:rPr>
                </w:pPr>
                <w:r w:rsidRPr="002B6FB3">
                  <w:rPr>
                    <w:b/>
                    <w:color w:val="1E3773" w:themeColor="accent1"/>
                    <w:sz w:val="52"/>
                    <w:szCs w:val="56"/>
                  </w:rPr>
                  <w:t xml:space="preserve">Keeping you informed </w:t>
                </w:r>
              </w:p>
            </w:sdtContent>
          </w:sdt>
        </w:tc>
        <w:tc>
          <w:tcPr>
            <w:tcW w:w="3135" w:type="dxa"/>
            <w:vMerge w:val="restart"/>
            <w:tcBorders>
              <w:left w:val="nil"/>
            </w:tcBorders>
          </w:tcPr>
          <w:p w14:paraId="484C6D8F" w14:textId="249B7AA3" w:rsidR="00762697" w:rsidRPr="00B57EC1" w:rsidRDefault="00762697" w:rsidP="00B57EC1">
            <w:pPr>
              <w:pStyle w:val="Privacynotice"/>
              <w:rPr>
                <w:b/>
                <w:color w:val="1E3773" w:themeColor="accent1"/>
                <w:sz w:val="52"/>
                <w:szCs w:val="56"/>
              </w:rPr>
            </w:pPr>
          </w:p>
        </w:tc>
      </w:tr>
      <w:tr w:rsidR="00762697" w14:paraId="293F07CE" w14:textId="77777777" w:rsidTr="002B6FB3">
        <w:trPr>
          <w:trHeight w:val="1091"/>
        </w:trPr>
        <w:tc>
          <w:tcPr>
            <w:tcW w:w="6521" w:type="dxa"/>
            <w:gridSpan w:val="2"/>
            <w:vAlign w:val="center"/>
          </w:tcPr>
          <w:sdt>
            <w:sdtPr>
              <w:rPr>
                <w:sz w:val="22"/>
              </w:rPr>
              <w:alias w:val="Locked content"/>
              <w:tag w:val="Locked content"/>
              <w:id w:val="1044947292"/>
              <w:lock w:val="sdtContentLocked"/>
              <w:placeholder>
                <w:docPart w:val="9DF78F2B833D4D248CCEBF2868260643"/>
              </w:placeholder>
            </w:sdtPr>
            <w:sdtEndPr/>
            <w:sdtContent>
              <w:p w14:paraId="0E701068" w14:textId="77777777" w:rsidR="00762697" w:rsidRPr="00762697" w:rsidRDefault="00762697" w:rsidP="002B6FB3">
                <w:pPr>
                  <w:pStyle w:val="Privacynotice"/>
                  <w:rPr>
                    <w:color w:val="1E3773" w:themeColor="accent1"/>
                    <w:sz w:val="22"/>
                  </w:rPr>
                </w:pPr>
                <w:r w:rsidRPr="002B6FB3">
                  <w:rPr>
                    <w:sz w:val="22"/>
                  </w:rPr>
                  <w:t>We are committed to keeping you informed about work on HS2. This includes ensuring you know what to expect and when to expect it, as well as how we can help.</w:t>
                </w:r>
              </w:p>
            </w:sdtContent>
          </w:sdt>
        </w:tc>
        <w:tc>
          <w:tcPr>
            <w:tcW w:w="3135" w:type="dxa"/>
            <w:vMerge/>
          </w:tcPr>
          <w:p w14:paraId="7C321AE7" w14:textId="77777777" w:rsidR="00762697" w:rsidRDefault="00762697" w:rsidP="00986121">
            <w:pPr>
              <w:pStyle w:val="Privacynotice"/>
              <w:rPr>
                <w:b/>
                <w:sz w:val="24"/>
              </w:rPr>
            </w:pPr>
          </w:p>
        </w:tc>
      </w:tr>
      <w:tr w:rsidR="00B57EC1" w14:paraId="296324AF" w14:textId="77777777" w:rsidTr="002B6FB3">
        <w:trPr>
          <w:trHeight w:val="10787"/>
        </w:trPr>
        <w:tc>
          <w:tcPr>
            <w:tcW w:w="5103" w:type="dxa"/>
          </w:tcPr>
          <w:sdt>
            <w:sdtPr>
              <w:rPr>
                <w:b/>
                <w:color w:val="FF8000" w:themeColor="accent4"/>
                <w:sz w:val="24"/>
              </w:rPr>
              <w:alias w:val="Locked content"/>
              <w:tag w:val="Locked content"/>
              <w:id w:val="1068390520"/>
              <w:lock w:val="sdtContentLocked"/>
              <w:placeholder>
                <w:docPart w:val="9DF78F2B833D4D248CCEBF2868260643"/>
              </w:placeholder>
            </w:sdtPr>
            <w:sdtEndPr>
              <w:rPr>
                <w:b w:val="0"/>
                <w:color w:val="1E3773" w:themeColor="accent1"/>
                <w:sz w:val="22"/>
              </w:rPr>
            </w:sdtEndPr>
            <w:sdtContent>
              <w:p w14:paraId="721B3549" w14:textId="77777777" w:rsidR="00762697" w:rsidRPr="00762697" w:rsidRDefault="00762697" w:rsidP="00762697">
                <w:pPr>
                  <w:pStyle w:val="Privacynotice"/>
                  <w:rPr>
                    <w:b/>
                    <w:sz w:val="22"/>
                  </w:rPr>
                </w:pPr>
                <w:r w:rsidRPr="00762697">
                  <w:rPr>
                    <w:b/>
                    <w:color w:val="FF8000" w:themeColor="accent4"/>
                    <w:sz w:val="24"/>
                  </w:rPr>
                  <w:t>Residents’ Charter and Commissioner</w:t>
                </w:r>
              </w:p>
              <w:p w14:paraId="18D82E5A" w14:textId="77777777" w:rsidR="00762697" w:rsidRPr="00762697" w:rsidRDefault="00762697" w:rsidP="00762697">
                <w:pPr>
                  <w:pStyle w:val="Privacynotice"/>
                  <w:rPr>
                    <w:sz w:val="22"/>
                  </w:rPr>
                </w:pPr>
                <w:r w:rsidRPr="00762697">
                  <w:rPr>
                    <w:sz w:val="22"/>
                  </w:rPr>
                  <w:t xml:space="preserve">The Residents’ Charter is our promise to communicate as clearly as we possibly can with people who live along or near the HS2 route. </w:t>
                </w:r>
              </w:p>
              <w:p w14:paraId="3876FDD9" w14:textId="77777777" w:rsidR="00762697" w:rsidRPr="00762697" w:rsidRDefault="00762697" w:rsidP="00762697">
                <w:pPr>
                  <w:pStyle w:val="Privacynotice"/>
                  <w:rPr>
                    <w:color w:val="1E3773" w:themeColor="accent1"/>
                    <w:sz w:val="22"/>
                  </w:rPr>
                </w:pPr>
                <w:r w:rsidRPr="00762697">
                  <w:rPr>
                    <w:color w:val="1E3773" w:themeColor="accent1"/>
                    <w:sz w:val="22"/>
                  </w:rPr>
                  <w:t>www.gov.uk/government/publications/hs2-residents-charter</w:t>
                </w:r>
              </w:p>
              <w:p w14:paraId="47F54ECA" w14:textId="77777777" w:rsidR="00762697" w:rsidRPr="00762697" w:rsidRDefault="00762697" w:rsidP="00762697">
                <w:pPr>
                  <w:pStyle w:val="Privacynotice"/>
                  <w:rPr>
                    <w:sz w:val="22"/>
                  </w:rPr>
                </w:pPr>
                <w:r w:rsidRPr="00762697">
                  <w:rPr>
                    <w:sz w:val="22"/>
                  </w:rPr>
                  <w:t xml:space="preserve">We also have an independent Residents’ </w:t>
                </w:r>
              </w:p>
              <w:p w14:paraId="28DC76DF" w14:textId="77777777" w:rsidR="00762697" w:rsidRPr="00762697" w:rsidRDefault="00762697" w:rsidP="00762697">
                <w:pPr>
                  <w:pStyle w:val="Privacynotice"/>
                  <w:rPr>
                    <w:sz w:val="22"/>
                  </w:rPr>
                </w:pPr>
                <w:r w:rsidRPr="00762697">
                  <w:rPr>
                    <w:sz w:val="22"/>
                  </w:rPr>
                  <w:t>Commissioner whose job is to make sure we keep to the promises we make in the Charter and to keep it under constant review. Find reports at:</w:t>
                </w:r>
              </w:p>
              <w:p w14:paraId="2CC91A89" w14:textId="77777777" w:rsidR="00762697" w:rsidRPr="00762697" w:rsidRDefault="00762697" w:rsidP="00762697">
                <w:pPr>
                  <w:pStyle w:val="Privacynotice"/>
                  <w:rPr>
                    <w:color w:val="1E3773" w:themeColor="accent1"/>
                    <w:sz w:val="22"/>
                  </w:rPr>
                </w:pPr>
                <w:r w:rsidRPr="00762697">
                  <w:rPr>
                    <w:color w:val="1E3773" w:themeColor="accent1"/>
                    <w:sz w:val="22"/>
                  </w:rPr>
                  <w:t>www.gov.uk/government/collections/hs2-ltd-</w:t>
                </w:r>
              </w:p>
              <w:p w14:paraId="3A0BC539" w14:textId="77777777" w:rsidR="00762697" w:rsidRPr="00762697" w:rsidRDefault="00762697" w:rsidP="00762697">
                <w:pPr>
                  <w:pStyle w:val="Privacynotice"/>
                  <w:rPr>
                    <w:color w:val="1E3773" w:themeColor="accent1"/>
                    <w:sz w:val="22"/>
                  </w:rPr>
                </w:pPr>
                <w:r w:rsidRPr="00762697">
                  <w:rPr>
                    <w:color w:val="1E3773" w:themeColor="accent1"/>
                    <w:sz w:val="22"/>
                  </w:rPr>
                  <w:t>residents-commissioner</w:t>
                </w:r>
              </w:p>
              <w:p w14:paraId="7099F22C" w14:textId="77777777" w:rsidR="00762697" w:rsidRPr="00762697" w:rsidRDefault="00762697" w:rsidP="00762697">
                <w:pPr>
                  <w:pStyle w:val="Privacynotice"/>
                  <w:rPr>
                    <w:sz w:val="22"/>
                  </w:rPr>
                </w:pPr>
                <w:r w:rsidRPr="00762697">
                  <w:rPr>
                    <w:sz w:val="22"/>
                  </w:rPr>
                  <w:t>You can contact the Commissioner at:</w:t>
                </w:r>
              </w:p>
              <w:p w14:paraId="5CEC7359" w14:textId="77777777" w:rsidR="00762697" w:rsidRPr="00ED5CCE" w:rsidRDefault="00762697" w:rsidP="00762697">
                <w:pPr>
                  <w:pStyle w:val="Privacynotice"/>
                  <w:rPr>
                    <w:sz w:val="22"/>
                  </w:rPr>
                </w:pPr>
                <w:r w:rsidRPr="00762697">
                  <w:rPr>
                    <w:color w:val="1E3773" w:themeColor="accent1"/>
                    <w:sz w:val="22"/>
                  </w:rPr>
                  <w:t>residentscommissioner@hs2.org.uk</w:t>
                </w:r>
              </w:p>
              <w:p w14:paraId="761216CA"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Construction Commissioner</w:t>
                </w:r>
              </w:p>
              <w:p w14:paraId="2F012E15" w14:textId="77777777" w:rsidR="00762697" w:rsidRPr="00762697" w:rsidRDefault="00762697" w:rsidP="00762697">
                <w:pPr>
                  <w:pStyle w:val="Privacynotice"/>
                  <w:rPr>
                    <w:sz w:val="22"/>
                  </w:rPr>
                </w:pPr>
                <w:r w:rsidRPr="00762697">
                  <w:rPr>
                    <w:sz w:val="22"/>
                  </w:rPr>
                  <w:t xml:space="preserve">The Construction Commissioner’s role is to mediate and monitor the way in which HS2 Ltd manages and responds to construction complaints. You can contact the Construction Commissioner by emailing: </w:t>
                </w:r>
              </w:p>
              <w:p w14:paraId="5B51A847" w14:textId="77777777" w:rsidR="00762697" w:rsidRPr="00762697" w:rsidRDefault="00762697" w:rsidP="00762697">
                <w:pPr>
                  <w:pStyle w:val="Privacynotice"/>
                  <w:rPr>
                    <w:sz w:val="22"/>
                  </w:rPr>
                </w:pPr>
                <w:r w:rsidRPr="00762697">
                  <w:rPr>
                    <w:color w:val="1E3773" w:themeColor="accent1"/>
                    <w:sz w:val="22"/>
                  </w:rPr>
                  <w:t>complaints@hs2-cc.org.uk</w:t>
                </w:r>
              </w:p>
              <w:p w14:paraId="66B1A506"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 xml:space="preserve">Property and compensation </w:t>
                </w:r>
              </w:p>
              <w:p w14:paraId="4814D356" w14:textId="77777777" w:rsidR="00762697" w:rsidRPr="00762697" w:rsidRDefault="00762697" w:rsidP="00762697">
                <w:pPr>
                  <w:pStyle w:val="Privacynotice"/>
                  <w:rPr>
                    <w:sz w:val="22"/>
                  </w:rPr>
                </w:pPr>
                <w:r w:rsidRPr="00762697">
                  <w:rPr>
                    <w:sz w:val="22"/>
                  </w:rPr>
                  <w:t>You can find out all about HS2 and properties along the line of route by visiting:</w:t>
                </w:r>
              </w:p>
              <w:p w14:paraId="61FC6341" w14:textId="77777777" w:rsidR="00762697" w:rsidRPr="00762697" w:rsidRDefault="00762697" w:rsidP="00762697">
                <w:pPr>
                  <w:pStyle w:val="Privacynotice"/>
                  <w:rPr>
                    <w:color w:val="1E3773" w:themeColor="accent1"/>
                    <w:sz w:val="22"/>
                  </w:rPr>
                </w:pPr>
                <w:r w:rsidRPr="00762697">
                  <w:rPr>
                    <w:color w:val="1E3773" w:themeColor="accent1"/>
                    <w:sz w:val="22"/>
                  </w:rPr>
                  <w:t>www.gov.uk/government/collections/hs2-property</w:t>
                </w:r>
              </w:p>
              <w:p w14:paraId="2A78ACBA" w14:textId="77777777" w:rsidR="00762697" w:rsidRPr="00762697" w:rsidRDefault="00762697" w:rsidP="00762697">
                <w:pPr>
                  <w:pStyle w:val="Privacynotice"/>
                  <w:rPr>
                    <w:sz w:val="22"/>
                  </w:rPr>
                </w:pPr>
                <w:r w:rsidRPr="00762697">
                  <w:rPr>
                    <w:sz w:val="22"/>
                  </w:rPr>
                  <w:t>Find out if you’re eligible for compensation at:</w:t>
                </w:r>
              </w:p>
              <w:p w14:paraId="72871590" w14:textId="77777777" w:rsidR="00B57EC1" w:rsidRPr="00762697" w:rsidRDefault="00873596" w:rsidP="00762697">
                <w:pPr>
                  <w:pStyle w:val="Privacynotice"/>
                  <w:rPr>
                    <w:color w:val="1E3773" w:themeColor="accent1"/>
                    <w:sz w:val="22"/>
                  </w:rPr>
                </w:pPr>
                <w:hyperlink r:id="rId20" w:history="1">
                  <w:r w:rsidR="00762697" w:rsidRPr="00762697">
                    <w:rPr>
                      <w:rStyle w:val="Hyperlink"/>
                      <w:sz w:val="22"/>
                    </w:rPr>
                    <w:t>www.gov.uk/claim-compensation-if-affected-by-hs2</w:t>
                  </w:r>
                </w:hyperlink>
              </w:p>
              <w:p w14:paraId="435325C8"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Holding us to account</w:t>
                </w:r>
              </w:p>
              <w:p w14:paraId="67DD35DB" w14:textId="77777777" w:rsidR="00762697" w:rsidRPr="00762697" w:rsidRDefault="00762697" w:rsidP="00762697">
                <w:pPr>
                  <w:pStyle w:val="Privacynotice"/>
                  <w:rPr>
                    <w:sz w:val="22"/>
                  </w:rPr>
                </w:pPr>
                <w:r w:rsidRPr="00762697">
                  <w:rPr>
                    <w:sz w:val="22"/>
                  </w:rPr>
                  <w:t>If you are unhappy for any reason you can make a complaint via the helpline. For more details on our complaints process, please visit our website:</w:t>
                </w:r>
              </w:p>
              <w:p w14:paraId="2C680859" w14:textId="77777777" w:rsidR="00762697" w:rsidRDefault="00762697" w:rsidP="00762697">
                <w:pPr>
                  <w:pStyle w:val="Privacynotice"/>
                  <w:rPr>
                    <w:b/>
                    <w:sz w:val="24"/>
                  </w:rPr>
                </w:pPr>
                <w:r w:rsidRPr="00762697">
                  <w:rPr>
                    <w:color w:val="1E3773" w:themeColor="accent1"/>
                    <w:sz w:val="22"/>
                  </w:rPr>
                  <w:t>www.hs2.org.uk/how-to-complain</w:t>
                </w:r>
              </w:p>
            </w:sdtContent>
          </w:sdt>
        </w:tc>
        <w:tc>
          <w:tcPr>
            <w:tcW w:w="4553" w:type="dxa"/>
            <w:gridSpan w:val="2"/>
          </w:tcPr>
          <w:p w14:paraId="2E15067D" w14:textId="590C77DB" w:rsidR="00524160" w:rsidRDefault="003D6F84" w:rsidP="00524160">
            <w:pPr>
              <w:pStyle w:val="Privacynotice"/>
              <w:rPr>
                <w:b/>
                <w:sz w:val="24"/>
              </w:rPr>
            </w:pPr>
            <w:r>
              <w:rPr>
                <w:noProof/>
                <w:lang w:eastAsia="en-GB"/>
              </w:rPr>
              <w:drawing>
                <wp:anchor distT="0" distB="0" distL="114300" distR="114300" simplePos="0" relativeHeight="251659776" behindDoc="0" locked="0" layoutInCell="1" allowOverlap="1" wp14:anchorId="0D5FE0AB" wp14:editId="13C32B01">
                  <wp:simplePos x="0" y="0"/>
                  <wp:positionH relativeFrom="column">
                    <wp:posOffset>178435</wp:posOffset>
                  </wp:positionH>
                  <wp:positionV relativeFrom="paragraph">
                    <wp:posOffset>1632585</wp:posOffset>
                  </wp:positionV>
                  <wp:extent cx="164465" cy="164465"/>
                  <wp:effectExtent l="0" t="0" r="698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png"/>
                          <pic:cNvPicPr/>
                        </pic:nvPicPr>
                        <pic:blipFill>
                          <a:blip r:embed="rId21">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Pr>
                <w:noProof/>
                <w:lang w:eastAsia="en-GB"/>
              </w:rPr>
              <w:drawing>
                <wp:anchor distT="0" distB="0" distL="114300" distR="114300" simplePos="0" relativeHeight="251654656" behindDoc="0" locked="0" layoutInCell="1" allowOverlap="1" wp14:anchorId="1441C124" wp14:editId="41558E32">
                  <wp:simplePos x="0" y="0"/>
                  <wp:positionH relativeFrom="column">
                    <wp:posOffset>170180</wp:posOffset>
                  </wp:positionH>
                  <wp:positionV relativeFrom="paragraph">
                    <wp:posOffset>1392555</wp:posOffset>
                  </wp:positionV>
                  <wp:extent cx="191770" cy="176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x.png"/>
                          <pic:cNvPicPr/>
                        </pic:nvPicPr>
                        <pic:blipFill>
                          <a:blip r:embed="rId22">
                            <a:extLst>
                              <a:ext uri="{28A0092B-C50C-407E-A947-70E740481C1C}">
                                <a14:useLocalDpi xmlns:a14="http://schemas.microsoft.com/office/drawing/2010/main" val="0"/>
                              </a:ext>
                            </a:extLst>
                          </a:blip>
                          <a:stretch>
                            <a:fillRect/>
                          </a:stretch>
                        </pic:blipFill>
                        <pic:spPr>
                          <a:xfrm>
                            <a:off x="0" y="0"/>
                            <a:ext cx="191770" cy="176530"/>
                          </a:xfrm>
                          <a:prstGeom prst="rect">
                            <a:avLst/>
                          </a:prstGeom>
                        </pic:spPr>
                      </pic:pic>
                    </a:graphicData>
                  </a:graphic>
                </wp:anchor>
              </w:drawing>
            </w:r>
            <w:r>
              <w:rPr>
                <w:noProof/>
                <w:lang w:eastAsia="en-GB"/>
              </w:rPr>
              <w:drawing>
                <wp:anchor distT="0" distB="0" distL="114300" distR="114300" simplePos="0" relativeHeight="251649536" behindDoc="0" locked="0" layoutInCell="1" allowOverlap="1" wp14:anchorId="134B2FC9" wp14:editId="0A3CDCEC">
                  <wp:simplePos x="0" y="0"/>
                  <wp:positionH relativeFrom="column">
                    <wp:posOffset>147955</wp:posOffset>
                  </wp:positionH>
                  <wp:positionV relativeFrom="paragraph">
                    <wp:posOffset>1162050</wp:posOffset>
                  </wp:positionV>
                  <wp:extent cx="215900" cy="1644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png"/>
                          <pic:cNvPicPr/>
                        </pic:nvPicPr>
                        <pic:blipFill>
                          <a:blip r:embed="rId23">
                            <a:extLst>
                              <a:ext uri="{28A0092B-C50C-407E-A947-70E740481C1C}">
                                <a14:useLocalDpi xmlns:a14="http://schemas.microsoft.com/office/drawing/2010/main" val="0"/>
                              </a:ext>
                            </a:extLst>
                          </a:blip>
                          <a:stretch>
                            <a:fillRect/>
                          </a:stretch>
                        </pic:blipFill>
                        <pic:spPr>
                          <a:xfrm>
                            <a:off x="0" y="0"/>
                            <a:ext cx="215900" cy="164465"/>
                          </a:xfrm>
                          <a:prstGeom prst="rect">
                            <a:avLst/>
                          </a:prstGeom>
                        </pic:spPr>
                      </pic:pic>
                    </a:graphicData>
                  </a:graphic>
                </wp:anchor>
              </w:drawing>
            </w:r>
            <w:r w:rsidR="00D362D8">
              <w:rPr>
                <w:b/>
                <w:noProof/>
                <w:sz w:val="24"/>
                <w:lang w:eastAsia="en-GB"/>
              </w:rPr>
              <mc:AlternateContent>
                <mc:Choice Requires="wps">
                  <w:drawing>
                    <wp:inline distT="0" distB="0" distL="0" distR="0" wp14:anchorId="0F3B97CD" wp14:editId="5BF40B85">
                      <wp:extent cx="2753995" cy="4123267"/>
                      <wp:effectExtent l="0" t="0" r="8255" b="0"/>
                      <wp:docPr id="7" name="Text Box 7"/>
                      <wp:cNvGraphicFramePr/>
                      <a:graphic xmlns:a="http://schemas.openxmlformats.org/drawingml/2006/main">
                        <a:graphicData uri="http://schemas.microsoft.com/office/word/2010/wordprocessingShape">
                          <wps:wsp>
                            <wps:cNvSpPr txBox="1"/>
                            <wps:spPr>
                              <a:xfrm>
                                <a:off x="0" y="0"/>
                                <a:ext cx="2753995" cy="4123267"/>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32"/>
                                    </w:rPr>
                                    <w:alias w:val="Locked content"/>
                                    <w:tag w:val="Locked content"/>
                                    <w:id w:val="802345657"/>
                                    <w:lock w:val="sdtContentLocked"/>
                                    <w:placeholder>
                                      <w:docPart w:val="9DF78F2B833D4D248CCEBF2868260643"/>
                                    </w:placeholder>
                                  </w:sdtPr>
                                  <w:sdtEndPr>
                                    <w:rPr>
                                      <w:b w:val="0"/>
                                      <w:sz w:val="22"/>
                                      <w:szCs w:val="22"/>
                                    </w:rPr>
                                  </w:sdtEndPr>
                                  <w:sdtContent>
                                    <w:sdt>
                                      <w:sdtPr>
                                        <w:rPr>
                                          <w:b/>
                                          <w:color w:val="FFFFFF" w:themeColor="background1"/>
                                          <w:sz w:val="32"/>
                                        </w:rPr>
                                        <w:alias w:val="Locked content"/>
                                        <w:tag w:val="Locked content"/>
                                        <w:id w:val="-2090691996"/>
                                        <w:lock w:val="sdtContentLocked"/>
                                        <w:placeholder>
                                          <w:docPart w:val="9DF78F2B833D4D248CCEBF2868260643"/>
                                        </w:placeholder>
                                      </w:sdtPr>
                                      <w:sdtEndPr>
                                        <w:rPr>
                                          <w:b w:val="0"/>
                                          <w:sz w:val="22"/>
                                          <w:szCs w:val="22"/>
                                        </w:rPr>
                                      </w:sdtEndPr>
                                      <w:sdtContent>
                                        <w:p w14:paraId="330AD006" w14:textId="77777777" w:rsidR="00D362D8" w:rsidRPr="00ED5CCE" w:rsidRDefault="00D362D8" w:rsidP="00D362D8">
                                          <w:pPr>
                                            <w:spacing w:before="240"/>
                                            <w:ind w:firstLine="142"/>
                                            <w:rPr>
                                              <w:b/>
                                              <w:color w:val="FFFFFF" w:themeColor="background1"/>
                                              <w:sz w:val="32"/>
                                            </w:rPr>
                                          </w:pPr>
                                          <w:r w:rsidRPr="00ED5CCE">
                                            <w:rPr>
                                              <w:b/>
                                              <w:color w:val="FFFFFF" w:themeColor="background1"/>
                                              <w:sz w:val="32"/>
                                            </w:rPr>
                                            <w:t>Contact Us</w:t>
                                          </w:r>
                                        </w:p>
                                        <w:p w14:paraId="40DB55F0" w14:textId="77777777" w:rsidR="00D362D8" w:rsidRPr="00ED5CCE" w:rsidRDefault="00D362D8" w:rsidP="00D362D8">
                                          <w:pPr>
                                            <w:ind w:left="142"/>
                                            <w:rPr>
                                              <w:color w:val="FFFFFF" w:themeColor="background1"/>
                                              <w:sz w:val="22"/>
                                              <w:szCs w:val="22"/>
                                            </w:rPr>
                                          </w:pPr>
                                          <w:r w:rsidRPr="00ED5CCE">
                                            <w:rPr>
                                              <w:color w:val="FFFFFF" w:themeColor="background1"/>
                                              <w:sz w:val="22"/>
                                              <w:szCs w:val="22"/>
                                            </w:rPr>
                                            <w:t>If you have any questions about this notification of works, please get in touch.</w:t>
                                          </w:r>
                                        </w:p>
                                        <w:p w14:paraId="397CB746" w14:textId="77777777" w:rsidR="00D362D8" w:rsidRPr="001143C6" w:rsidRDefault="00D362D8" w:rsidP="001143C6">
                                          <w:pPr>
                                            <w:spacing w:after="0"/>
                                            <w:rPr>
                                              <w:sz w:val="6"/>
                                              <w:szCs w:val="22"/>
                                            </w:rPr>
                                          </w:pPr>
                                        </w:p>
                                        <w:p w14:paraId="008FBF2B" w14:textId="77777777" w:rsidR="00D362D8" w:rsidRPr="00ED5CCE" w:rsidRDefault="00D362D8" w:rsidP="00D362D8">
                                          <w:pPr>
                                            <w:ind w:firstLine="567"/>
                                            <w:rPr>
                                              <w:color w:val="FFFFFF" w:themeColor="background1"/>
                                              <w:sz w:val="22"/>
                                              <w:szCs w:val="22"/>
                                            </w:rPr>
                                          </w:pPr>
                                          <w:r w:rsidRPr="00ED5CCE">
                                            <w:rPr>
                                              <w:color w:val="FFFFFF" w:themeColor="background1"/>
                                              <w:sz w:val="22"/>
                                              <w:szCs w:val="22"/>
                                            </w:rPr>
                                            <w:t xml:space="preserve">24/7 Freephone </w:t>
                                          </w:r>
                                          <w:r w:rsidRPr="00ED5CCE">
                                            <w:rPr>
                                              <w:b/>
                                              <w:color w:val="FFFFFF" w:themeColor="background1"/>
                                              <w:sz w:val="22"/>
                                              <w:szCs w:val="22"/>
                                            </w:rPr>
                                            <w:t>08081 434 434</w:t>
                                          </w:r>
                                        </w:p>
                                        <w:p w14:paraId="25A573B8" w14:textId="77777777" w:rsidR="00D362D8" w:rsidRPr="00ED5CCE" w:rsidRDefault="00D362D8" w:rsidP="00D362D8">
                                          <w:pPr>
                                            <w:ind w:firstLine="567"/>
                                            <w:rPr>
                                              <w:color w:val="FFFFFF" w:themeColor="background1"/>
                                              <w:sz w:val="22"/>
                                              <w:szCs w:val="22"/>
                                            </w:rPr>
                                          </w:pPr>
                                          <w:r w:rsidRPr="00ED5CCE">
                                            <w:rPr>
                                              <w:color w:val="FFFFFF" w:themeColor="background1"/>
                                              <w:sz w:val="22"/>
                                              <w:szCs w:val="22"/>
                                            </w:rPr>
                                            <w:t xml:space="preserve">Minicom </w:t>
                                          </w:r>
                                          <w:r w:rsidRPr="00ED5CCE">
                                            <w:rPr>
                                              <w:b/>
                                              <w:color w:val="FFFFFF" w:themeColor="background1"/>
                                              <w:sz w:val="22"/>
                                              <w:szCs w:val="22"/>
                                            </w:rPr>
                                            <w:t>08081 456 472</w:t>
                                          </w:r>
                                        </w:p>
                                        <w:p w14:paraId="57551BEE" w14:textId="77777777" w:rsidR="00D362D8" w:rsidRPr="00ED5CCE" w:rsidRDefault="00D362D8" w:rsidP="00D362D8">
                                          <w:pPr>
                                            <w:ind w:firstLine="567"/>
                                            <w:rPr>
                                              <w:color w:val="FFFFFF" w:themeColor="background1"/>
                                              <w:sz w:val="22"/>
                                              <w:szCs w:val="22"/>
                                            </w:rPr>
                                          </w:pPr>
                                          <w:r w:rsidRPr="00ED5CCE">
                                            <w:rPr>
                                              <w:color w:val="FFFFFF" w:themeColor="background1"/>
                                              <w:sz w:val="22"/>
                                              <w:szCs w:val="22"/>
                                            </w:rPr>
                                            <w:t xml:space="preserve">Email </w:t>
                                          </w:r>
                                          <w:r w:rsidRPr="00ED5CCE">
                                            <w:rPr>
                                              <w:b/>
                                              <w:color w:val="FFFFFF" w:themeColor="background1"/>
                                              <w:sz w:val="22"/>
                                              <w:szCs w:val="22"/>
                                            </w:rPr>
                                            <w:t>HS2enquiries@hs2.org.uk</w:t>
                                          </w:r>
                                        </w:p>
                                        <w:p w14:paraId="771D66BE" w14:textId="77777777" w:rsidR="00D362D8" w:rsidRPr="00ED5CCE" w:rsidRDefault="00D362D8" w:rsidP="00D362D8">
                                          <w:pPr>
                                            <w:spacing w:before="240" w:after="0"/>
                                            <w:ind w:left="284" w:hanging="142"/>
                                            <w:rPr>
                                              <w:color w:val="FFFFFF" w:themeColor="background1"/>
                                              <w:sz w:val="22"/>
                                              <w:szCs w:val="22"/>
                                            </w:rPr>
                                          </w:pPr>
                                          <w:r w:rsidRPr="00ED5CCE">
                                            <w:rPr>
                                              <w:color w:val="FFFFFF" w:themeColor="background1"/>
                                              <w:sz w:val="22"/>
                                              <w:szCs w:val="22"/>
                                            </w:rPr>
                                            <w:t>Write to:</w:t>
                                          </w:r>
                                        </w:p>
                                        <w:p w14:paraId="3DFB711F" w14:textId="77777777" w:rsidR="00D362D8" w:rsidRPr="00ED5CCE" w:rsidRDefault="00D362D8" w:rsidP="00D362D8">
                                          <w:pPr>
                                            <w:spacing w:after="0"/>
                                            <w:ind w:left="142"/>
                                            <w:rPr>
                                              <w:b/>
                                              <w:color w:val="FFFFFF" w:themeColor="background1"/>
                                              <w:sz w:val="22"/>
                                              <w:szCs w:val="22"/>
                                            </w:rPr>
                                          </w:pPr>
                                          <w:r w:rsidRPr="00ED5CCE">
                                            <w:rPr>
                                              <w:b/>
                                              <w:color w:val="FFFFFF" w:themeColor="background1"/>
                                              <w:sz w:val="22"/>
                                              <w:szCs w:val="22"/>
                                            </w:rPr>
                                            <w:t xml:space="preserve">FREEPOST </w:t>
                                          </w:r>
                                        </w:p>
                                        <w:p w14:paraId="722F93E4" w14:textId="77777777" w:rsidR="00D362D8" w:rsidRPr="00D362D8" w:rsidRDefault="00D362D8" w:rsidP="00D362D8">
                                          <w:pPr>
                                            <w:spacing w:after="0"/>
                                            <w:ind w:firstLine="142"/>
                                            <w:rPr>
                                              <w:b/>
                                              <w:color w:val="FFFFFF" w:themeColor="background1"/>
                                              <w:sz w:val="22"/>
                                              <w:szCs w:val="22"/>
                                            </w:rPr>
                                          </w:pPr>
                                          <w:r w:rsidRPr="00ED5CCE">
                                            <w:rPr>
                                              <w:b/>
                                              <w:color w:val="FFFFFF" w:themeColor="background1"/>
                                              <w:sz w:val="22"/>
                                              <w:szCs w:val="22"/>
                                            </w:rPr>
                                            <w:t xml:space="preserve">HS2 Community Engagement </w:t>
                                          </w:r>
                                        </w:p>
                                        <w:p w14:paraId="264985AB" w14:textId="77777777" w:rsidR="00D362D8" w:rsidRPr="00414442" w:rsidRDefault="00D362D8" w:rsidP="00D362D8">
                                          <w:pPr>
                                            <w:spacing w:before="240"/>
                                            <w:ind w:firstLine="142"/>
                                            <w:rPr>
                                              <w:color w:val="FFFFFF" w:themeColor="background1"/>
                                              <w:sz w:val="22"/>
                                              <w:szCs w:val="22"/>
                                              <w:lang w:val="nl-NL"/>
                                            </w:rPr>
                                          </w:pPr>
                                          <w:r w:rsidRPr="00ED5CCE">
                                            <w:rPr>
                                              <w:color w:val="FFFFFF" w:themeColor="background1"/>
                                              <w:sz w:val="22"/>
                                              <w:szCs w:val="22"/>
                                            </w:rPr>
                                            <w:t xml:space="preserve">Website </w:t>
                                          </w:r>
                                          <w:hyperlink r:id="rId24" w:history="1">
                                            <w:r w:rsidRPr="00ED5CCE">
                                              <w:rPr>
                                                <w:rStyle w:val="Hyperlink"/>
                                                <w:b/>
                                                <w:color w:val="FFFFFF" w:themeColor="background1"/>
                                                <w:sz w:val="22"/>
                                                <w:szCs w:val="22"/>
                                              </w:rPr>
                                              <w:t>www.hs2.org.uk</w:t>
                                            </w:r>
                                          </w:hyperlink>
                                          <w:r>
                                            <w:rPr>
                                              <w:color w:val="FFFFFF" w:themeColor="background1"/>
                                              <w:sz w:val="22"/>
                                              <w:szCs w:val="22"/>
                                            </w:rPr>
                                            <w:t xml:space="preserve"> </w:t>
                                          </w:r>
                                        </w:p>
                                      </w:sdtContent>
                                    </w:sdt>
                                  </w:sdtContent>
                                </w:sdt>
                                <w:p w14:paraId="6D99C410" w14:textId="77777777" w:rsidR="00D362D8" w:rsidRPr="00D362D8" w:rsidRDefault="00873596" w:rsidP="00D362D8">
                                  <w:pPr>
                                    <w:spacing w:before="240"/>
                                    <w:ind w:left="142"/>
                                    <w:rPr>
                                      <w:color w:val="FFFFFF" w:themeColor="background1"/>
                                      <w:sz w:val="22"/>
                                      <w:szCs w:val="22"/>
                                    </w:rPr>
                                  </w:pPr>
                                  <w:sdt>
                                    <w:sdtPr>
                                      <w:rPr>
                                        <w:color w:val="FFFFFF" w:themeColor="background1"/>
                                        <w:sz w:val="22"/>
                                        <w:szCs w:val="22"/>
                                      </w:rPr>
                                      <w:alias w:val="Locked content"/>
                                      <w:tag w:val="Locked content"/>
                                      <w:id w:val="-16471843"/>
                                      <w:lock w:val="sdtContentLocked"/>
                                      <w:placeholder>
                                        <w:docPart w:val="9DF78F2B833D4D248CCEBF2868260643"/>
                                      </w:placeholder>
                                    </w:sdtPr>
                                    <w:sdtEndPr/>
                                    <w:sdtContent>
                                      <w:r w:rsidR="00D362D8" w:rsidRPr="00ED5CCE">
                                        <w:rPr>
                                          <w:color w:val="FFFFFF" w:themeColor="background1"/>
                                          <w:sz w:val="22"/>
                                          <w:szCs w:val="22"/>
                                        </w:rPr>
                                        <w:t>To keep up to date with what is happening in your local area, visit:</w:t>
                                      </w:r>
                                    </w:sdtContent>
                                  </w:sdt>
                                  <w:r w:rsidR="00D362D8">
                                    <w:rPr>
                                      <w:color w:val="FFFFFF" w:themeColor="background1"/>
                                      <w:sz w:val="22"/>
                                      <w:szCs w:val="22"/>
                                    </w:rPr>
                                    <w:t xml:space="preserve"> </w:t>
                                  </w:r>
                                  <w:sdt>
                                    <w:sdtPr>
                                      <w:rPr>
                                        <w:color w:val="FFFFFF" w:themeColor="background1"/>
                                        <w:sz w:val="22"/>
                                        <w:szCs w:val="22"/>
                                      </w:rPr>
                                      <w:id w:val="-522087888"/>
                                      <w:placeholder>
                                        <w:docPart w:val="9DF78F2B833D4D248CCEBF2868260643"/>
                                      </w:placeholder>
                                    </w:sdtPr>
                                    <w:sdtEndPr>
                                      <w:rPr>
                                        <w:b/>
                                      </w:rPr>
                                    </w:sdtEndPr>
                                    <w:sdtContent>
                                      <w:r w:rsidR="00D362D8" w:rsidRPr="00ED5CCE">
                                        <w:rPr>
                                          <w:b/>
                                          <w:color w:val="FFFFFF" w:themeColor="background1"/>
                                          <w:sz w:val="22"/>
                                          <w:szCs w:val="22"/>
                                        </w:rPr>
                                        <w:t>www.hs2.commonplace.is</w:t>
                                      </w:r>
                                    </w:sdtContent>
                                  </w:sdt>
                                </w:p>
                                <w:p w14:paraId="3F039CF0" w14:textId="77777777" w:rsidR="00D362D8" w:rsidRDefault="00D362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3B97CD" id="Text Box 7" o:spid="_x0000_s1039" type="#_x0000_t202" style="width:216.85pt;height:3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" fillcolor="#1e3773 [3204]" stroked="f" strokeweight=".5pt">
                      <v:textbox>
                        <w:txbxContent>
                          <w:sdt>
                            <w:sdtPr>
                              <w:rPr>
                                <w:b/>
                                <w:color w:val="FFFFFF" w:themeColor="background1"/>
                                <w:sz w:val="32"/>
                              </w:rPr>
                              <w:alias w:val="Locked content"/>
                              <w:tag w:val="Locked content"/>
                              <w:id w:val="802345657"/>
                              <w:lock w:val="sdtContentLocked"/>
                              <w:placeholder>
                                <w:docPart w:val="9DF78F2B833D4D248CCEBF2868260643"/>
                              </w:placeholder>
                            </w:sdtPr>
                            <w:sdtEndPr>
                              <w:rPr>
                                <w:b w:val="0"/>
                                <w:sz w:val="22"/>
                                <w:szCs w:val="22"/>
                              </w:rPr>
                            </w:sdtEndPr>
                            <w:sdtContent>
                              <w:sdt>
                                <w:sdtPr>
                                  <w:rPr>
                                    <w:b/>
                                    <w:color w:val="FFFFFF" w:themeColor="background1"/>
                                    <w:sz w:val="32"/>
                                  </w:rPr>
                                  <w:alias w:val="Locked content"/>
                                  <w:tag w:val="Locked content"/>
                                  <w:id w:val="-2090691996"/>
                                  <w:lock w:val="sdtContentLocked"/>
                                  <w:placeholder>
                                    <w:docPart w:val="9DF78F2B833D4D248CCEBF2868260643"/>
                                  </w:placeholder>
                                </w:sdtPr>
                                <w:sdtEndPr>
                                  <w:rPr>
                                    <w:b w:val="0"/>
                                    <w:sz w:val="22"/>
                                    <w:szCs w:val="22"/>
                                  </w:rPr>
                                </w:sdtEndPr>
                                <w:sdtContent>
                                  <w:p w14:paraId="330AD006" w14:textId="77777777" w:rsidR="00D362D8" w:rsidRPr="00ED5CCE" w:rsidRDefault="00D362D8" w:rsidP="00D362D8">
                                    <w:pPr>
                                      <w:spacing w:before="240"/>
                                      <w:ind w:firstLine="142"/>
                                      <w:rPr>
                                        <w:b/>
                                        <w:color w:val="FFFFFF" w:themeColor="background1"/>
                                        <w:sz w:val="32"/>
                                      </w:rPr>
                                    </w:pPr>
                                    <w:r w:rsidRPr="00ED5CCE">
                                      <w:rPr>
                                        <w:b/>
                                        <w:color w:val="FFFFFF" w:themeColor="background1"/>
                                        <w:sz w:val="32"/>
                                      </w:rPr>
                                      <w:t>Contact Us</w:t>
                                    </w:r>
                                  </w:p>
                                  <w:p w14:paraId="40DB55F0" w14:textId="77777777" w:rsidR="00D362D8" w:rsidRPr="00ED5CCE" w:rsidRDefault="00D362D8" w:rsidP="00D362D8">
                                    <w:pPr>
                                      <w:ind w:left="142"/>
                                      <w:rPr>
                                        <w:color w:val="FFFFFF" w:themeColor="background1"/>
                                        <w:sz w:val="22"/>
                                        <w:szCs w:val="22"/>
                                      </w:rPr>
                                    </w:pPr>
                                    <w:r w:rsidRPr="00ED5CCE">
                                      <w:rPr>
                                        <w:color w:val="FFFFFF" w:themeColor="background1"/>
                                        <w:sz w:val="22"/>
                                        <w:szCs w:val="22"/>
                                      </w:rPr>
                                      <w:t>If you have any questions about this notification of works, please get in touch.</w:t>
                                    </w:r>
                                  </w:p>
                                  <w:p w14:paraId="397CB746" w14:textId="77777777" w:rsidR="00D362D8" w:rsidRPr="001143C6" w:rsidRDefault="00D362D8" w:rsidP="001143C6">
                                    <w:pPr>
                                      <w:spacing w:after="0"/>
                                      <w:rPr>
                                        <w:sz w:val="6"/>
                                        <w:szCs w:val="22"/>
                                      </w:rPr>
                                    </w:pPr>
                                  </w:p>
                                  <w:p w14:paraId="008FBF2B" w14:textId="77777777" w:rsidR="00D362D8" w:rsidRPr="00ED5CCE" w:rsidRDefault="00D362D8" w:rsidP="00D362D8">
                                    <w:pPr>
                                      <w:ind w:firstLine="567"/>
                                      <w:rPr>
                                        <w:color w:val="FFFFFF" w:themeColor="background1"/>
                                        <w:sz w:val="22"/>
                                        <w:szCs w:val="22"/>
                                      </w:rPr>
                                    </w:pPr>
                                    <w:r w:rsidRPr="00ED5CCE">
                                      <w:rPr>
                                        <w:color w:val="FFFFFF" w:themeColor="background1"/>
                                        <w:sz w:val="22"/>
                                        <w:szCs w:val="22"/>
                                      </w:rPr>
                                      <w:t xml:space="preserve">24/7 Freephone </w:t>
                                    </w:r>
                                    <w:r w:rsidRPr="00ED5CCE">
                                      <w:rPr>
                                        <w:b/>
                                        <w:color w:val="FFFFFF" w:themeColor="background1"/>
                                        <w:sz w:val="22"/>
                                        <w:szCs w:val="22"/>
                                      </w:rPr>
                                      <w:t>08081 434 434</w:t>
                                    </w:r>
                                  </w:p>
                                  <w:p w14:paraId="25A573B8" w14:textId="77777777" w:rsidR="00D362D8" w:rsidRPr="00ED5CCE" w:rsidRDefault="00D362D8" w:rsidP="00D362D8">
                                    <w:pPr>
                                      <w:ind w:firstLine="567"/>
                                      <w:rPr>
                                        <w:color w:val="FFFFFF" w:themeColor="background1"/>
                                        <w:sz w:val="22"/>
                                        <w:szCs w:val="22"/>
                                      </w:rPr>
                                    </w:pPr>
                                    <w:r w:rsidRPr="00ED5CCE">
                                      <w:rPr>
                                        <w:color w:val="FFFFFF" w:themeColor="background1"/>
                                        <w:sz w:val="22"/>
                                        <w:szCs w:val="22"/>
                                      </w:rPr>
                                      <w:t xml:space="preserve">Minicom </w:t>
                                    </w:r>
                                    <w:r w:rsidRPr="00ED5CCE">
                                      <w:rPr>
                                        <w:b/>
                                        <w:color w:val="FFFFFF" w:themeColor="background1"/>
                                        <w:sz w:val="22"/>
                                        <w:szCs w:val="22"/>
                                      </w:rPr>
                                      <w:t>08081 456 472</w:t>
                                    </w:r>
                                  </w:p>
                                  <w:p w14:paraId="57551BEE" w14:textId="77777777" w:rsidR="00D362D8" w:rsidRPr="00ED5CCE" w:rsidRDefault="00D362D8" w:rsidP="00D362D8">
                                    <w:pPr>
                                      <w:ind w:firstLine="567"/>
                                      <w:rPr>
                                        <w:color w:val="FFFFFF" w:themeColor="background1"/>
                                        <w:sz w:val="22"/>
                                        <w:szCs w:val="22"/>
                                      </w:rPr>
                                    </w:pPr>
                                    <w:r w:rsidRPr="00ED5CCE">
                                      <w:rPr>
                                        <w:color w:val="FFFFFF" w:themeColor="background1"/>
                                        <w:sz w:val="22"/>
                                        <w:szCs w:val="22"/>
                                      </w:rPr>
                                      <w:t xml:space="preserve">Email </w:t>
                                    </w:r>
                                    <w:r w:rsidRPr="00ED5CCE">
                                      <w:rPr>
                                        <w:b/>
                                        <w:color w:val="FFFFFF" w:themeColor="background1"/>
                                        <w:sz w:val="22"/>
                                        <w:szCs w:val="22"/>
                                      </w:rPr>
                                      <w:t>HS2enquiries@hs2.org.uk</w:t>
                                    </w:r>
                                  </w:p>
                                  <w:p w14:paraId="771D66BE" w14:textId="77777777" w:rsidR="00D362D8" w:rsidRPr="00ED5CCE" w:rsidRDefault="00D362D8" w:rsidP="00D362D8">
                                    <w:pPr>
                                      <w:spacing w:before="240" w:after="0"/>
                                      <w:ind w:left="284" w:hanging="142"/>
                                      <w:rPr>
                                        <w:color w:val="FFFFFF" w:themeColor="background1"/>
                                        <w:sz w:val="22"/>
                                        <w:szCs w:val="22"/>
                                      </w:rPr>
                                    </w:pPr>
                                    <w:r w:rsidRPr="00ED5CCE">
                                      <w:rPr>
                                        <w:color w:val="FFFFFF" w:themeColor="background1"/>
                                        <w:sz w:val="22"/>
                                        <w:szCs w:val="22"/>
                                      </w:rPr>
                                      <w:t>Write to:</w:t>
                                    </w:r>
                                  </w:p>
                                  <w:p w14:paraId="3DFB711F" w14:textId="77777777" w:rsidR="00D362D8" w:rsidRPr="00ED5CCE" w:rsidRDefault="00D362D8" w:rsidP="00D362D8">
                                    <w:pPr>
                                      <w:spacing w:after="0"/>
                                      <w:ind w:left="142"/>
                                      <w:rPr>
                                        <w:b/>
                                        <w:color w:val="FFFFFF" w:themeColor="background1"/>
                                        <w:sz w:val="22"/>
                                        <w:szCs w:val="22"/>
                                      </w:rPr>
                                    </w:pPr>
                                    <w:r w:rsidRPr="00ED5CCE">
                                      <w:rPr>
                                        <w:b/>
                                        <w:color w:val="FFFFFF" w:themeColor="background1"/>
                                        <w:sz w:val="22"/>
                                        <w:szCs w:val="22"/>
                                      </w:rPr>
                                      <w:t xml:space="preserve">FREEPOST </w:t>
                                    </w:r>
                                  </w:p>
                                  <w:p w14:paraId="722F93E4" w14:textId="77777777" w:rsidR="00D362D8" w:rsidRPr="00D362D8" w:rsidRDefault="00D362D8" w:rsidP="00D362D8">
                                    <w:pPr>
                                      <w:spacing w:after="0"/>
                                      <w:ind w:firstLine="142"/>
                                      <w:rPr>
                                        <w:b/>
                                        <w:color w:val="FFFFFF" w:themeColor="background1"/>
                                        <w:sz w:val="22"/>
                                        <w:szCs w:val="22"/>
                                      </w:rPr>
                                    </w:pPr>
                                    <w:r w:rsidRPr="00ED5CCE">
                                      <w:rPr>
                                        <w:b/>
                                        <w:color w:val="FFFFFF" w:themeColor="background1"/>
                                        <w:sz w:val="22"/>
                                        <w:szCs w:val="22"/>
                                      </w:rPr>
                                      <w:t xml:space="preserve">HS2 Community Engagement </w:t>
                                    </w:r>
                                  </w:p>
                                  <w:p w14:paraId="264985AB" w14:textId="77777777" w:rsidR="00D362D8" w:rsidRPr="00414442" w:rsidRDefault="00D362D8" w:rsidP="00D362D8">
                                    <w:pPr>
                                      <w:spacing w:before="240"/>
                                      <w:ind w:firstLine="142"/>
                                      <w:rPr>
                                        <w:color w:val="FFFFFF" w:themeColor="background1"/>
                                        <w:sz w:val="22"/>
                                        <w:szCs w:val="22"/>
                                        <w:lang w:val="nl-NL"/>
                                      </w:rPr>
                                    </w:pPr>
                                    <w:r w:rsidRPr="00ED5CCE">
                                      <w:rPr>
                                        <w:color w:val="FFFFFF" w:themeColor="background1"/>
                                        <w:sz w:val="22"/>
                                        <w:szCs w:val="22"/>
                                      </w:rPr>
                                      <w:t xml:space="preserve">Website </w:t>
                                    </w:r>
                                    <w:hyperlink r:id="rId25" w:history="1">
                                      <w:r w:rsidRPr="00ED5CCE">
                                        <w:rPr>
                                          <w:rStyle w:val="Hyperlink"/>
                                          <w:b/>
                                          <w:color w:val="FFFFFF" w:themeColor="background1"/>
                                          <w:sz w:val="22"/>
                                          <w:szCs w:val="22"/>
                                        </w:rPr>
                                        <w:t>www.hs2.org.uk</w:t>
                                      </w:r>
                                    </w:hyperlink>
                                    <w:r>
                                      <w:rPr>
                                        <w:color w:val="FFFFFF" w:themeColor="background1"/>
                                        <w:sz w:val="22"/>
                                        <w:szCs w:val="22"/>
                                      </w:rPr>
                                      <w:t xml:space="preserve"> </w:t>
                                    </w:r>
                                  </w:p>
                                </w:sdtContent>
                              </w:sdt>
                            </w:sdtContent>
                          </w:sdt>
                          <w:p w14:paraId="6D99C410" w14:textId="77777777" w:rsidR="00D362D8" w:rsidRPr="00D362D8" w:rsidRDefault="00056776" w:rsidP="00D362D8">
                            <w:pPr>
                              <w:spacing w:before="240"/>
                              <w:ind w:left="142"/>
                              <w:rPr>
                                <w:color w:val="FFFFFF" w:themeColor="background1"/>
                                <w:sz w:val="22"/>
                                <w:szCs w:val="22"/>
                              </w:rPr>
                            </w:pPr>
                            <w:sdt>
                              <w:sdtPr>
                                <w:rPr>
                                  <w:color w:val="FFFFFF" w:themeColor="background1"/>
                                  <w:sz w:val="22"/>
                                  <w:szCs w:val="22"/>
                                </w:rPr>
                                <w:alias w:val="Locked content"/>
                                <w:tag w:val="Locked content"/>
                                <w:id w:val="-16471843"/>
                                <w:lock w:val="sdtContentLocked"/>
                                <w:placeholder>
                                  <w:docPart w:val="9DF78F2B833D4D248CCEBF2868260643"/>
                                </w:placeholder>
                              </w:sdtPr>
                              <w:sdtEndPr/>
                              <w:sdtContent>
                                <w:r w:rsidR="00D362D8" w:rsidRPr="00ED5CCE">
                                  <w:rPr>
                                    <w:color w:val="FFFFFF" w:themeColor="background1"/>
                                    <w:sz w:val="22"/>
                                    <w:szCs w:val="22"/>
                                  </w:rPr>
                                  <w:t>To keep up to date with what is happening in your local area, visit:</w:t>
                                </w:r>
                              </w:sdtContent>
                            </w:sdt>
                            <w:r w:rsidR="00D362D8">
                              <w:rPr>
                                <w:color w:val="FFFFFF" w:themeColor="background1"/>
                                <w:sz w:val="22"/>
                                <w:szCs w:val="22"/>
                              </w:rPr>
                              <w:t xml:space="preserve"> </w:t>
                            </w:r>
                            <w:sdt>
                              <w:sdtPr>
                                <w:rPr>
                                  <w:color w:val="FFFFFF" w:themeColor="background1"/>
                                  <w:sz w:val="22"/>
                                  <w:szCs w:val="22"/>
                                </w:rPr>
                                <w:id w:val="-522087888"/>
                                <w:placeholder>
                                  <w:docPart w:val="9DF78F2B833D4D248CCEBF2868260643"/>
                                </w:placeholder>
                              </w:sdtPr>
                              <w:sdtEndPr>
                                <w:rPr>
                                  <w:b/>
                                </w:rPr>
                              </w:sdtEndPr>
                              <w:sdtContent>
                                <w:r w:rsidR="00D362D8" w:rsidRPr="00ED5CCE">
                                  <w:rPr>
                                    <w:b/>
                                    <w:color w:val="FFFFFF" w:themeColor="background1"/>
                                    <w:sz w:val="22"/>
                                    <w:szCs w:val="22"/>
                                  </w:rPr>
                                  <w:t>www.hs2.commonplace.is</w:t>
                                </w:r>
                              </w:sdtContent>
                            </w:sdt>
                          </w:p>
                          <w:p w14:paraId="3F039CF0" w14:textId="77777777" w:rsidR="00D362D8" w:rsidRDefault="00D362D8"/>
                        </w:txbxContent>
                      </v:textbox>
                      <w10:anchorlock/>
                    </v:shape>
                  </w:pict>
                </mc:Fallback>
              </mc:AlternateContent>
            </w:r>
          </w:p>
          <w:p w14:paraId="77A6C02D" w14:textId="77777777" w:rsidR="00524160" w:rsidRPr="00524160" w:rsidRDefault="00524160" w:rsidP="00524160">
            <w:pPr>
              <w:pStyle w:val="Privacynotice"/>
              <w:rPr>
                <w:b/>
                <w:sz w:val="14"/>
              </w:rPr>
            </w:pPr>
          </w:p>
          <w:p w14:paraId="53276539" w14:textId="77777777" w:rsidR="00B57EC1" w:rsidRPr="00524160" w:rsidRDefault="00524160" w:rsidP="00524160">
            <w:r>
              <w:rPr>
                <w:b/>
                <w:noProof/>
                <w:sz w:val="24"/>
                <w:lang w:eastAsia="en-GB"/>
              </w:rPr>
              <mc:AlternateContent>
                <mc:Choice Requires="wps">
                  <w:drawing>
                    <wp:inline distT="0" distB="0" distL="0" distR="0" wp14:anchorId="0A3FFCE4" wp14:editId="3C6AD997">
                      <wp:extent cx="2743200" cy="2164976"/>
                      <wp:effectExtent l="0" t="0" r="0" b="6985"/>
                      <wp:docPr id="8" name="Text Box 8"/>
                      <wp:cNvGraphicFramePr/>
                      <a:graphic xmlns:a="http://schemas.openxmlformats.org/drawingml/2006/main">
                        <a:graphicData uri="http://schemas.microsoft.com/office/word/2010/wordprocessingShape">
                          <wps:wsp>
                            <wps:cNvSpPr txBox="1"/>
                            <wps:spPr>
                              <a:xfrm>
                                <a:off x="0" y="0"/>
                                <a:ext cx="2743200" cy="2164976"/>
                              </a:xfrm>
                              <a:prstGeom prst="rect">
                                <a:avLst/>
                              </a:prstGeom>
                              <a:solidFill>
                                <a:schemeClr val="bg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A4"/>
                                      <w:color w:val="575757"/>
                                    </w:rPr>
                                    <w:alias w:val="Locked content"/>
                                    <w:tag w:val="Locked content"/>
                                    <w:id w:val="-1009522900"/>
                                    <w:lock w:val="sdtContentLocked"/>
                                    <w:placeholder>
                                      <w:docPart w:val="9DF78F2B833D4D248CCEBF2868260643"/>
                                    </w:placeholder>
                                  </w:sdtPr>
                                  <w:sdtEndPr>
                                    <w:rPr>
                                      <w:rStyle w:val="A6"/>
                                      <w:b w:val="0"/>
                                      <w:bCs w:val="0"/>
                                      <w:color w:val="1E3773" w:themeColor="accent1"/>
                                      <w:sz w:val="16"/>
                                      <w:szCs w:val="16"/>
                                    </w:rPr>
                                  </w:sdtEndPr>
                                  <w:sdtContent>
                                    <w:p w14:paraId="42194F7E" w14:textId="77777777" w:rsidR="00524160" w:rsidRPr="00524160" w:rsidRDefault="00524160" w:rsidP="00524160">
                                      <w:pPr>
                                        <w:rPr>
                                          <w:rStyle w:val="A4"/>
                                          <w:color w:val="575757"/>
                                        </w:rPr>
                                      </w:pPr>
                                      <w:r w:rsidRPr="00524160">
                                        <w:rPr>
                                          <w:rStyle w:val="A4"/>
                                          <w:color w:val="575757"/>
                                        </w:rPr>
                                        <w:t>Please contact us if you’d like a free copy of this document in large print, Braille, audio or easy read. You can also contact us for help and information in a different language.</w:t>
                                      </w:r>
                                    </w:p>
                                    <w:p w14:paraId="600B695E" w14:textId="77777777" w:rsidR="00524160" w:rsidRPr="00524160" w:rsidRDefault="00524160" w:rsidP="00524160">
                                      <w:pPr>
                                        <w:rPr>
                                          <w:sz w:val="24"/>
                                        </w:rPr>
                                      </w:pPr>
                                      <w:r w:rsidRPr="00524160">
                                        <w:rPr>
                                          <w:rStyle w:val="A6"/>
                                          <w:color w:val="575757"/>
                                          <w:sz w:val="20"/>
                                        </w:rPr>
                                        <w:t>HS2 Ltd is committed to protecting personal information. If you wish to know more about how we use your personal informatio</w:t>
                                      </w:r>
                                      <w:r w:rsidR="008063D1">
                                        <w:rPr>
                                          <w:rStyle w:val="A6"/>
                                          <w:color w:val="575757"/>
                                          <w:sz w:val="20"/>
                                        </w:rPr>
                                        <w:t>n please see our Privacy Notice</w:t>
                                      </w:r>
                                      <w:r w:rsidRPr="00524160">
                                        <w:rPr>
                                          <w:rStyle w:val="A6"/>
                                          <w:color w:val="575757"/>
                                          <w:sz w:val="20"/>
                                        </w:rPr>
                                        <w:t xml:space="preserve"> </w:t>
                                      </w:r>
                                      <w:r w:rsidRPr="00524160">
                                        <w:rPr>
                                          <w:rStyle w:val="A6"/>
                                          <w:color w:val="1E3773" w:themeColor="accent1"/>
                                          <w:sz w:val="20"/>
                                        </w:rPr>
                                        <w:t>https://www.gov.uk/government/publications/hig</w:t>
                                      </w:r>
                                      <w:r w:rsidR="004408FD">
                                        <w:rPr>
                                          <w:rStyle w:val="A6"/>
                                          <w:color w:val="1E3773" w:themeColor="accent1"/>
                                          <w:sz w:val="20"/>
                                        </w:rPr>
                                        <w:t>h-speed-two-ltd-privacy-notice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3FFCE4" id="Text Box 8" o:spid="_x0000_s1040" type="#_x0000_t202" style="width:3in;height:1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" fillcolor="#d7d7d7 [1310]" stroked="f" strokeweight=".5pt">
                      <v:textbox>
                        <w:txbxContent>
                          <w:sdt>
                            <w:sdtPr>
                              <w:rPr>
                                <w:rStyle w:val="A4"/>
                                <w:color w:val="575757"/>
                              </w:rPr>
                              <w:alias w:val="Locked content"/>
                              <w:tag w:val="Locked content"/>
                              <w:id w:val="-1009522900"/>
                              <w:lock w:val="sdtContentLocked"/>
                              <w:placeholder>
                                <w:docPart w:val="9DF78F2B833D4D248CCEBF2868260643"/>
                              </w:placeholder>
                            </w:sdtPr>
                            <w:sdtEndPr>
                              <w:rPr>
                                <w:rStyle w:val="A6"/>
                                <w:b w:val="0"/>
                                <w:bCs w:val="0"/>
                                <w:color w:val="1E3773" w:themeColor="accent1"/>
                                <w:sz w:val="16"/>
                                <w:szCs w:val="16"/>
                              </w:rPr>
                            </w:sdtEndPr>
                            <w:sdtContent>
                              <w:p w14:paraId="42194F7E" w14:textId="77777777" w:rsidR="00524160" w:rsidRPr="00524160" w:rsidRDefault="00524160" w:rsidP="00524160">
                                <w:pPr>
                                  <w:rPr>
                                    <w:rStyle w:val="A4"/>
                                    <w:color w:val="575757"/>
                                  </w:rPr>
                                </w:pPr>
                                <w:r w:rsidRPr="00524160">
                                  <w:rPr>
                                    <w:rStyle w:val="A4"/>
                                    <w:color w:val="575757"/>
                                  </w:rPr>
                                  <w:t>Please contact us if you’d like a free copy of this document in large print, Braille, audio or easy read. You can also contact us for help and information in a different language.</w:t>
                                </w:r>
                              </w:p>
                              <w:p w14:paraId="600B695E" w14:textId="77777777" w:rsidR="00524160" w:rsidRPr="00524160" w:rsidRDefault="00524160" w:rsidP="00524160">
                                <w:pPr>
                                  <w:rPr>
                                    <w:sz w:val="24"/>
                                  </w:rPr>
                                </w:pPr>
                                <w:r w:rsidRPr="00524160">
                                  <w:rPr>
                                    <w:rStyle w:val="A6"/>
                                    <w:color w:val="575757"/>
                                    <w:sz w:val="20"/>
                                  </w:rPr>
                                  <w:t>HS2 Ltd is committed to protecting personal information. If you wish to know more about how we use your personal informatio</w:t>
                                </w:r>
                                <w:r w:rsidR="008063D1">
                                  <w:rPr>
                                    <w:rStyle w:val="A6"/>
                                    <w:color w:val="575757"/>
                                    <w:sz w:val="20"/>
                                  </w:rPr>
                                  <w:t>n please see our Privacy Notice</w:t>
                                </w:r>
                                <w:r w:rsidRPr="00524160">
                                  <w:rPr>
                                    <w:rStyle w:val="A6"/>
                                    <w:color w:val="575757"/>
                                    <w:sz w:val="20"/>
                                  </w:rPr>
                                  <w:t xml:space="preserve"> </w:t>
                                </w:r>
                                <w:r w:rsidRPr="00524160">
                                  <w:rPr>
                                    <w:rStyle w:val="A6"/>
                                    <w:color w:val="1E3773" w:themeColor="accent1"/>
                                    <w:sz w:val="20"/>
                                  </w:rPr>
                                  <w:t>https://www.gov.uk/government/publications/hig</w:t>
                                </w:r>
                                <w:r w:rsidR="004408FD">
                                  <w:rPr>
                                    <w:rStyle w:val="A6"/>
                                    <w:color w:val="1E3773" w:themeColor="accent1"/>
                                    <w:sz w:val="20"/>
                                  </w:rPr>
                                  <w:t>h-speed-two-ltd-privacy-notice</w:t>
                                </w:r>
                              </w:p>
                            </w:sdtContent>
                          </w:sdt>
                        </w:txbxContent>
                      </v:textbox>
                      <w10:anchorlock/>
                    </v:shape>
                  </w:pict>
                </mc:Fallback>
              </mc:AlternateContent>
            </w:r>
          </w:p>
        </w:tc>
      </w:tr>
    </w:tbl>
    <w:p w14:paraId="3EF62D25" w14:textId="77777777" w:rsidR="00617285" w:rsidRDefault="00617285" w:rsidP="00874922">
      <w:pPr>
        <w:pStyle w:val="Pa17"/>
        <w:rPr>
          <w:rFonts w:cs="Open Sans"/>
          <w:color w:val="575757"/>
          <w:sz w:val="18"/>
          <w:szCs w:val="13"/>
        </w:rPr>
      </w:pPr>
    </w:p>
    <w:p w14:paraId="5B831368" w14:textId="551A4BF4" w:rsidR="00BC478B" w:rsidRDefault="00D4335B" w:rsidP="00874922">
      <w:pPr>
        <w:pStyle w:val="Pa17"/>
        <w:rPr>
          <w:rFonts w:cs="Open Sans"/>
          <w:color w:val="575757"/>
          <w:sz w:val="18"/>
          <w:szCs w:val="13"/>
        </w:rPr>
      </w:pPr>
      <w:r>
        <w:rPr>
          <w:rFonts w:cs="Open Sans"/>
          <w:color w:val="575757"/>
          <w:sz w:val="18"/>
          <w:szCs w:val="13"/>
        </w:rPr>
        <w:t>Reference number</w:t>
      </w:r>
      <w:r w:rsidRPr="00F40E41">
        <w:rPr>
          <w:rFonts w:cs="Open Sans"/>
          <w:color w:val="FF0000"/>
          <w:sz w:val="18"/>
          <w:szCs w:val="13"/>
        </w:rPr>
        <w:t xml:space="preserve">: </w:t>
      </w:r>
      <w:r w:rsidR="00147169" w:rsidRPr="00F40E41">
        <w:rPr>
          <w:rFonts w:cs="Open Sans"/>
          <w:color w:val="FF0000"/>
          <w:sz w:val="18"/>
          <w:szCs w:val="13"/>
        </w:rPr>
        <w:t>HS2-EW-</w:t>
      </w:r>
      <w:r w:rsidR="008C40F2">
        <w:rPr>
          <w:rFonts w:cs="Open Sans"/>
          <w:color w:val="FF0000"/>
          <w:sz w:val="18"/>
          <w:szCs w:val="13"/>
        </w:rPr>
        <w:t>OTH-</w:t>
      </w:r>
      <w:r w:rsidR="00147169" w:rsidRPr="00F40E41">
        <w:rPr>
          <w:rFonts w:cs="Open Sans"/>
          <w:color w:val="FF0000"/>
          <w:sz w:val="18"/>
          <w:szCs w:val="13"/>
        </w:rPr>
        <w:t>UT-Ph1-</w:t>
      </w:r>
      <w:r w:rsidR="008C40F2">
        <w:rPr>
          <w:rFonts w:cs="Open Sans"/>
          <w:color w:val="FF0000"/>
          <w:sz w:val="18"/>
          <w:szCs w:val="13"/>
        </w:rPr>
        <w:t>Bi</w:t>
      </w:r>
      <w:r w:rsidR="00147169" w:rsidRPr="00F40E41">
        <w:rPr>
          <w:rFonts w:cs="Open Sans"/>
          <w:color w:val="FF0000"/>
          <w:sz w:val="18"/>
          <w:szCs w:val="13"/>
        </w:rPr>
        <w:t>r-</w:t>
      </w:r>
      <w:r w:rsidR="008C40F2">
        <w:rPr>
          <w:rFonts w:cs="Open Sans"/>
          <w:color w:val="FF0000"/>
          <w:sz w:val="18"/>
          <w:szCs w:val="13"/>
        </w:rPr>
        <w:t>Cur</w:t>
      </w:r>
      <w:r w:rsidR="00147169" w:rsidRPr="00F40E41">
        <w:rPr>
          <w:rFonts w:cs="Open Sans"/>
          <w:color w:val="FF0000"/>
          <w:sz w:val="18"/>
          <w:szCs w:val="13"/>
        </w:rPr>
        <w:t>-</w:t>
      </w:r>
      <w:r w:rsidR="008C40F2">
        <w:rPr>
          <w:rFonts w:cs="Open Sans"/>
          <w:color w:val="FF0000"/>
          <w:sz w:val="18"/>
          <w:szCs w:val="13"/>
        </w:rPr>
        <w:t>St-N4</w:t>
      </w:r>
      <w:r w:rsidR="00147169" w:rsidRPr="00F40E41">
        <w:rPr>
          <w:rFonts w:cs="Open Sans"/>
          <w:color w:val="FF0000"/>
          <w:sz w:val="18"/>
          <w:szCs w:val="13"/>
        </w:rPr>
        <w:t>-UT</w:t>
      </w:r>
      <w:r w:rsidR="008C40F2">
        <w:rPr>
          <w:rFonts w:cs="Open Sans"/>
          <w:color w:val="FF0000"/>
          <w:sz w:val="18"/>
          <w:szCs w:val="13"/>
        </w:rPr>
        <w:t>-9-23/01/2021</w:t>
      </w:r>
    </w:p>
    <w:p w14:paraId="4E8C61B6" w14:textId="77777777" w:rsidR="00BC478B" w:rsidRDefault="00BC478B" w:rsidP="00874922">
      <w:pPr>
        <w:pStyle w:val="Pa17"/>
        <w:rPr>
          <w:rFonts w:cs="Open Sans"/>
          <w:color w:val="575757"/>
          <w:sz w:val="18"/>
          <w:szCs w:val="13"/>
        </w:rPr>
      </w:pPr>
    </w:p>
    <w:p w14:paraId="7A8D504A" w14:textId="77777777" w:rsidR="00BC478B" w:rsidRPr="00BC478B" w:rsidRDefault="00BC478B" w:rsidP="00BC478B">
      <w:pPr>
        <w:autoSpaceDE w:val="0"/>
        <w:autoSpaceDN w:val="0"/>
        <w:adjustRightInd w:val="0"/>
        <w:spacing w:after="0" w:line="241" w:lineRule="atLeast"/>
        <w:rPr>
          <w:rFonts w:ascii="Open Sans" w:hAnsi="Open Sans" w:cs="Open Sans"/>
          <w:spacing w:val="0"/>
          <w:sz w:val="18"/>
          <w:szCs w:val="13"/>
        </w:rPr>
      </w:pPr>
      <w:r w:rsidRPr="00BC478B">
        <w:rPr>
          <w:rFonts w:ascii="Open Sans" w:hAnsi="Open Sans" w:cs="Open Sans"/>
          <w:spacing w:val="0"/>
          <w:sz w:val="18"/>
          <w:szCs w:val="13"/>
        </w:rPr>
        <w:t>High Speed Two (HS2) Limited, registered in England and Wales.</w:t>
      </w:r>
    </w:p>
    <w:p w14:paraId="1A4E2A89" w14:textId="77777777" w:rsidR="00BC478B" w:rsidRDefault="00BC478B" w:rsidP="00BC478B">
      <w:pPr>
        <w:pStyle w:val="Pa17"/>
        <w:rPr>
          <w:rFonts w:cs="Open Sans"/>
          <w:color w:val="575757"/>
          <w:sz w:val="18"/>
          <w:szCs w:val="13"/>
        </w:rPr>
      </w:pPr>
      <w:r w:rsidRPr="00BC478B">
        <w:rPr>
          <w:rFonts w:cs="Open Sans"/>
          <w:color w:val="575757"/>
          <w:sz w:val="18"/>
          <w:szCs w:val="13"/>
        </w:rPr>
        <w:t xml:space="preserve">Registered office: Two Snowhill, Snow Hill Queensway, Birmingham B4 6GA. </w:t>
      </w:r>
    </w:p>
    <w:p w14:paraId="43C282CA" w14:textId="3904AF00" w:rsidR="00524160" w:rsidRPr="00BC478B" w:rsidRDefault="00BC3B91" w:rsidP="00BC478B">
      <w:pPr>
        <w:pStyle w:val="Pa17"/>
        <w:rPr>
          <w:rFonts w:cs="Open Sans"/>
          <w:color w:val="575757"/>
          <w:szCs w:val="13"/>
        </w:rPr>
      </w:pPr>
      <w:r w:rsidRPr="00BC478B">
        <w:rPr>
          <w:rFonts w:cs="Open Sans"/>
          <w:noProof/>
          <w:color w:val="575757"/>
          <w:szCs w:val="13"/>
          <w:lang w:eastAsia="en-GB"/>
        </w:rPr>
        <w:drawing>
          <wp:anchor distT="0" distB="0" distL="114300" distR="114300" simplePos="0" relativeHeight="251657216" behindDoc="0" locked="0" layoutInCell="1" allowOverlap="1" wp14:anchorId="3E2AFAB2" wp14:editId="6A2A3B63">
            <wp:simplePos x="0" y="0"/>
            <wp:positionH relativeFrom="column">
              <wp:posOffset>3810</wp:posOffset>
            </wp:positionH>
            <wp:positionV relativeFrom="page">
              <wp:posOffset>10296525</wp:posOffset>
            </wp:positionV>
            <wp:extent cx="6120130" cy="1263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2 Extended H Footer A4 RGB.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r w:rsidR="00BC478B" w:rsidRPr="00BC478B">
        <w:rPr>
          <w:rFonts w:cs="Open Sans"/>
          <w:color w:val="575757"/>
          <w:sz w:val="18"/>
          <w:szCs w:val="13"/>
        </w:rPr>
        <w:t>Company registration number: 06791686. VAT registration number: 181 4312 30.</w:t>
      </w:r>
    </w:p>
    <w:sectPr w:rsidR="00524160" w:rsidRPr="00BC478B" w:rsidSect="002321F8">
      <w:headerReference w:type="first" r:id="rId26"/>
      <w:footerReference w:type="first" r:id="rId27"/>
      <w:pgSz w:w="11906" w:h="16838" w:code="9"/>
      <w:pgMar w:top="1134" w:right="1134" w:bottom="1134" w:left="1134" w:header="73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C94AD" w14:textId="77777777" w:rsidR="005420B5" w:rsidRDefault="005420B5" w:rsidP="00F168A4">
      <w:r>
        <w:separator/>
      </w:r>
    </w:p>
  </w:endnote>
  <w:endnote w:type="continuationSeparator" w:id="0">
    <w:p w14:paraId="50472A2B" w14:textId="77777777" w:rsidR="005420B5" w:rsidRDefault="005420B5" w:rsidP="00F1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F8CA5" w14:textId="23D14B5E" w:rsidR="002321F8" w:rsidRDefault="002321F8" w:rsidP="00483563">
    <w:pPr>
      <w:pStyle w:val="Footer"/>
      <w:spacing w:line="113"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A2AC3" w14:textId="77777777" w:rsidR="005420B5" w:rsidRDefault="005420B5" w:rsidP="00F168A4">
      <w:r>
        <w:separator/>
      </w:r>
    </w:p>
  </w:footnote>
  <w:footnote w:type="continuationSeparator" w:id="0">
    <w:p w14:paraId="41D8A933" w14:textId="77777777" w:rsidR="005420B5" w:rsidRDefault="005420B5" w:rsidP="00F16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4B936" w14:textId="77777777" w:rsidR="0056626E" w:rsidRPr="00E00DC2" w:rsidRDefault="00536D29" w:rsidP="00E00DC2">
    <w:pPr>
      <w:pStyle w:val="Header"/>
    </w:pPr>
    <w:r>
      <w:rPr>
        <w:noProof/>
        <w:lang w:eastAsia="en-GB"/>
      </w:rPr>
      <mc:AlternateContent>
        <mc:Choice Requires="wps">
          <w:drawing>
            <wp:anchor distT="0" distB="0" distL="114300" distR="114300" simplePos="0" relativeHeight="251642880" behindDoc="0" locked="0" layoutInCell="1" allowOverlap="1" wp14:anchorId="47618929" wp14:editId="03D7C7C9">
              <wp:simplePos x="0" y="0"/>
              <wp:positionH relativeFrom="column">
                <wp:posOffset>3775710</wp:posOffset>
              </wp:positionH>
              <wp:positionV relativeFrom="paragraph">
                <wp:posOffset>17780</wp:posOffset>
              </wp:positionV>
              <wp:extent cx="2348230" cy="400050"/>
              <wp:effectExtent l="0" t="0" r="13970" b="19050"/>
              <wp:wrapNone/>
              <wp:docPr id="14" name="Rectangle 14"/>
              <wp:cNvGraphicFramePr/>
              <a:graphic xmlns:a="http://schemas.openxmlformats.org/drawingml/2006/main">
                <a:graphicData uri="http://schemas.microsoft.com/office/word/2010/wordprocessingShape">
                  <wps:wsp>
                    <wps:cNvSpPr/>
                    <wps:spPr>
                      <a:xfrm>
                        <a:off x="0" y="0"/>
                        <a:ext cx="234823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DF3DA" id="Rectangle 14" o:spid="_x0000_s1026" style="position:absolute;margin-left:297.3pt;margin-top:1.4pt;width:184.9pt;height:3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7.25pt;height:12pt;visibility:visible" o:bullet="t">
        <v:imagedata r:id="rId1" o:title=""/>
      </v:shape>
    </w:pict>
  </w:numPicBullet>
  <w:numPicBullet w:numPicBulletId="1">
    <w:pict>
      <v:shape id="_x0000_i1075" type="#_x0000_t75" style="width:15pt;height:13.5pt;visibility:visible" o:bullet="t">
        <v:imagedata r:id="rId2" o:title=""/>
      </v:shape>
    </w:pict>
  </w:numPicBullet>
  <w:numPicBullet w:numPicBulletId="2">
    <w:pict>
      <v:shape id="_x0000_i1076" type="#_x0000_t75" style="width:12pt;height:12pt;visibility:visible" o:bullet="t">
        <v:imagedata r:id="rId3" o:title=""/>
      </v:shape>
    </w:pict>
  </w:numPicBullet>
  <w:abstractNum w:abstractNumId="0" w15:restartNumberingAfterBreak="0">
    <w:nsid w:val="FFFFFF7F"/>
    <w:multiLevelType w:val="singleLevel"/>
    <w:tmpl w:val="19D4292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44C6DCC4"/>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616CC85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8" w15:restartNumberingAfterBreak="0">
    <w:nsid w:val="20940A7D"/>
    <w:multiLevelType w:val="hybridMultilevel"/>
    <w:tmpl w:val="163C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5"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
  </w:num>
  <w:num w:numId="3">
    <w:abstractNumId w:val="2"/>
  </w:num>
  <w:num w:numId="4">
    <w:abstractNumId w:val="0"/>
  </w:num>
  <w:num w:numId="5">
    <w:abstractNumId w:val="10"/>
  </w:num>
  <w:num w:numId="6">
    <w:abstractNumId w:val="14"/>
  </w:num>
  <w:num w:numId="7">
    <w:abstractNumId w:val="14"/>
    <w:lvlOverride w:ilvl="0">
      <w:startOverride w:val="1"/>
    </w:lvlOverride>
  </w:num>
  <w:num w:numId="8">
    <w:abstractNumId w:val="12"/>
  </w:num>
  <w:num w:numId="9">
    <w:abstractNumId w:val="13"/>
  </w:num>
  <w:num w:numId="10">
    <w:abstractNumId w:val="6"/>
  </w:num>
  <w:num w:numId="11">
    <w:abstractNumId w:val="7"/>
  </w:num>
  <w:num w:numId="12">
    <w:abstractNumId w:val="15"/>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9"/>
  </w:num>
  <w:num w:numId="17">
    <w:abstractNumId w:val="11"/>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5B0"/>
    <w:rsid w:val="000005FE"/>
    <w:rsid w:val="00000605"/>
    <w:rsid w:val="000131A3"/>
    <w:rsid w:val="00014B89"/>
    <w:rsid w:val="000160D8"/>
    <w:rsid w:val="00016877"/>
    <w:rsid w:val="00021A39"/>
    <w:rsid w:val="000228BE"/>
    <w:rsid w:val="0002459B"/>
    <w:rsid w:val="00025E7D"/>
    <w:rsid w:val="00033EB1"/>
    <w:rsid w:val="00037C17"/>
    <w:rsid w:val="00041E2A"/>
    <w:rsid w:val="000429AC"/>
    <w:rsid w:val="00042B6A"/>
    <w:rsid w:val="00042B99"/>
    <w:rsid w:val="00056776"/>
    <w:rsid w:val="00062FCB"/>
    <w:rsid w:val="000637A6"/>
    <w:rsid w:val="00065263"/>
    <w:rsid w:val="00066BBA"/>
    <w:rsid w:val="000706D2"/>
    <w:rsid w:val="00071509"/>
    <w:rsid w:val="00083DD5"/>
    <w:rsid w:val="000B183B"/>
    <w:rsid w:val="000B7FCA"/>
    <w:rsid w:val="000C20BD"/>
    <w:rsid w:val="000C5B1C"/>
    <w:rsid w:val="000C5EA5"/>
    <w:rsid w:val="000C6426"/>
    <w:rsid w:val="000D2DE0"/>
    <w:rsid w:val="000F07FF"/>
    <w:rsid w:val="000F5C22"/>
    <w:rsid w:val="0010462B"/>
    <w:rsid w:val="001139FD"/>
    <w:rsid w:val="001143C6"/>
    <w:rsid w:val="00114CF9"/>
    <w:rsid w:val="00122DB1"/>
    <w:rsid w:val="00123AD3"/>
    <w:rsid w:val="0012538B"/>
    <w:rsid w:val="00130191"/>
    <w:rsid w:val="001450F9"/>
    <w:rsid w:val="00147169"/>
    <w:rsid w:val="00160B3E"/>
    <w:rsid w:val="001708B9"/>
    <w:rsid w:val="0017280D"/>
    <w:rsid w:val="001757CE"/>
    <w:rsid w:val="00177E1E"/>
    <w:rsid w:val="00180BDA"/>
    <w:rsid w:val="0018108F"/>
    <w:rsid w:val="00186FC8"/>
    <w:rsid w:val="001975EF"/>
    <w:rsid w:val="0019765A"/>
    <w:rsid w:val="001A45CF"/>
    <w:rsid w:val="001A523F"/>
    <w:rsid w:val="001B5C19"/>
    <w:rsid w:val="001C6DB0"/>
    <w:rsid w:val="001D03A7"/>
    <w:rsid w:val="001D6B00"/>
    <w:rsid w:val="001E03B7"/>
    <w:rsid w:val="001E1CBE"/>
    <w:rsid w:val="001E5729"/>
    <w:rsid w:val="001E5BA7"/>
    <w:rsid w:val="001E6EBC"/>
    <w:rsid w:val="001E747C"/>
    <w:rsid w:val="001E7D3E"/>
    <w:rsid w:val="001F0D4B"/>
    <w:rsid w:val="001F0E2C"/>
    <w:rsid w:val="001F61B8"/>
    <w:rsid w:val="001F72AC"/>
    <w:rsid w:val="00205F36"/>
    <w:rsid w:val="00206A33"/>
    <w:rsid w:val="00210766"/>
    <w:rsid w:val="00216CF6"/>
    <w:rsid w:val="00220CCF"/>
    <w:rsid w:val="00226014"/>
    <w:rsid w:val="00231B44"/>
    <w:rsid w:val="0023215C"/>
    <w:rsid w:val="002321F8"/>
    <w:rsid w:val="002340B6"/>
    <w:rsid w:val="00234BA2"/>
    <w:rsid w:val="002355D5"/>
    <w:rsid w:val="00237795"/>
    <w:rsid w:val="00246A7B"/>
    <w:rsid w:val="00253829"/>
    <w:rsid w:val="00253D2A"/>
    <w:rsid w:val="00255D53"/>
    <w:rsid w:val="0027767F"/>
    <w:rsid w:val="0028210C"/>
    <w:rsid w:val="0029236A"/>
    <w:rsid w:val="00297214"/>
    <w:rsid w:val="002B2F4C"/>
    <w:rsid w:val="002B533B"/>
    <w:rsid w:val="002B6FB3"/>
    <w:rsid w:val="002C3700"/>
    <w:rsid w:val="002C5D80"/>
    <w:rsid w:val="002C5FEA"/>
    <w:rsid w:val="002C690A"/>
    <w:rsid w:val="002D0771"/>
    <w:rsid w:val="002D41F7"/>
    <w:rsid w:val="002D6A9D"/>
    <w:rsid w:val="002D7B07"/>
    <w:rsid w:val="002E1C00"/>
    <w:rsid w:val="002E5596"/>
    <w:rsid w:val="002E7099"/>
    <w:rsid w:val="002F0859"/>
    <w:rsid w:val="002F09FC"/>
    <w:rsid w:val="002F168F"/>
    <w:rsid w:val="002F2771"/>
    <w:rsid w:val="002F6C92"/>
    <w:rsid w:val="002F7E5A"/>
    <w:rsid w:val="003121C1"/>
    <w:rsid w:val="0032373B"/>
    <w:rsid w:val="00323880"/>
    <w:rsid w:val="003337DF"/>
    <w:rsid w:val="003337FF"/>
    <w:rsid w:val="00337680"/>
    <w:rsid w:val="00337AC5"/>
    <w:rsid w:val="00337F92"/>
    <w:rsid w:val="003436BF"/>
    <w:rsid w:val="00351C99"/>
    <w:rsid w:val="00352C5B"/>
    <w:rsid w:val="00357E4F"/>
    <w:rsid w:val="00370B41"/>
    <w:rsid w:val="00375EB8"/>
    <w:rsid w:val="00377AE4"/>
    <w:rsid w:val="00381D35"/>
    <w:rsid w:val="00385FFC"/>
    <w:rsid w:val="003863C7"/>
    <w:rsid w:val="0039181B"/>
    <w:rsid w:val="00391F9B"/>
    <w:rsid w:val="0039541D"/>
    <w:rsid w:val="003A0178"/>
    <w:rsid w:val="003A1656"/>
    <w:rsid w:val="003A41CB"/>
    <w:rsid w:val="003B4378"/>
    <w:rsid w:val="003B6BA1"/>
    <w:rsid w:val="003B74BB"/>
    <w:rsid w:val="003C12AF"/>
    <w:rsid w:val="003C1CEC"/>
    <w:rsid w:val="003C41FA"/>
    <w:rsid w:val="003C42B2"/>
    <w:rsid w:val="003C4DE4"/>
    <w:rsid w:val="003C5865"/>
    <w:rsid w:val="003C76C0"/>
    <w:rsid w:val="003D648D"/>
    <w:rsid w:val="003D6F84"/>
    <w:rsid w:val="003E138D"/>
    <w:rsid w:val="003E1820"/>
    <w:rsid w:val="003E3703"/>
    <w:rsid w:val="003E3EDA"/>
    <w:rsid w:val="003E666A"/>
    <w:rsid w:val="003F27D6"/>
    <w:rsid w:val="003F53B5"/>
    <w:rsid w:val="003F695A"/>
    <w:rsid w:val="00400A5D"/>
    <w:rsid w:val="00404297"/>
    <w:rsid w:val="004052BC"/>
    <w:rsid w:val="004056A0"/>
    <w:rsid w:val="00412EA0"/>
    <w:rsid w:val="00414442"/>
    <w:rsid w:val="0041493E"/>
    <w:rsid w:val="00436323"/>
    <w:rsid w:val="004408FD"/>
    <w:rsid w:val="00440AE4"/>
    <w:rsid w:val="0044558B"/>
    <w:rsid w:val="00446704"/>
    <w:rsid w:val="004509E3"/>
    <w:rsid w:val="00451AD9"/>
    <w:rsid w:val="00456825"/>
    <w:rsid w:val="00470DFC"/>
    <w:rsid w:val="00473614"/>
    <w:rsid w:val="00474162"/>
    <w:rsid w:val="00483563"/>
    <w:rsid w:val="004860A3"/>
    <w:rsid w:val="00491A1E"/>
    <w:rsid w:val="004941C1"/>
    <w:rsid w:val="004A0DCC"/>
    <w:rsid w:val="004B15E5"/>
    <w:rsid w:val="004B5C16"/>
    <w:rsid w:val="004D21FF"/>
    <w:rsid w:val="004D2B4B"/>
    <w:rsid w:val="004D49FC"/>
    <w:rsid w:val="004D4D97"/>
    <w:rsid w:val="004E1B78"/>
    <w:rsid w:val="004E1E6C"/>
    <w:rsid w:val="004F161D"/>
    <w:rsid w:val="004F39FB"/>
    <w:rsid w:val="004F47B4"/>
    <w:rsid w:val="004F4A4B"/>
    <w:rsid w:val="004F6119"/>
    <w:rsid w:val="005003A9"/>
    <w:rsid w:val="005008F1"/>
    <w:rsid w:val="00501EFF"/>
    <w:rsid w:val="005126E6"/>
    <w:rsid w:val="005133AA"/>
    <w:rsid w:val="005237A4"/>
    <w:rsid w:val="00524160"/>
    <w:rsid w:val="00526CDD"/>
    <w:rsid w:val="005270F9"/>
    <w:rsid w:val="00527BE2"/>
    <w:rsid w:val="00532AC2"/>
    <w:rsid w:val="00535B55"/>
    <w:rsid w:val="00535FF8"/>
    <w:rsid w:val="00536D29"/>
    <w:rsid w:val="005371D1"/>
    <w:rsid w:val="005420B5"/>
    <w:rsid w:val="00543BA8"/>
    <w:rsid w:val="0055246E"/>
    <w:rsid w:val="00563C6F"/>
    <w:rsid w:val="0056626E"/>
    <w:rsid w:val="00573556"/>
    <w:rsid w:val="00573D2F"/>
    <w:rsid w:val="00576CD7"/>
    <w:rsid w:val="00576DE0"/>
    <w:rsid w:val="0058176D"/>
    <w:rsid w:val="005843DE"/>
    <w:rsid w:val="00592D31"/>
    <w:rsid w:val="00593D47"/>
    <w:rsid w:val="0059682F"/>
    <w:rsid w:val="005978EA"/>
    <w:rsid w:val="005A7995"/>
    <w:rsid w:val="005B2A60"/>
    <w:rsid w:val="005B6B53"/>
    <w:rsid w:val="005C3F50"/>
    <w:rsid w:val="005C578D"/>
    <w:rsid w:val="005D5512"/>
    <w:rsid w:val="005D6EC6"/>
    <w:rsid w:val="005E0EC5"/>
    <w:rsid w:val="005E30CE"/>
    <w:rsid w:val="005E5000"/>
    <w:rsid w:val="005F525A"/>
    <w:rsid w:val="005F54F5"/>
    <w:rsid w:val="005F74C0"/>
    <w:rsid w:val="00605199"/>
    <w:rsid w:val="00612644"/>
    <w:rsid w:val="00612A9D"/>
    <w:rsid w:val="00617285"/>
    <w:rsid w:val="006209E7"/>
    <w:rsid w:val="00622516"/>
    <w:rsid w:val="00624C5E"/>
    <w:rsid w:val="006326E7"/>
    <w:rsid w:val="006346AD"/>
    <w:rsid w:val="00637CFE"/>
    <w:rsid w:val="00640451"/>
    <w:rsid w:val="00641ED9"/>
    <w:rsid w:val="00643E51"/>
    <w:rsid w:val="006545F7"/>
    <w:rsid w:val="0067045D"/>
    <w:rsid w:val="00671EC0"/>
    <w:rsid w:val="00676F48"/>
    <w:rsid w:val="0067770B"/>
    <w:rsid w:val="006809E9"/>
    <w:rsid w:val="00681D86"/>
    <w:rsid w:val="00686056"/>
    <w:rsid w:val="006A473D"/>
    <w:rsid w:val="006B16E0"/>
    <w:rsid w:val="006B39BE"/>
    <w:rsid w:val="006B47B9"/>
    <w:rsid w:val="006B4816"/>
    <w:rsid w:val="006B6DC4"/>
    <w:rsid w:val="006C5AD3"/>
    <w:rsid w:val="006C617F"/>
    <w:rsid w:val="006D560E"/>
    <w:rsid w:val="006D6A17"/>
    <w:rsid w:val="006E1F3E"/>
    <w:rsid w:val="006F672D"/>
    <w:rsid w:val="007061CC"/>
    <w:rsid w:val="00716CE9"/>
    <w:rsid w:val="007172D9"/>
    <w:rsid w:val="00720888"/>
    <w:rsid w:val="0072746D"/>
    <w:rsid w:val="00731507"/>
    <w:rsid w:val="007331F8"/>
    <w:rsid w:val="00734A54"/>
    <w:rsid w:val="00734C1B"/>
    <w:rsid w:val="00745555"/>
    <w:rsid w:val="00750E02"/>
    <w:rsid w:val="007516F0"/>
    <w:rsid w:val="007535B0"/>
    <w:rsid w:val="00753A99"/>
    <w:rsid w:val="00757C99"/>
    <w:rsid w:val="007623DC"/>
    <w:rsid w:val="00762697"/>
    <w:rsid w:val="0076614E"/>
    <w:rsid w:val="00774BFD"/>
    <w:rsid w:val="00785418"/>
    <w:rsid w:val="0079086F"/>
    <w:rsid w:val="00792777"/>
    <w:rsid w:val="0079305A"/>
    <w:rsid w:val="00795877"/>
    <w:rsid w:val="007960ED"/>
    <w:rsid w:val="007A25B1"/>
    <w:rsid w:val="007B0969"/>
    <w:rsid w:val="007B2FB1"/>
    <w:rsid w:val="007C008A"/>
    <w:rsid w:val="007C1279"/>
    <w:rsid w:val="007C1F98"/>
    <w:rsid w:val="007C7944"/>
    <w:rsid w:val="007D195B"/>
    <w:rsid w:val="007D6BA0"/>
    <w:rsid w:val="007E03C0"/>
    <w:rsid w:val="007E2836"/>
    <w:rsid w:val="007E568A"/>
    <w:rsid w:val="007E6C0F"/>
    <w:rsid w:val="007E778C"/>
    <w:rsid w:val="007F4828"/>
    <w:rsid w:val="008063D1"/>
    <w:rsid w:val="00813DBC"/>
    <w:rsid w:val="00813F7A"/>
    <w:rsid w:val="00816E69"/>
    <w:rsid w:val="00821A33"/>
    <w:rsid w:val="00822FC7"/>
    <w:rsid w:val="0082520E"/>
    <w:rsid w:val="00825EF1"/>
    <w:rsid w:val="00826A7A"/>
    <w:rsid w:val="008335F2"/>
    <w:rsid w:val="00841DE9"/>
    <w:rsid w:val="00850451"/>
    <w:rsid w:val="00856A0E"/>
    <w:rsid w:val="0087083B"/>
    <w:rsid w:val="008711DC"/>
    <w:rsid w:val="00872FD2"/>
    <w:rsid w:val="00873596"/>
    <w:rsid w:val="00873D35"/>
    <w:rsid w:val="00874922"/>
    <w:rsid w:val="008763F1"/>
    <w:rsid w:val="00876869"/>
    <w:rsid w:val="00894F9A"/>
    <w:rsid w:val="00896466"/>
    <w:rsid w:val="008A3C1D"/>
    <w:rsid w:val="008A460C"/>
    <w:rsid w:val="008B1BA1"/>
    <w:rsid w:val="008C068D"/>
    <w:rsid w:val="008C08D4"/>
    <w:rsid w:val="008C0EAA"/>
    <w:rsid w:val="008C40F2"/>
    <w:rsid w:val="008C4343"/>
    <w:rsid w:val="008C5A91"/>
    <w:rsid w:val="008C5C15"/>
    <w:rsid w:val="008C6E60"/>
    <w:rsid w:val="008D30FB"/>
    <w:rsid w:val="008D6029"/>
    <w:rsid w:val="008D7982"/>
    <w:rsid w:val="008E1289"/>
    <w:rsid w:val="008E1C7D"/>
    <w:rsid w:val="008E7898"/>
    <w:rsid w:val="008E7B8E"/>
    <w:rsid w:val="008E7ED3"/>
    <w:rsid w:val="008F1DB6"/>
    <w:rsid w:val="008F7FB0"/>
    <w:rsid w:val="00905422"/>
    <w:rsid w:val="00906972"/>
    <w:rsid w:val="009138EF"/>
    <w:rsid w:val="009156D4"/>
    <w:rsid w:val="0092292E"/>
    <w:rsid w:val="00922DBD"/>
    <w:rsid w:val="00924D54"/>
    <w:rsid w:val="00926A35"/>
    <w:rsid w:val="0093013A"/>
    <w:rsid w:val="00930258"/>
    <w:rsid w:val="00930A39"/>
    <w:rsid w:val="009310FE"/>
    <w:rsid w:val="009350F0"/>
    <w:rsid w:val="009360F0"/>
    <w:rsid w:val="00950E78"/>
    <w:rsid w:val="00955442"/>
    <w:rsid w:val="009624FC"/>
    <w:rsid w:val="00977BEA"/>
    <w:rsid w:val="00977D1C"/>
    <w:rsid w:val="00986121"/>
    <w:rsid w:val="00991538"/>
    <w:rsid w:val="00991B5E"/>
    <w:rsid w:val="0099372E"/>
    <w:rsid w:val="00995104"/>
    <w:rsid w:val="009A0464"/>
    <w:rsid w:val="009A067B"/>
    <w:rsid w:val="009A1D9A"/>
    <w:rsid w:val="009A386A"/>
    <w:rsid w:val="009A44A5"/>
    <w:rsid w:val="009B2D95"/>
    <w:rsid w:val="009C24CC"/>
    <w:rsid w:val="009C403B"/>
    <w:rsid w:val="009D3564"/>
    <w:rsid w:val="009E006D"/>
    <w:rsid w:val="009E0A65"/>
    <w:rsid w:val="009E3734"/>
    <w:rsid w:val="009E5122"/>
    <w:rsid w:val="00A175E6"/>
    <w:rsid w:val="00A17957"/>
    <w:rsid w:val="00A24E3F"/>
    <w:rsid w:val="00A274C1"/>
    <w:rsid w:val="00A31FF2"/>
    <w:rsid w:val="00A32258"/>
    <w:rsid w:val="00A33333"/>
    <w:rsid w:val="00A43B3E"/>
    <w:rsid w:val="00A47134"/>
    <w:rsid w:val="00A56CE1"/>
    <w:rsid w:val="00A659E1"/>
    <w:rsid w:val="00A728C9"/>
    <w:rsid w:val="00A73CA8"/>
    <w:rsid w:val="00A80E26"/>
    <w:rsid w:val="00A85445"/>
    <w:rsid w:val="00A879D0"/>
    <w:rsid w:val="00A90236"/>
    <w:rsid w:val="00A9095F"/>
    <w:rsid w:val="00AA34E3"/>
    <w:rsid w:val="00AB1139"/>
    <w:rsid w:val="00AB3DD5"/>
    <w:rsid w:val="00AB4092"/>
    <w:rsid w:val="00AC1D94"/>
    <w:rsid w:val="00AC45D0"/>
    <w:rsid w:val="00AC66C2"/>
    <w:rsid w:val="00AD5A2D"/>
    <w:rsid w:val="00AE27B6"/>
    <w:rsid w:val="00AE710A"/>
    <w:rsid w:val="00AF26D6"/>
    <w:rsid w:val="00AF72A1"/>
    <w:rsid w:val="00B020E4"/>
    <w:rsid w:val="00B032B5"/>
    <w:rsid w:val="00B22FFF"/>
    <w:rsid w:val="00B23D59"/>
    <w:rsid w:val="00B24FC2"/>
    <w:rsid w:val="00B262AB"/>
    <w:rsid w:val="00B32C4F"/>
    <w:rsid w:val="00B33CB7"/>
    <w:rsid w:val="00B348A0"/>
    <w:rsid w:val="00B4130F"/>
    <w:rsid w:val="00B42D57"/>
    <w:rsid w:val="00B46928"/>
    <w:rsid w:val="00B46A1B"/>
    <w:rsid w:val="00B471C1"/>
    <w:rsid w:val="00B55B00"/>
    <w:rsid w:val="00B57617"/>
    <w:rsid w:val="00B57EC1"/>
    <w:rsid w:val="00B617CD"/>
    <w:rsid w:val="00B650C7"/>
    <w:rsid w:val="00B76AF5"/>
    <w:rsid w:val="00B805E0"/>
    <w:rsid w:val="00B82209"/>
    <w:rsid w:val="00B83146"/>
    <w:rsid w:val="00B94273"/>
    <w:rsid w:val="00BB362B"/>
    <w:rsid w:val="00BB5A02"/>
    <w:rsid w:val="00BB6CB3"/>
    <w:rsid w:val="00BC266F"/>
    <w:rsid w:val="00BC3B91"/>
    <w:rsid w:val="00BC478B"/>
    <w:rsid w:val="00BC539D"/>
    <w:rsid w:val="00BC7960"/>
    <w:rsid w:val="00BD3FB4"/>
    <w:rsid w:val="00BD5077"/>
    <w:rsid w:val="00BE0B86"/>
    <w:rsid w:val="00BE1082"/>
    <w:rsid w:val="00BE48D2"/>
    <w:rsid w:val="00BE7B6E"/>
    <w:rsid w:val="00C04DCF"/>
    <w:rsid w:val="00C06177"/>
    <w:rsid w:val="00C075EA"/>
    <w:rsid w:val="00C07B1B"/>
    <w:rsid w:val="00C23990"/>
    <w:rsid w:val="00C254C6"/>
    <w:rsid w:val="00C25EC1"/>
    <w:rsid w:val="00C34C43"/>
    <w:rsid w:val="00C41608"/>
    <w:rsid w:val="00C50A26"/>
    <w:rsid w:val="00C56C5D"/>
    <w:rsid w:val="00C61AC6"/>
    <w:rsid w:val="00C65DAD"/>
    <w:rsid w:val="00C702C7"/>
    <w:rsid w:val="00C74085"/>
    <w:rsid w:val="00C8703B"/>
    <w:rsid w:val="00C92E1D"/>
    <w:rsid w:val="00CA4E63"/>
    <w:rsid w:val="00CA506F"/>
    <w:rsid w:val="00CA5B05"/>
    <w:rsid w:val="00CC099D"/>
    <w:rsid w:val="00CC5E8F"/>
    <w:rsid w:val="00CD16AE"/>
    <w:rsid w:val="00CE262C"/>
    <w:rsid w:val="00CF7F7F"/>
    <w:rsid w:val="00D171AA"/>
    <w:rsid w:val="00D206B8"/>
    <w:rsid w:val="00D236E8"/>
    <w:rsid w:val="00D27B73"/>
    <w:rsid w:val="00D31524"/>
    <w:rsid w:val="00D31C84"/>
    <w:rsid w:val="00D31E7C"/>
    <w:rsid w:val="00D34E16"/>
    <w:rsid w:val="00D362D8"/>
    <w:rsid w:val="00D36B98"/>
    <w:rsid w:val="00D4280C"/>
    <w:rsid w:val="00D4335B"/>
    <w:rsid w:val="00D50F3E"/>
    <w:rsid w:val="00D5297D"/>
    <w:rsid w:val="00D52A6A"/>
    <w:rsid w:val="00D61DFC"/>
    <w:rsid w:val="00D705F6"/>
    <w:rsid w:val="00D74437"/>
    <w:rsid w:val="00D815D0"/>
    <w:rsid w:val="00DA1962"/>
    <w:rsid w:val="00DA2C08"/>
    <w:rsid w:val="00DB0CB1"/>
    <w:rsid w:val="00DB3DFE"/>
    <w:rsid w:val="00DB5D79"/>
    <w:rsid w:val="00DC4D91"/>
    <w:rsid w:val="00DC6D70"/>
    <w:rsid w:val="00DD2678"/>
    <w:rsid w:val="00DD4103"/>
    <w:rsid w:val="00DD5616"/>
    <w:rsid w:val="00DE334F"/>
    <w:rsid w:val="00DE74E5"/>
    <w:rsid w:val="00DF1524"/>
    <w:rsid w:val="00DF1EB8"/>
    <w:rsid w:val="00DF4B62"/>
    <w:rsid w:val="00E003B4"/>
    <w:rsid w:val="00E00DC2"/>
    <w:rsid w:val="00E044E7"/>
    <w:rsid w:val="00E0517E"/>
    <w:rsid w:val="00E076CA"/>
    <w:rsid w:val="00E17A92"/>
    <w:rsid w:val="00E20DDB"/>
    <w:rsid w:val="00E26113"/>
    <w:rsid w:val="00E266A4"/>
    <w:rsid w:val="00E27AC1"/>
    <w:rsid w:val="00E33776"/>
    <w:rsid w:val="00E35306"/>
    <w:rsid w:val="00E35847"/>
    <w:rsid w:val="00E51605"/>
    <w:rsid w:val="00E56F4A"/>
    <w:rsid w:val="00E67BDE"/>
    <w:rsid w:val="00E729B8"/>
    <w:rsid w:val="00E73339"/>
    <w:rsid w:val="00E77099"/>
    <w:rsid w:val="00E818E4"/>
    <w:rsid w:val="00E86D56"/>
    <w:rsid w:val="00E87432"/>
    <w:rsid w:val="00E91694"/>
    <w:rsid w:val="00E925D9"/>
    <w:rsid w:val="00E943B8"/>
    <w:rsid w:val="00EA0A39"/>
    <w:rsid w:val="00EA5543"/>
    <w:rsid w:val="00EB209E"/>
    <w:rsid w:val="00EB2F8F"/>
    <w:rsid w:val="00EB436E"/>
    <w:rsid w:val="00EB5CD1"/>
    <w:rsid w:val="00EC0CE6"/>
    <w:rsid w:val="00EC2AA2"/>
    <w:rsid w:val="00ED5CCE"/>
    <w:rsid w:val="00EE16D4"/>
    <w:rsid w:val="00EE2C87"/>
    <w:rsid w:val="00EF4086"/>
    <w:rsid w:val="00F01B9D"/>
    <w:rsid w:val="00F045B9"/>
    <w:rsid w:val="00F14A19"/>
    <w:rsid w:val="00F15F5C"/>
    <w:rsid w:val="00F168A4"/>
    <w:rsid w:val="00F22101"/>
    <w:rsid w:val="00F3081C"/>
    <w:rsid w:val="00F40E41"/>
    <w:rsid w:val="00F4247F"/>
    <w:rsid w:val="00F4298F"/>
    <w:rsid w:val="00F432AC"/>
    <w:rsid w:val="00F448EC"/>
    <w:rsid w:val="00F5532E"/>
    <w:rsid w:val="00F565A3"/>
    <w:rsid w:val="00F56DE1"/>
    <w:rsid w:val="00F64334"/>
    <w:rsid w:val="00F7045A"/>
    <w:rsid w:val="00F71EAD"/>
    <w:rsid w:val="00F7435C"/>
    <w:rsid w:val="00F77C8A"/>
    <w:rsid w:val="00F9119D"/>
    <w:rsid w:val="00F932BA"/>
    <w:rsid w:val="00F970CA"/>
    <w:rsid w:val="00FA13D5"/>
    <w:rsid w:val="00FB0F06"/>
    <w:rsid w:val="00FB18B3"/>
    <w:rsid w:val="00FC2967"/>
    <w:rsid w:val="00FC5C06"/>
    <w:rsid w:val="00FD0BDF"/>
    <w:rsid w:val="00FD213A"/>
    <w:rsid w:val="00FD505C"/>
    <w:rsid w:val="00FE5804"/>
    <w:rsid w:val="00FE7E6F"/>
    <w:rsid w:val="00FF2F4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4FE40C"/>
  <w15:docId w15:val="{DD3A5967-EB31-4E4C-8890-4949864D1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5B0"/>
    <w:pPr>
      <w:spacing w:after="113" w:line="280" w:lineRule="atLeast"/>
    </w:pPr>
    <w:rPr>
      <w:color w:val="575757"/>
      <w:spacing w:val="-4"/>
      <w:sz w:val="20"/>
    </w:rPr>
  </w:style>
  <w:style w:type="paragraph" w:styleId="Heading1">
    <w:name w:val="heading 1"/>
    <w:basedOn w:val="Normal"/>
    <w:next w:val="Normal"/>
    <w:link w:val="Heading1Char"/>
    <w:uiPriority w:val="9"/>
    <w:qFormat/>
    <w:rsid w:val="0056626E"/>
    <w:pPr>
      <w:keepNext/>
      <w:keepLines/>
      <w:spacing w:after="0" w:line="520" w:lineRule="atLeast"/>
      <w:outlineLvl w:val="0"/>
    </w:pPr>
    <w:rPr>
      <w:rFonts w:asciiTheme="majorHAnsi" w:eastAsiaTheme="majorEastAsia" w:hAnsiTheme="majorHAnsi" w:cstheme="majorBidi"/>
      <w:b/>
      <w:bCs/>
      <w:color w:val="1E3773" w:themeColor="accent1"/>
      <w:sz w:val="48"/>
      <w:szCs w:val="28"/>
    </w:rPr>
  </w:style>
  <w:style w:type="paragraph" w:styleId="Heading2">
    <w:name w:val="heading 2"/>
    <w:basedOn w:val="Normal"/>
    <w:next w:val="Normal"/>
    <w:link w:val="Heading2Char"/>
    <w:uiPriority w:val="9"/>
    <w:qFormat/>
    <w:rsid w:val="00C74085"/>
    <w:pPr>
      <w:keepNext/>
      <w:keepLines/>
      <w:spacing w:after="0" w:line="216" w:lineRule="auto"/>
      <w:outlineLvl w:val="1"/>
    </w:pPr>
    <w:rPr>
      <w:rFonts w:asciiTheme="majorHAnsi" w:eastAsiaTheme="majorEastAsia" w:hAnsiTheme="majorHAnsi" w:cstheme="majorBidi"/>
      <w:b/>
      <w:bCs/>
      <w:color w:val="1E3773" w:themeColor="accent1"/>
      <w:sz w:val="56"/>
      <w:szCs w:val="26"/>
    </w:rPr>
  </w:style>
  <w:style w:type="paragraph" w:styleId="Heading3">
    <w:name w:val="heading 3"/>
    <w:basedOn w:val="Normal"/>
    <w:next w:val="Normal"/>
    <w:link w:val="Heading3Char"/>
    <w:uiPriority w:val="9"/>
    <w:qFormat/>
    <w:rsid w:val="007A25B1"/>
    <w:pPr>
      <w:keepNext/>
      <w:keepLines/>
      <w:spacing w:after="0" w:line="300" w:lineRule="atLeast"/>
      <w:outlineLvl w:val="2"/>
    </w:pPr>
    <w:rPr>
      <w:rFonts w:asciiTheme="majorHAnsi" w:eastAsiaTheme="majorEastAsia" w:hAnsiTheme="majorHAnsi" w:cstheme="majorBidi"/>
      <w:b/>
      <w:bCs/>
      <w:color w:val="FF8000" w:themeColor="accent4"/>
      <w:sz w:val="24"/>
    </w:rPr>
  </w:style>
  <w:style w:type="paragraph" w:styleId="Heading4">
    <w:name w:val="heading 4"/>
    <w:basedOn w:val="Normal"/>
    <w:next w:val="Normal"/>
    <w:link w:val="Heading4Char"/>
    <w:uiPriority w:val="9"/>
    <w:qFormat/>
    <w:rsid w:val="002321F8"/>
    <w:pPr>
      <w:keepNext/>
      <w:keepLines/>
      <w:tabs>
        <w:tab w:val="left" w:pos="340"/>
      </w:tabs>
      <w:spacing w:line="360" w:lineRule="atLeast"/>
      <w:outlineLvl w:val="3"/>
    </w:pPr>
    <w:rPr>
      <w:rFonts w:asciiTheme="majorHAnsi" w:eastAsiaTheme="majorEastAsia" w:hAnsiTheme="majorHAnsi" w:cstheme="majorBidi"/>
      <w:b/>
      <w:bCs/>
      <w:iCs/>
      <w:color w:val="4A4A4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26E"/>
    <w:rPr>
      <w:rFonts w:asciiTheme="majorHAnsi" w:eastAsiaTheme="majorEastAsia" w:hAnsiTheme="majorHAnsi" w:cstheme="majorBidi"/>
      <w:b/>
      <w:bCs/>
      <w:color w:val="1E3773" w:themeColor="accent1"/>
      <w:sz w:val="48"/>
      <w:szCs w:val="28"/>
    </w:rPr>
  </w:style>
  <w:style w:type="character" w:customStyle="1" w:styleId="Heading2Char">
    <w:name w:val="Heading 2 Char"/>
    <w:basedOn w:val="DefaultParagraphFont"/>
    <w:link w:val="Heading2"/>
    <w:uiPriority w:val="9"/>
    <w:rsid w:val="00C74085"/>
    <w:rPr>
      <w:rFonts w:asciiTheme="majorHAnsi" w:eastAsiaTheme="majorEastAsia" w:hAnsiTheme="majorHAnsi" w:cstheme="majorBidi"/>
      <w:b/>
      <w:bCs/>
      <w:color w:val="1E3773" w:themeColor="accent1"/>
      <w:spacing w:val="-4"/>
      <w:sz w:val="56"/>
      <w:szCs w:val="26"/>
    </w:rPr>
  </w:style>
  <w:style w:type="table" w:styleId="TableGrid">
    <w:name w:val="Table Grid"/>
    <w:basedOn w:val="TableNormal"/>
    <w:uiPriority w:val="59"/>
    <w:rsid w:val="00025E7D"/>
    <w:tblPr/>
  </w:style>
  <w:style w:type="paragraph" w:styleId="Header">
    <w:name w:val="header"/>
    <w:link w:val="HeaderChar"/>
    <w:uiPriority w:val="99"/>
    <w:semiHidden/>
    <w:rsid w:val="00EC0CE6"/>
    <w:pPr>
      <w:tabs>
        <w:tab w:val="center" w:pos="4513"/>
        <w:tab w:val="right" w:pos="9026"/>
      </w:tabs>
      <w:spacing w:line="260" w:lineRule="atLeast"/>
      <w:jc w:val="right"/>
    </w:pPr>
    <w:rPr>
      <w:color w:val="1E3773" w:themeColor="accent1"/>
      <w:sz w:val="20"/>
    </w:rPr>
  </w:style>
  <w:style w:type="character" w:customStyle="1" w:styleId="HeaderChar">
    <w:name w:val="Header Char"/>
    <w:basedOn w:val="DefaultParagraphFont"/>
    <w:link w:val="Header"/>
    <w:uiPriority w:val="99"/>
    <w:semiHidden/>
    <w:rsid w:val="001D6B00"/>
    <w:rPr>
      <w:color w:val="1E3773" w:themeColor="accent1"/>
      <w:sz w:val="20"/>
    </w:rPr>
  </w:style>
  <w:style w:type="paragraph" w:styleId="Footer">
    <w:name w:val="footer"/>
    <w:basedOn w:val="Normal"/>
    <w:link w:val="FooterChar"/>
    <w:uiPriority w:val="99"/>
    <w:semiHidden/>
    <w:rsid w:val="00DD4103"/>
    <w:pPr>
      <w:tabs>
        <w:tab w:val="right" w:pos="7371"/>
      </w:tabs>
      <w:spacing w:after="0" w:line="200" w:lineRule="atLeast"/>
    </w:pPr>
    <w:rPr>
      <w:sz w:val="13"/>
    </w:rPr>
  </w:style>
  <w:style w:type="character" w:customStyle="1" w:styleId="FooterChar">
    <w:name w:val="Footer Char"/>
    <w:basedOn w:val="DefaultParagraphFont"/>
    <w:link w:val="Footer"/>
    <w:uiPriority w:val="99"/>
    <w:semiHidden/>
    <w:rsid w:val="001D6B00"/>
    <w:rPr>
      <w:color w:val="575757"/>
      <w:spacing w:val="-4"/>
      <w:sz w:val="13"/>
    </w:rPr>
  </w:style>
  <w:style w:type="paragraph" w:styleId="BalloonText">
    <w:name w:val="Balloon Text"/>
    <w:basedOn w:val="Normal"/>
    <w:link w:val="BalloonTextChar"/>
    <w:uiPriority w:val="99"/>
    <w:semiHidden/>
    <w:rsid w:val="00C702C7"/>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9A0464"/>
    <w:pPr>
      <w:numPr>
        <w:numId w:val="1"/>
      </w:numPr>
      <w:tabs>
        <w:tab w:val="clear" w:pos="360"/>
        <w:tab w:val="left" w:pos="227"/>
      </w:tabs>
      <w:ind w:left="227" w:hanging="227"/>
      <w:contextualSpacing/>
    </w:pPr>
  </w:style>
  <w:style w:type="paragraph" w:styleId="ListBullet2">
    <w:name w:val="List Bullet 2"/>
    <w:basedOn w:val="Normal"/>
    <w:uiPriority w:val="99"/>
    <w:qFormat/>
    <w:rsid w:val="009A0464"/>
    <w:pPr>
      <w:numPr>
        <w:numId w:val="2"/>
      </w:numPr>
      <w:ind w:left="454" w:hanging="227"/>
      <w:contextualSpacing/>
    </w:pPr>
  </w:style>
  <w:style w:type="paragraph" w:styleId="ListNumber">
    <w:name w:val="List Number"/>
    <w:basedOn w:val="Normal"/>
    <w:uiPriority w:val="99"/>
    <w:qFormat/>
    <w:rsid w:val="00E26113"/>
    <w:pPr>
      <w:numPr>
        <w:numId w:val="3"/>
      </w:numPr>
      <w:ind w:left="340" w:hanging="340"/>
      <w:contextualSpacing/>
    </w:pPr>
  </w:style>
  <w:style w:type="paragraph" w:styleId="ListNumber2">
    <w:name w:val="List Number 2"/>
    <w:basedOn w:val="Normal"/>
    <w:uiPriority w:val="99"/>
    <w:qFormat/>
    <w:rsid w:val="00E26113"/>
    <w:pPr>
      <w:numPr>
        <w:numId w:val="4"/>
      </w:numPr>
      <w:ind w:left="680" w:hanging="340"/>
      <w:contextualSpacing/>
    </w:pPr>
  </w:style>
  <w:style w:type="character" w:customStyle="1" w:styleId="Heading3Char">
    <w:name w:val="Heading 3 Char"/>
    <w:basedOn w:val="DefaultParagraphFont"/>
    <w:link w:val="Heading3"/>
    <w:uiPriority w:val="9"/>
    <w:rsid w:val="007A25B1"/>
    <w:rPr>
      <w:rFonts w:asciiTheme="majorHAnsi" w:eastAsiaTheme="majorEastAsia" w:hAnsiTheme="majorHAnsi" w:cstheme="majorBidi"/>
      <w:b/>
      <w:bCs/>
      <w:color w:val="FF8000" w:themeColor="accent4"/>
      <w:spacing w:val="-4"/>
    </w:rPr>
  </w:style>
  <w:style w:type="character" w:customStyle="1" w:styleId="Heading4Char">
    <w:name w:val="Heading 4 Char"/>
    <w:basedOn w:val="DefaultParagraphFont"/>
    <w:link w:val="Heading4"/>
    <w:uiPriority w:val="9"/>
    <w:rsid w:val="002321F8"/>
    <w:rPr>
      <w:rFonts w:asciiTheme="majorHAnsi" w:eastAsiaTheme="majorEastAsia" w:hAnsiTheme="majorHAnsi" w:cstheme="majorBidi"/>
      <w:b/>
      <w:bCs/>
      <w:iCs/>
      <w:color w:val="4A4A4A"/>
      <w:spacing w:val="-2"/>
    </w:rPr>
  </w:style>
  <w:style w:type="paragraph" w:styleId="FootnoteText">
    <w:name w:val="footnote text"/>
    <w:basedOn w:val="Normal"/>
    <w:link w:val="FootnoteTextChar"/>
    <w:uiPriority w:val="99"/>
    <w:semiHidden/>
    <w:rsid w:val="00F3081C"/>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9D9D9C" w:themeColor="background2"/>
      <w:sz w:val="38"/>
      <w:szCs w:val="28"/>
    </w:rPr>
  </w:style>
  <w:style w:type="paragraph" w:customStyle="1" w:styleId="Subheading">
    <w:name w:val="Subheading"/>
    <w:basedOn w:val="Normal"/>
    <w:next w:val="Normal"/>
    <w:semiHidden/>
    <w:qFormat/>
    <w:rsid w:val="00D236E8"/>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styleId="Hyperlink">
    <w:name w:val="Hyperlink"/>
    <w:basedOn w:val="DefaultParagraphFont"/>
    <w:uiPriority w:val="99"/>
    <w:semiHidden/>
    <w:rsid w:val="002B2F4C"/>
    <w:rPr>
      <w:color w:val="1E3773" w:themeColor="accent1"/>
      <w:u w:val="none"/>
    </w:rPr>
  </w:style>
  <w:style w:type="character" w:customStyle="1" w:styleId="UnresolvedMention1">
    <w:name w:val="Unresolved Mention1"/>
    <w:basedOn w:val="DefaultParagraphFont"/>
    <w:uiPriority w:val="99"/>
    <w:semiHidden/>
    <w:unhideWhenUsed/>
    <w:rsid w:val="00F168A4"/>
    <w:rPr>
      <w:color w:val="605E5C"/>
      <w:shd w:val="clear" w:color="auto" w:fill="E1DFDD"/>
    </w:rPr>
  </w:style>
  <w:style w:type="paragraph" w:customStyle="1" w:styleId="BoldBlue">
    <w:name w:val="Bold Blue"/>
    <w:basedOn w:val="Normal"/>
    <w:qFormat/>
    <w:rsid w:val="00527BE2"/>
    <w:pPr>
      <w:spacing w:line="320" w:lineRule="atLeast"/>
    </w:pPr>
    <w:rPr>
      <w:b/>
      <w:color w:val="1E3773" w:themeColor="accent1"/>
      <w:sz w:val="24"/>
    </w:rPr>
  </w:style>
  <w:style w:type="paragraph" w:customStyle="1" w:styleId="TableHeading">
    <w:name w:val="Table Heading"/>
    <w:basedOn w:val="Normal"/>
    <w:next w:val="TableText"/>
    <w:qFormat/>
    <w:rsid w:val="007D195B"/>
    <w:pPr>
      <w:spacing w:before="312" w:line="340" w:lineRule="atLeast"/>
      <w:ind w:left="284"/>
    </w:pPr>
    <w:rPr>
      <w:b/>
      <w:color w:val="FFFFFF" w:themeColor="background1"/>
      <w:sz w:val="24"/>
    </w:rPr>
  </w:style>
  <w:style w:type="paragraph" w:customStyle="1" w:styleId="TableText">
    <w:name w:val="Table Text"/>
    <w:basedOn w:val="TableHeading"/>
    <w:qFormat/>
    <w:rsid w:val="00527BE2"/>
    <w:pPr>
      <w:spacing w:before="0"/>
    </w:pPr>
    <w:rPr>
      <w:b w:val="0"/>
    </w:rPr>
  </w:style>
  <w:style w:type="character" w:styleId="FollowedHyperlink">
    <w:name w:val="FollowedHyperlink"/>
    <w:basedOn w:val="DefaultParagraphFont"/>
    <w:uiPriority w:val="99"/>
    <w:semiHidden/>
    <w:rsid w:val="002B2F4C"/>
    <w:rPr>
      <w:color w:val="954F72" w:themeColor="followedHyperlink"/>
      <w:u w:val="single"/>
    </w:rPr>
  </w:style>
  <w:style w:type="paragraph" w:customStyle="1" w:styleId="TableHeadingLarge">
    <w:name w:val="Table Heading Large"/>
    <w:basedOn w:val="TableHeading"/>
    <w:next w:val="TableText"/>
    <w:qFormat/>
    <w:rsid w:val="00370B41"/>
    <w:pPr>
      <w:spacing w:before="284" w:after="0" w:line="300" w:lineRule="atLeast"/>
    </w:pPr>
    <w:rPr>
      <w:sz w:val="40"/>
    </w:rPr>
  </w:style>
  <w:style w:type="paragraph" w:customStyle="1" w:styleId="TableTextLarge">
    <w:name w:val="Table Text Large"/>
    <w:basedOn w:val="TableText"/>
    <w:qFormat/>
    <w:rsid w:val="00370B41"/>
    <w:pPr>
      <w:tabs>
        <w:tab w:val="left" w:pos="851"/>
      </w:tabs>
      <w:spacing w:line="320" w:lineRule="atLeast"/>
    </w:pPr>
  </w:style>
  <w:style w:type="paragraph" w:customStyle="1" w:styleId="IntroductionText">
    <w:name w:val="Introduction Text"/>
    <w:basedOn w:val="Normal"/>
    <w:qFormat/>
    <w:rsid w:val="00FF2F44"/>
    <w:pPr>
      <w:spacing w:line="320" w:lineRule="atLeast"/>
    </w:pPr>
    <w:rPr>
      <w:color w:val="1E3773" w:themeColor="accent1"/>
      <w:sz w:val="24"/>
    </w:rPr>
  </w:style>
  <w:style w:type="paragraph" w:customStyle="1" w:styleId="LanguageTable">
    <w:name w:val="Language Table"/>
    <w:basedOn w:val="Normal"/>
    <w:semiHidden/>
    <w:qFormat/>
    <w:rsid w:val="00C74085"/>
    <w:pPr>
      <w:spacing w:after="85" w:line="260" w:lineRule="atLeast"/>
    </w:pPr>
  </w:style>
  <w:style w:type="paragraph" w:customStyle="1" w:styleId="Privacynotice">
    <w:name w:val="Privacy notice"/>
    <w:basedOn w:val="Normal"/>
    <w:semiHidden/>
    <w:qFormat/>
    <w:rsid w:val="00C74085"/>
    <w:pPr>
      <w:spacing w:after="0" w:line="220" w:lineRule="atLeast"/>
    </w:pPr>
    <w:rPr>
      <w:sz w:val="16"/>
    </w:rPr>
  </w:style>
  <w:style w:type="paragraph" w:customStyle="1" w:styleId="TableTextSmall">
    <w:name w:val="Table Text Small"/>
    <w:basedOn w:val="TableText"/>
    <w:qFormat/>
    <w:rsid w:val="009E3734"/>
    <w:pPr>
      <w:tabs>
        <w:tab w:val="left" w:pos="851"/>
      </w:tabs>
      <w:spacing w:after="85" w:line="260" w:lineRule="atLeast"/>
    </w:pPr>
    <w:rPr>
      <w:sz w:val="20"/>
    </w:rPr>
  </w:style>
  <w:style w:type="paragraph" w:styleId="BodyText">
    <w:name w:val="Body Text"/>
    <w:basedOn w:val="Normal"/>
    <w:link w:val="BodyTextChar"/>
    <w:uiPriority w:val="99"/>
    <w:rsid w:val="001F0D4B"/>
    <w:pPr>
      <w:spacing w:after="0" w:line="300" w:lineRule="atLeast"/>
    </w:pPr>
    <w:rPr>
      <w:color w:val="000000" w:themeColor="text1"/>
      <w:sz w:val="24"/>
    </w:rPr>
  </w:style>
  <w:style w:type="character" w:customStyle="1" w:styleId="BodyTextChar">
    <w:name w:val="Body Text Char"/>
    <w:basedOn w:val="DefaultParagraphFont"/>
    <w:link w:val="BodyText"/>
    <w:uiPriority w:val="99"/>
    <w:rsid w:val="001F0D4B"/>
    <w:rPr>
      <w:color w:val="000000" w:themeColor="text1"/>
      <w:spacing w:val="-4"/>
    </w:rPr>
  </w:style>
  <w:style w:type="character" w:customStyle="1" w:styleId="A4">
    <w:name w:val="A4"/>
    <w:uiPriority w:val="99"/>
    <w:rsid w:val="00524160"/>
    <w:rPr>
      <w:rFonts w:cs="Open Sans"/>
      <w:b/>
      <w:bCs/>
      <w:color w:val="000000"/>
      <w:sz w:val="20"/>
      <w:szCs w:val="20"/>
    </w:rPr>
  </w:style>
  <w:style w:type="character" w:customStyle="1" w:styleId="A6">
    <w:name w:val="A6"/>
    <w:uiPriority w:val="99"/>
    <w:rsid w:val="00524160"/>
    <w:rPr>
      <w:rFonts w:cs="Open Sans"/>
      <w:color w:val="000000"/>
      <w:sz w:val="16"/>
      <w:szCs w:val="16"/>
    </w:rPr>
  </w:style>
  <w:style w:type="paragraph" w:customStyle="1" w:styleId="Pa17">
    <w:name w:val="Pa17"/>
    <w:basedOn w:val="Normal"/>
    <w:next w:val="Normal"/>
    <w:uiPriority w:val="99"/>
    <w:rsid w:val="00524160"/>
    <w:pPr>
      <w:autoSpaceDE w:val="0"/>
      <w:autoSpaceDN w:val="0"/>
      <w:adjustRightInd w:val="0"/>
      <w:spacing w:after="0" w:line="241" w:lineRule="atLeast"/>
    </w:pPr>
    <w:rPr>
      <w:rFonts w:ascii="Open Sans" w:hAnsi="Open Sans" w:cs="Times New Roman"/>
      <w:color w:val="auto"/>
      <w:spacing w:val="0"/>
      <w:sz w:val="24"/>
    </w:rPr>
  </w:style>
  <w:style w:type="character" w:customStyle="1" w:styleId="A11">
    <w:name w:val="A11"/>
    <w:uiPriority w:val="99"/>
    <w:rsid w:val="00524160"/>
    <w:rPr>
      <w:rFonts w:cs="Open Sans"/>
      <w:color w:val="000000"/>
      <w:sz w:val="13"/>
      <w:szCs w:val="13"/>
    </w:rPr>
  </w:style>
  <w:style w:type="paragraph" w:styleId="ListParagraph">
    <w:name w:val="List Paragraph"/>
    <w:basedOn w:val="Normal"/>
    <w:uiPriority w:val="34"/>
    <w:qFormat/>
    <w:rsid w:val="00841DE9"/>
    <w:pPr>
      <w:spacing w:after="200" w:line="276" w:lineRule="auto"/>
      <w:ind w:left="720"/>
      <w:contextualSpacing/>
    </w:pPr>
    <w:rPr>
      <w:rFonts w:eastAsiaTheme="minorHAnsi"/>
      <w:color w:val="auto"/>
      <w:spacing w:val="0"/>
      <w:sz w:val="22"/>
      <w:szCs w:val="22"/>
      <w:lang w:eastAsia="en-US"/>
    </w:rPr>
  </w:style>
  <w:style w:type="character" w:styleId="CommentReference">
    <w:name w:val="annotation reference"/>
    <w:basedOn w:val="DefaultParagraphFont"/>
    <w:uiPriority w:val="99"/>
    <w:semiHidden/>
    <w:unhideWhenUsed/>
    <w:rsid w:val="00337AC5"/>
    <w:rPr>
      <w:sz w:val="16"/>
      <w:szCs w:val="16"/>
    </w:rPr>
  </w:style>
  <w:style w:type="paragraph" w:styleId="CommentText">
    <w:name w:val="annotation text"/>
    <w:basedOn w:val="Normal"/>
    <w:link w:val="CommentTextChar"/>
    <w:uiPriority w:val="99"/>
    <w:semiHidden/>
    <w:unhideWhenUsed/>
    <w:rsid w:val="00337AC5"/>
    <w:pPr>
      <w:spacing w:line="240" w:lineRule="auto"/>
    </w:pPr>
    <w:rPr>
      <w:szCs w:val="20"/>
    </w:rPr>
  </w:style>
  <w:style w:type="character" w:customStyle="1" w:styleId="CommentTextChar">
    <w:name w:val="Comment Text Char"/>
    <w:basedOn w:val="DefaultParagraphFont"/>
    <w:link w:val="CommentText"/>
    <w:uiPriority w:val="99"/>
    <w:semiHidden/>
    <w:rsid w:val="00337AC5"/>
    <w:rPr>
      <w:color w:val="575757"/>
      <w:spacing w:val="-4"/>
      <w:sz w:val="20"/>
      <w:szCs w:val="20"/>
    </w:rPr>
  </w:style>
  <w:style w:type="paragraph" w:styleId="CommentSubject">
    <w:name w:val="annotation subject"/>
    <w:basedOn w:val="CommentText"/>
    <w:next w:val="CommentText"/>
    <w:link w:val="CommentSubjectChar"/>
    <w:uiPriority w:val="99"/>
    <w:semiHidden/>
    <w:unhideWhenUsed/>
    <w:rsid w:val="00337AC5"/>
    <w:rPr>
      <w:b/>
      <w:bCs/>
    </w:rPr>
  </w:style>
  <w:style w:type="character" w:customStyle="1" w:styleId="CommentSubjectChar">
    <w:name w:val="Comment Subject Char"/>
    <w:basedOn w:val="CommentTextChar"/>
    <w:link w:val="CommentSubject"/>
    <w:uiPriority w:val="99"/>
    <w:semiHidden/>
    <w:rsid w:val="00337AC5"/>
    <w:rPr>
      <w:b/>
      <w:bCs/>
      <w:color w:val="575757"/>
      <w:spacing w:val="-4"/>
      <w:sz w:val="20"/>
      <w:szCs w:val="20"/>
    </w:rPr>
  </w:style>
  <w:style w:type="paragraph" w:styleId="NormalWeb">
    <w:name w:val="Normal (Web)"/>
    <w:basedOn w:val="Normal"/>
    <w:uiPriority w:val="99"/>
    <w:semiHidden/>
    <w:unhideWhenUsed/>
    <w:rsid w:val="00F932BA"/>
    <w:pPr>
      <w:spacing w:before="100" w:beforeAutospacing="1" w:after="100" w:afterAutospacing="1" w:line="240" w:lineRule="auto"/>
    </w:pPr>
    <w:rPr>
      <w:rFonts w:ascii="Times New Roman" w:hAnsi="Times New Roman" w:cs="Times New Roman"/>
      <w:color w:val="auto"/>
      <w:spacing w:val="0"/>
      <w:sz w:val="24"/>
      <w:lang w:eastAsia="en-GB"/>
    </w:rPr>
  </w:style>
  <w:style w:type="table" w:customStyle="1" w:styleId="Calendar1">
    <w:name w:val="Calendar 1"/>
    <w:basedOn w:val="TableNormal"/>
    <w:uiPriority w:val="99"/>
    <w:qFormat/>
    <w:rsid w:val="00792777"/>
    <w:rPr>
      <w:sz w:val="22"/>
      <w:szCs w:val="22"/>
      <w:lang w:val="en-US"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635775">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321203719">
      <w:bodyDiv w:val="1"/>
      <w:marLeft w:val="0"/>
      <w:marRight w:val="0"/>
      <w:marTop w:val="0"/>
      <w:marBottom w:val="0"/>
      <w:divBdr>
        <w:top w:val="none" w:sz="0" w:space="0" w:color="auto"/>
        <w:left w:val="none" w:sz="0" w:space="0" w:color="auto"/>
        <w:bottom w:val="none" w:sz="0" w:space="0" w:color="auto"/>
        <w:right w:val="none" w:sz="0" w:space="0" w:color="auto"/>
      </w:divBdr>
    </w:div>
    <w:div w:id="436750307">
      <w:bodyDiv w:val="1"/>
      <w:marLeft w:val="0"/>
      <w:marRight w:val="0"/>
      <w:marTop w:val="0"/>
      <w:marBottom w:val="0"/>
      <w:divBdr>
        <w:top w:val="none" w:sz="0" w:space="0" w:color="auto"/>
        <w:left w:val="none" w:sz="0" w:space="0" w:color="auto"/>
        <w:bottom w:val="none" w:sz="0" w:space="0" w:color="auto"/>
        <w:right w:val="none" w:sz="0" w:space="0" w:color="auto"/>
      </w:divBdr>
    </w:div>
    <w:div w:id="641934415">
      <w:bodyDiv w:val="1"/>
      <w:marLeft w:val="0"/>
      <w:marRight w:val="0"/>
      <w:marTop w:val="0"/>
      <w:marBottom w:val="0"/>
      <w:divBdr>
        <w:top w:val="none" w:sz="0" w:space="0" w:color="auto"/>
        <w:left w:val="none" w:sz="0" w:space="0" w:color="auto"/>
        <w:bottom w:val="none" w:sz="0" w:space="0" w:color="auto"/>
        <w:right w:val="none" w:sz="0" w:space="0" w:color="auto"/>
      </w:divBdr>
    </w:div>
    <w:div w:id="1301153810">
      <w:bodyDiv w:val="1"/>
      <w:marLeft w:val="0"/>
      <w:marRight w:val="0"/>
      <w:marTop w:val="0"/>
      <w:marBottom w:val="0"/>
      <w:divBdr>
        <w:top w:val="none" w:sz="0" w:space="0" w:color="auto"/>
        <w:left w:val="none" w:sz="0" w:space="0" w:color="auto"/>
        <w:bottom w:val="none" w:sz="0" w:space="0" w:color="auto"/>
        <w:right w:val="none" w:sz="0" w:space="0" w:color="auto"/>
      </w:divBdr>
    </w:div>
    <w:div w:id="1487892891">
      <w:bodyDiv w:val="1"/>
      <w:marLeft w:val="0"/>
      <w:marRight w:val="0"/>
      <w:marTop w:val="0"/>
      <w:marBottom w:val="0"/>
      <w:divBdr>
        <w:top w:val="none" w:sz="0" w:space="0" w:color="auto"/>
        <w:left w:val="none" w:sz="0" w:space="0" w:color="auto"/>
        <w:bottom w:val="none" w:sz="0" w:space="0" w:color="auto"/>
        <w:right w:val="none" w:sz="0" w:space="0" w:color="auto"/>
      </w:divBdr>
    </w:div>
    <w:div w:id="1698660297">
      <w:bodyDiv w:val="1"/>
      <w:marLeft w:val="0"/>
      <w:marRight w:val="0"/>
      <w:marTop w:val="0"/>
      <w:marBottom w:val="0"/>
      <w:divBdr>
        <w:top w:val="none" w:sz="0" w:space="0" w:color="auto"/>
        <w:left w:val="none" w:sz="0" w:space="0" w:color="auto"/>
        <w:bottom w:val="none" w:sz="0" w:space="0" w:color="auto"/>
        <w:right w:val="none" w:sz="0" w:space="0" w:color="auto"/>
      </w:divBdr>
    </w:div>
    <w:div w:id="175204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s2.org.uk" TargetMode="Externa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www.hs2.org.uk" TargetMode="External"/><Relationship Id="rId25" Type="http://schemas.openxmlformats.org/officeDocument/2006/relationships/hyperlink" Target="http://www.hs2.org.uk"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gov.uk/claim-compensation-if-affected-by-hs2"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hyperlink" Target="http://www.hs2.org.uk"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nudden\AppData\Local\Temp\Temp2_Notification_of_works_TEMPLATE.zip\Notification_of_works_TEMPLATE\STANDARD_Notificatio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DF78F2B833D4D248CCEBF2868260643"/>
        <w:category>
          <w:name w:val="General"/>
          <w:gallery w:val="placeholder"/>
        </w:category>
        <w:types>
          <w:type w:val="bbPlcHdr"/>
        </w:types>
        <w:behaviors>
          <w:behavior w:val="content"/>
        </w:behaviors>
        <w:guid w:val="{5A677737-9E06-491A-AF3F-383DA2D11442}"/>
      </w:docPartPr>
      <w:docPartBody>
        <w:p w:rsidR="008416A1" w:rsidRDefault="00C82D01">
          <w:pPr>
            <w:pStyle w:val="9DF78F2B833D4D248CCEBF2868260643"/>
          </w:pPr>
          <w:r w:rsidRPr="003125DD">
            <w:rPr>
              <w:rStyle w:val="PlaceholderText"/>
            </w:rPr>
            <w:t>Click here to enter text.</w:t>
          </w:r>
        </w:p>
      </w:docPartBody>
    </w:docPart>
    <w:docPart>
      <w:docPartPr>
        <w:name w:val="6C12B5E689624ABA95C9E092F21C62C7"/>
        <w:category>
          <w:name w:val="General"/>
          <w:gallery w:val="placeholder"/>
        </w:category>
        <w:types>
          <w:type w:val="bbPlcHdr"/>
        </w:types>
        <w:behaviors>
          <w:behavior w:val="content"/>
        </w:behaviors>
        <w:guid w:val="{A2E0C701-8B09-424D-BB88-1B0069CAA317}"/>
      </w:docPartPr>
      <w:docPartBody>
        <w:p w:rsidR="008416A1" w:rsidRDefault="00C82D01">
          <w:pPr>
            <w:pStyle w:val="6C12B5E689624ABA95C9E092F21C62C7"/>
          </w:pPr>
          <w:r w:rsidRPr="003125DD">
            <w:rPr>
              <w:rStyle w:val="PlaceholderText"/>
            </w:rPr>
            <w:t>Click here to enter text.</w:t>
          </w:r>
        </w:p>
      </w:docPartBody>
    </w:docPart>
    <w:docPart>
      <w:docPartPr>
        <w:name w:val="33F448C8DFA143058998703400951C45"/>
        <w:category>
          <w:name w:val="General"/>
          <w:gallery w:val="placeholder"/>
        </w:category>
        <w:types>
          <w:type w:val="bbPlcHdr"/>
        </w:types>
        <w:behaviors>
          <w:behavior w:val="content"/>
        </w:behaviors>
        <w:guid w:val="{3197E4AD-EEDB-40AE-9EC2-DB262A144705}"/>
      </w:docPartPr>
      <w:docPartBody>
        <w:p w:rsidR="005E5409" w:rsidRDefault="00E96116" w:rsidP="00E96116">
          <w:pPr>
            <w:pStyle w:val="33F448C8DFA143058998703400951C45"/>
          </w:pPr>
          <w:r w:rsidRPr="003125DD">
            <w:rPr>
              <w:rStyle w:val="PlaceholderText"/>
            </w:rPr>
            <w:t>Click here to enter text.</w:t>
          </w:r>
        </w:p>
      </w:docPartBody>
    </w:docPart>
    <w:docPart>
      <w:docPartPr>
        <w:name w:val="AB15E0B4CC85412C87979700234D3BD8"/>
        <w:category>
          <w:name w:val="General"/>
          <w:gallery w:val="placeholder"/>
        </w:category>
        <w:types>
          <w:type w:val="bbPlcHdr"/>
        </w:types>
        <w:behaviors>
          <w:behavior w:val="content"/>
        </w:behaviors>
        <w:guid w:val="{B451AF3C-EB44-4F9E-B8F9-50192E326E0B}"/>
      </w:docPartPr>
      <w:docPartBody>
        <w:p w:rsidR="005E5409" w:rsidRDefault="00E96116" w:rsidP="00E96116">
          <w:pPr>
            <w:pStyle w:val="AB15E0B4CC85412C87979700234D3BD8"/>
          </w:pPr>
          <w:r w:rsidRPr="003125DD">
            <w:rPr>
              <w:rStyle w:val="PlaceholderText"/>
            </w:rPr>
            <w:t>Click here to enter text.</w:t>
          </w:r>
        </w:p>
      </w:docPartBody>
    </w:docPart>
    <w:docPart>
      <w:docPartPr>
        <w:name w:val="645A70E8EB9D4DC0B216AC8D34AD7724"/>
        <w:category>
          <w:name w:val="General"/>
          <w:gallery w:val="placeholder"/>
        </w:category>
        <w:types>
          <w:type w:val="bbPlcHdr"/>
        </w:types>
        <w:behaviors>
          <w:behavior w:val="content"/>
        </w:behaviors>
        <w:guid w:val="{E7A70FE3-B7E7-4D24-BF3B-C4474E1F1816}"/>
      </w:docPartPr>
      <w:docPartBody>
        <w:p w:rsidR="005E5409" w:rsidRDefault="00E96116" w:rsidP="00E96116">
          <w:pPr>
            <w:pStyle w:val="645A70E8EB9D4DC0B216AC8D34AD7724"/>
          </w:pPr>
          <w:r w:rsidRPr="003125D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2D01"/>
    <w:rsid w:val="00015B81"/>
    <w:rsid w:val="000400BC"/>
    <w:rsid w:val="00197D94"/>
    <w:rsid w:val="00201D55"/>
    <w:rsid w:val="002062E4"/>
    <w:rsid w:val="00237E4C"/>
    <w:rsid w:val="00262695"/>
    <w:rsid w:val="0027021B"/>
    <w:rsid w:val="0027351A"/>
    <w:rsid w:val="00287029"/>
    <w:rsid w:val="002E1440"/>
    <w:rsid w:val="00363335"/>
    <w:rsid w:val="003C6BB5"/>
    <w:rsid w:val="00403753"/>
    <w:rsid w:val="004C78F8"/>
    <w:rsid w:val="005E5409"/>
    <w:rsid w:val="00652336"/>
    <w:rsid w:val="006E512C"/>
    <w:rsid w:val="00716791"/>
    <w:rsid w:val="00760813"/>
    <w:rsid w:val="00773866"/>
    <w:rsid w:val="00816473"/>
    <w:rsid w:val="008416A1"/>
    <w:rsid w:val="009557C4"/>
    <w:rsid w:val="009631DF"/>
    <w:rsid w:val="00A14418"/>
    <w:rsid w:val="00AA3084"/>
    <w:rsid w:val="00AC626C"/>
    <w:rsid w:val="00B32B92"/>
    <w:rsid w:val="00BE691B"/>
    <w:rsid w:val="00C12E97"/>
    <w:rsid w:val="00C82D01"/>
    <w:rsid w:val="00E54E96"/>
    <w:rsid w:val="00E75629"/>
    <w:rsid w:val="00E96116"/>
    <w:rsid w:val="00F06F42"/>
    <w:rsid w:val="00F2603F"/>
    <w:rsid w:val="00F63A4F"/>
    <w:rsid w:val="00FB08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3866"/>
  </w:style>
  <w:style w:type="paragraph" w:customStyle="1" w:styleId="9DF78F2B833D4D248CCEBF2868260643">
    <w:name w:val="9DF78F2B833D4D248CCEBF2868260643"/>
  </w:style>
  <w:style w:type="paragraph" w:customStyle="1" w:styleId="6C12B5E689624ABA95C9E092F21C62C7">
    <w:name w:val="6C12B5E689624ABA95C9E092F21C62C7"/>
  </w:style>
  <w:style w:type="paragraph" w:customStyle="1" w:styleId="33F448C8DFA143058998703400951C45">
    <w:name w:val="33F448C8DFA143058998703400951C45"/>
    <w:rsid w:val="00E96116"/>
  </w:style>
  <w:style w:type="paragraph" w:customStyle="1" w:styleId="AB15E0B4CC85412C87979700234D3BD8">
    <w:name w:val="AB15E0B4CC85412C87979700234D3BD8"/>
    <w:rsid w:val="00E96116"/>
  </w:style>
  <w:style w:type="paragraph" w:customStyle="1" w:styleId="645A70E8EB9D4DC0B216AC8D34AD7724">
    <w:name w:val="645A70E8EB9D4DC0B216AC8D34AD7724"/>
    <w:rsid w:val="00E961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HS2 colour theme">
      <a:dk1>
        <a:sysClr val="windowText" lastClr="000000"/>
      </a:dk1>
      <a:lt1>
        <a:sysClr val="window" lastClr="FFFFFF"/>
      </a:lt1>
      <a:dk2>
        <a:srgbClr val="00A0E1"/>
      </a:dk2>
      <a:lt2>
        <a:srgbClr val="9D9D9C"/>
      </a:lt2>
      <a:accent1>
        <a:srgbClr val="1E3773"/>
      </a:accent1>
      <a:accent2>
        <a:srgbClr val="BE5A9B"/>
      </a:accent2>
      <a:accent3>
        <a:srgbClr val="46AA3C"/>
      </a:accent3>
      <a:accent4>
        <a:srgbClr val="FF8000"/>
      </a:accent4>
      <a:accent5>
        <a:srgbClr val="5EB9F4"/>
      </a:accent5>
      <a:accent6>
        <a:srgbClr val="E53241"/>
      </a:accent6>
      <a:hlink>
        <a:srgbClr val="0563C1"/>
      </a:hlink>
      <a:folHlink>
        <a:srgbClr val="954F72"/>
      </a:folHlink>
    </a:clrScheme>
    <a:fontScheme name="HS2 font them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48418C8D954481B5223D6A7D313B" ma:contentTypeVersion="8" ma:contentTypeDescription="Create a new document." ma:contentTypeScope="" ma:versionID="f851c1d6fa104da22bcfa0d1cb741a9e">
  <xsd:schema xmlns:xsd="http://www.w3.org/2001/XMLSchema" xmlns:xs="http://www.w3.org/2001/XMLSchema" xmlns:p="http://schemas.microsoft.com/office/2006/metadata/properties" xmlns:ns3="622de92c-9315-414b-9f33-fd38045ec0ef" xmlns:ns4="761abb12-f39d-4cb8-994b-9ce080803d32" targetNamespace="http://schemas.microsoft.com/office/2006/metadata/properties" ma:root="true" ma:fieldsID="f51b3507e02729eeb33ebb2945cbf20c" ns3:_="" ns4:_="">
    <xsd:import namespace="622de92c-9315-414b-9f33-fd38045ec0ef"/>
    <xsd:import namespace="761abb12-f39d-4cb8-994b-9ce080803d32"/>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de92c-9315-414b-9f33-fd38045ec0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1abb12-f39d-4cb8-994b-9ce080803d3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F7F0E-01B3-4155-880F-96FEED6F7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2de92c-9315-414b-9f33-fd38045ec0ef"/>
    <ds:schemaRef ds:uri="761abb12-f39d-4cb8-994b-9ce080803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6F8DF2-C774-4805-9125-53E0395AFD91}">
  <ds:schemaRefs>
    <ds:schemaRef ds:uri="http://schemas.microsoft.com/sharepoint/v3/contenttype/forms"/>
  </ds:schemaRefs>
</ds:datastoreItem>
</file>

<file path=customXml/itemProps3.xml><?xml version="1.0" encoding="utf-8"?>
<ds:datastoreItem xmlns:ds="http://schemas.openxmlformats.org/officeDocument/2006/customXml" ds:itemID="{47330B5F-AF90-430F-B40D-A0FCE0DE5B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362B77-7FB3-4398-AF1C-FF07B9986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STANDARD_Notification_TEMPLATE</Template>
  <TotalTime>1</TotalTime>
  <Pages>3</Pages>
  <Words>656</Words>
  <Characters>3743</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Notice of Works Template</vt:lpstr>
    </vt:vector>
  </TitlesOfParts>
  <Company>Western Power Distribution</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Works Template</dc:title>
  <dc:subject/>
  <dc:creator>Cheryl Snudden</dc:creator>
  <cp:keywords>Compliance Templates</cp:keywords>
  <dc:description/>
  <cp:lastModifiedBy>Susan Bridges</cp:lastModifiedBy>
  <cp:revision>2</cp:revision>
  <cp:lastPrinted>2021-01-18T13:19:00Z</cp:lastPrinted>
  <dcterms:created xsi:type="dcterms:W3CDTF">2021-03-26T16:58:00Z</dcterms:created>
  <dcterms:modified xsi:type="dcterms:W3CDTF">2021-03-26T16:58:00Z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0x01010001C048418C8D954481B5223D6A7D313B</vt:lpwstr>
  </property>
</Properties>
</file>